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9AA4" w14:textId="2635F35B" w:rsidR="001B7370" w:rsidRPr="00B33273" w:rsidRDefault="00553ADB" w:rsidP="001B7370">
      <w:pPr>
        <w:rPr>
          <w:b/>
          <w:bCs/>
          <w:vanish/>
          <w:lang w:val="cy-GB"/>
        </w:rPr>
      </w:pPr>
      <w:r w:rsidRPr="00B33273">
        <w:rPr>
          <w:b/>
          <w:bCs/>
          <w:lang w:val="cy-GB"/>
        </w:rPr>
        <w:t>Ffurflen gais gyda</w:t>
      </w:r>
      <w:r w:rsidR="007A6072" w:rsidRPr="00B33273">
        <w:rPr>
          <w:b/>
          <w:bCs/>
          <w:lang w:val="cy-GB"/>
        </w:rPr>
        <w:t xml:space="preserve"> ch</w:t>
      </w:r>
      <w:r w:rsidR="00724E9F" w:rsidRPr="00B33273">
        <w:rPr>
          <w:b/>
          <w:bCs/>
          <w:lang w:val="cy-GB"/>
        </w:rPr>
        <w:t>anllawiau</w:t>
      </w:r>
      <w:r w:rsidRPr="00B33273">
        <w:rPr>
          <w:b/>
          <w:bCs/>
          <w:lang w:val="cy-GB"/>
        </w:rPr>
        <w:t xml:space="preserve"> ar gyfer Caniatâd </w:t>
      </w:r>
      <w:r w:rsidR="00724E9F" w:rsidRPr="00B33273">
        <w:rPr>
          <w:b/>
          <w:bCs/>
          <w:lang w:val="cy-GB"/>
        </w:rPr>
        <w:t>Dyfrffos Cyffredinol</w:t>
      </w:r>
    </w:p>
    <w:p w14:paraId="5599DDD6" w14:textId="2B923E50" w:rsidR="00B25B0D" w:rsidRPr="00B33273" w:rsidRDefault="00B25B0D" w:rsidP="00E7718B">
      <w:pPr>
        <w:tabs>
          <w:tab w:val="left" w:pos="9165"/>
        </w:tabs>
        <w:rPr>
          <w:b/>
          <w:bCs/>
          <w:szCs w:val="24"/>
          <w:lang w:val="cy-GB"/>
        </w:rPr>
      </w:pPr>
    </w:p>
    <w:p w14:paraId="12809C5E" w14:textId="25D9C4AD" w:rsidR="00553ADB" w:rsidRPr="00B33273" w:rsidRDefault="00724E9F" w:rsidP="00E7718B">
      <w:pPr>
        <w:tabs>
          <w:tab w:val="left" w:pos="9165"/>
        </w:tabs>
        <w:rPr>
          <w:b/>
          <w:bCs/>
          <w:szCs w:val="24"/>
          <w:lang w:val="cy-GB"/>
        </w:rPr>
      </w:pPr>
      <w:r w:rsidRPr="00B33273">
        <w:rPr>
          <w:noProof/>
          <w:lang w:val="cy-GB"/>
        </w:rPr>
        <mc:AlternateContent>
          <mc:Choice Requires="wps">
            <w:drawing>
              <wp:anchor distT="45720" distB="45720" distL="114300" distR="114300" simplePos="0" relativeHeight="251659264" behindDoc="0" locked="0" layoutInCell="1" allowOverlap="1" wp14:anchorId="0AF9997E" wp14:editId="6097425D">
                <wp:simplePos x="0" y="0"/>
                <wp:positionH relativeFrom="margin">
                  <wp:align>right</wp:align>
                </wp:positionH>
                <wp:positionV relativeFrom="paragraph">
                  <wp:posOffset>241935</wp:posOffset>
                </wp:positionV>
                <wp:extent cx="6619875" cy="6162675"/>
                <wp:effectExtent l="0" t="0" r="9525" b="95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162675"/>
                        </a:xfrm>
                        <a:prstGeom prst="rect">
                          <a:avLst/>
                        </a:prstGeom>
                        <a:solidFill>
                          <a:srgbClr val="FFFFFF"/>
                        </a:solidFill>
                        <a:ln w="9525">
                          <a:solidFill>
                            <a:srgbClr val="000000"/>
                          </a:solidFill>
                          <a:miter lim="800000"/>
                          <a:headEnd/>
                          <a:tailEnd/>
                        </a:ln>
                      </wps:spPr>
                      <wps:txbx>
                        <w:txbxContent>
                          <w:p w14:paraId="1089AB40" w14:textId="0981D626" w:rsidR="00553ADB" w:rsidRDefault="00553ADB" w:rsidP="00553ADB">
                            <w:pPr>
                              <w:spacing w:after="19"/>
                              <w:rPr>
                                <w:rFonts w:cs="Arial"/>
                                <w:b/>
                                <w:sz w:val="26"/>
                              </w:rPr>
                            </w:pPr>
                          </w:p>
                          <w:p w14:paraId="0C7B7365" w14:textId="71CB74ED" w:rsidR="00553ADB" w:rsidRDefault="00CE6134" w:rsidP="00553ADB">
                            <w:pPr>
                              <w:spacing w:after="19"/>
                              <w:rPr>
                                <w:rFonts w:cs="Arial"/>
                                <w:b/>
                                <w:sz w:val="26"/>
                              </w:rPr>
                            </w:pPr>
                            <w:r>
                              <w:rPr>
                                <w:rFonts w:cs="Arial"/>
                                <w:b/>
                                <w:sz w:val="26"/>
                              </w:rPr>
                              <w:t>CYFLWYNIAD</w:t>
                            </w:r>
                          </w:p>
                          <w:p w14:paraId="7706A58E" w14:textId="77777777" w:rsidR="00553ADB" w:rsidRPr="00CB42D0" w:rsidRDefault="00553ADB" w:rsidP="00553ADB">
                            <w:pPr>
                              <w:spacing w:after="19"/>
                              <w:rPr>
                                <w:rFonts w:cs="Arial"/>
                                <w:b/>
                                <w:sz w:val="26"/>
                              </w:rPr>
                            </w:pPr>
                          </w:p>
                          <w:p w14:paraId="550A3DCF" w14:textId="053F612C" w:rsidR="00553ADB" w:rsidRPr="00B33273" w:rsidRDefault="007A6072" w:rsidP="00553ADB">
                            <w:pPr>
                              <w:tabs>
                                <w:tab w:val="center" w:pos="5220"/>
                              </w:tabs>
                              <w:rPr>
                                <w:rFonts w:cs="Arial"/>
                                <w:lang w:val="cy-GB"/>
                              </w:rPr>
                            </w:pPr>
                            <w:r w:rsidRPr="00B33273">
                              <w:rPr>
                                <w:rFonts w:cs="Arial"/>
                                <w:lang w:val="cy-GB"/>
                              </w:rPr>
                              <w:t>Darllenwch drwy’r canllawiau hyn a’r ffurflen gais yn ofalus cyn ei chwblhau.</w:t>
                            </w:r>
                          </w:p>
                          <w:p w14:paraId="04F2068B" w14:textId="77777777" w:rsidR="00553ADB" w:rsidRPr="00B33273" w:rsidRDefault="00553ADB" w:rsidP="00553ADB">
                            <w:pPr>
                              <w:tabs>
                                <w:tab w:val="center" w:pos="5220"/>
                              </w:tabs>
                              <w:rPr>
                                <w:rFonts w:cs="Arial"/>
                                <w:lang w:val="cy-GB"/>
                              </w:rPr>
                            </w:pPr>
                          </w:p>
                          <w:p w14:paraId="53F1BBE4" w14:textId="5E3A5171" w:rsidR="00553ADB" w:rsidRPr="00B33273" w:rsidRDefault="00B33273" w:rsidP="00553ADB">
                            <w:pPr>
                              <w:widowControl w:val="0"/>
                              <w:numPr>
                                <w:ilvl w:val="0"/>
                                <w:numId w:val="1"/>
                              </w:numPr>
                              <w:tabs>
                                <w:tab w:val="left" w:pos="284"/>
                              </w:tabs>
                              <w:overflowPunct/>
                              <w:autoSpaceDE/>
                              <w:autoSpaceDN/>
                              <w:adjustRightInd/>
                              <w:ind w:left="0" w:right="175" w:firstLine="0"/>
                              <w:textAlignment w:val="auto"/>
                              <w:rPr>
                                <w:rFonts w:cs="Arial"/>
                                <w:lang w:val="cy-GB"/>
                              </w:rPr>
                            </w:pPr>
                            <w:r w:rsidRPr="00B33273">
                              <w:rPr>
                                <w:rFonts w:cs="Arial"/>
                                <w:lang w:val="cy-GB"/>
                              </w:rPr>
                              <w:t>Os byddwch yn llenwi’r</w:t>
                            </w:r>
                            <w:r>
                              <w:rPr>
                                <w:rFonts w:cs="Arial"/>
                                <w:lang w:val="cy-GB"/>
                              </w:rPr>
                              <w:t xml:space="preserve"> ffurflen gais yn gywir y tro cyntaf, caiff ei phrosesu’n gyflymach.</w:t>
                            </w:r>
                          </w:p>
                          <w:p w14:paraId="7BC1F8E9" w14:textId="77777777" w:rsidR="00553ADB" w:rsidRPr="00B33273" w:rsidRDefault="00553ADB" w:rsidP="00553ADB">
                            <w:pPr>
                              <w:tabs>
                                <w:tab w:val="left" w:pos="284"/>
                              </w:tabs>
                              <w:ind w:right="175"/>
                              <w:rPr>
                                <w:rFonts w:cs="Arial"/>
                                <w:lang w:val="cy-GB"/>
                              </w:rPr>
                            </w:pPr>
                          </w:p>
                          <w:p w14:paraId="5B76EFBD" w14:textId="48CBA182" w:rsidR="00553ADB" w:rsidRPr="00B33273" w:rsidRDefault="00B33273"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Mae’r canllawiau hyn yn rhoi gwybodaeth i chi i’ch helpu i lenwi’ch cais am Ganiatâd Dyfrffos Cyffredin.</w:t>
                            </w:r>
                          </w:p>
                          <w:p w14:paraId="7CD8117B" w14:textId="77777777" w:rsidR="00553ADB" w:rsidRPr="00B33273" w:rsidRDefault="00553ADB" w:rsidP="00553ADB">
                            <w:pPr>
                              <w:tabs>
                                <w:tab w:val="left" w:pos="284"/>
                              </w:tabs>
                              <w:ind w:right="175"/>
                              <w:rPr>
                                <w:rFonts w:cs="Arial"/>
                                <w:lang w:val="cy-GB"/>
                              </w:rPr>
                            </w:pPr>
                          </w:p>
                          <w:p w14:paraId="08238423" w14:textId="48E397C5" w:rsidR="00553ADB" w:rsidRPr="00B33273" w:rsidRDefault="00830D30"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Cyn llenwi’r ffurflen gais, rydym yn argymell eich bod yn cysylltu â ni i gael cyngor ar eich cynnig.</w:t>
                            </w:r>
                          </w:p>
                          <w:p w14:paraId="5590EE48" w14:textId="77777777" w:rsidR="00553ADB" w:rsidRPr="00B33273" w:rsidRDefault="00553ADB" w:rsidP="00553ADB">
                            <w:pPr>
                              <w:tabs>
                                <w:tab w:val="left" w:pos="284"/>
                              </w:tabs>
                              <w:ind w:right="175"/>
                              <w:rPr>
                                <w:rFonts w:cs="Arial"/>
                                <w:lang w:val="cy-GB"/>
                              </w:rPr>
                            </w:pPr>
                          </w:p>
                          <w:p w14:paraId="34122982" w14:textId="4167F026" w:rsidR="00553ADB" w:rsidRPr="00B33273" w:rsidRDefault="0092439C"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 xml:space="preserve">O dan y Ddeddf Draenio Tir 1991, mae angen caniatâd arnoch os ydych am adeiladu cwlfert neu strwythur (fel cored) i reoli llif y dŵr ar unrhyw </w:t>
                            </w:r>
                            <w:r w:rsidR="00D2028B">
                              <w:rPr>
                                <w:rFonts w:cs="Arial"/>
                                <w:lang w:val="cy-GB"/>
                              </w:rPr>
                              <w:t>g</w:t>
                            </w:r>
                            <w:r>
                              <w:rPr>
                                <w:rFonts w:cs="Arial"/>
                                <w:lang w:val="cy-GB"/>
                              </w:rPr>
                              <w:t>wrs dŵr cyffredin.</w:t>
                            </w:r>
                          </w:p>
                          <w:p w14:paraId="37CF228A" w14:textId="77777777" w:rsidR="00553ADB" w:rsidRPr="00B33273" w:rsidRDefault="00553ADB" w:rsidP="00553ADB">
                            <w:pPr>
                              <w:tabs>
                                <w:tab w:val="left" w:pos="284"/>
                              </w:tabs>
                              <w:ind w:right="175"/>
                              <w:rPr>
                                <w:rFonts w:cs="Arial"/>
                                <w:lang w:val="cy-GB"/>
                              </w:rPr>
                            </w:pPr>
                          </w:p>
                          <w:p w14:paraId="206CD875" w14:textId="5A85F2B4" w:rsidR="00553ADB" w:rsidRPr="00B33273" w:rsidRDefault="008B45CA"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 xml:space="preserve">Codir tâl o </w:t>
                            </w:r>
                            <w:r w:rsidR="00553ADB" w:rsidRPr="00B33273">
                              <w:rPr>
                                <w:rFonts w:cs="Arial"/>
                                <w:lang w:val="cy-GB"/>
                              </w:rPr>
                              <w:t xml:space="preserve">£50 </w:t>
                            </w:r>
                            <w:r>
                              <w:rPr>
                                <w:rFonts w:cs="Arial"/>
                                <w:lang w:val="cy-GB"/>
                              </w:rPr>
                              <w:t>am geisiadau ar gyfer Caniatâd Dyfrffos Cyffredin a wnaed o dan Ddeddf Draenio Tir 1991.</w:t>
                            </w:r>
                          </w:p>
                          <w:p w14:paraId="0AB8CF8F" w14:textId="77777777" w:rsidR="00553ADB" w:rsidRPr="00B33273" w:rsidRDefault="00553ADB" w:rsidP="00553ADB">
                            <w:pPr>
                              <w:tabs>
                                <w:tab w:val="left" w:pos="284"/>
                              </w:tabs>
                              <w:ind w:right="175"/>
                              <w:rPr>
                                <w:rFonts w:cs="Arial"/>
                                <w:lang w:val="cy-GB"/>
                              </w:rPr>
                            </w:pPr>
                          </w:p>
                          <w:p w14:paraId="6EFF4643" w14:textId="0B7121D5" w:rsidR="00553ADB" w:rsidRPr="00B33273" w:rsidRDefault="00863E7F" w:rsidP="00553ADB">
                            <w:pPr>
                              <w:tabs>
                                <w:tab w:val="left" w:pos="284"/>
                              </w:tabs>
                              <w:ind w:right="175"/>
                              <w:rPr>
                                <w:rFonts w:cs="Arial"/>
                                <w:lang w:val="cy-GB"/>
                              </w:rPr>
                            </w:pPr>
                            <w:r>
                              <w:rPr>
                                <w:rFonts w:cs="Arial"/>
                                <w:lang w:val="cy-GB"/>
                              </w:rPr>
                              <w:t>Os nad ydych yn siŵr am unrhyw beth yn y nodiadau cyfarwyddyd neu’r ffurflen gais, cysylltwch â ni.</w:t>
                            </w:r>
                          </w:p>
                          <w:p w14:paraId="523763B6" w14:textId="77777777" w:rsidR="00553ADB" w:rsidRPr="00B33273" w:rsidRDefault="00553ADB" w:rsidP="00553ADB">
                            <w:pPr>
                              <w:tabs>
                                <w:tab w:val="left" w:pos="284"/>
                              </w:tabs>
                              <w:ind w:right="175"/>
                              <w:rPr>
                                <w:rFonts w:cs="Arial"/>
                                <w:lang w:val="cy-GB"/>
                              </w:rPr>
                            </w:pPr>
                          </w:p>
                          <w:p w14:paraId="31F92232" w14:textId="350E19F3" w:rsidR="00553ADB" w:rsidRPr="00B33273" w:rsidRDefault="00204F7E" w:rsidP="00553ADB">
                            <w:pPr>
                              <w:tabs>
                                <w:tab w:val="left" w:pos="284"/>
                              </w:tabs>
                              <w:ind w:right="175"/>
                              <w:rPr>
                                <w:rFonts w:cs="Arial"/>
                                <w:lang w:val="cy-GB"/>
                              </w:rPr>
                            </w:pPr>
                            <w:r>
                              <w:rPr>
                                <w:rFonts w:cs="Arial"/>
                                <w:lang w:val="cy-GB"/>
                              </w:rPr>
                              <w:t xml:space="preserve">Ar ôl llenwi’r ffurflen gais, dychwelwch hi drwy’r </w:t>
                            </w:r>
                            <w:r w:rsidR="00DB21FA">
                              <w:rPr>
                                <w:rFonts w:cs="Arial"/>
                                <w:lang w:val="cy-GB"/>
                              </w:rPr>
                              <w:t>d</w:t>
                            </w:r>
                            <w:r>
                              <w:rPr>
                                <w:rFonts w:cs="Arial"/>
                                <w:lang w:val="cy-GB"/>
                              </w:rPr>
                              <w:t>osbarthiad wedi’i gofnodi, neu’n electronig,</w:t>
                            </w:r>
                            <w:bookmarkStart w:id="0" w:name="_Hlk158888483"/>
                            <w:r>
                              <w:rPr>
                                <w:rFonts w:cs="Arial"/>
                                <w:lang w:val="cy-GB"/>
                              </w:rPr>
                              <w:t xml:space="preserve"> ynghyd â’r holl ddogfennau ategol perthnasol, i:</w:t>
                            </w:r>
                            <w:bookmarkEnd w:id="0"/>
                          </w:p>
                          <w:p w14:paraId="3DA1B347" w14:textId="77777777" w:rsidR="00553ADB" w:rsidRPr="00B33273" w:rsidRDefault="00553ADB" w:rsidP="00553ADB">
                            <w:pPr>
                              <w:tabs>
                                <w:tab w:val="left" w:pos="284"/>
                              </w:tabs>
                              <w:ind w:right="175"/>
                              <w:rPr>
                                <w:rFonts w:cs="Arial"/>
                                <w:lang w:val="cy-GB"/>
                              </w:rPr>
                            </w:pPr>
                          </w:p>
                          <w:p w14:paraId="7F677FD5" w14:textId="5E08E3CA" w:rsidR="00553ADB" w:rsidRPr="00B33273" w:rsidRDefault="00553ADB" w:rsidP="00553ADB">
                            <w:pPr>
                              <w:tabs>
                                <w:tab w:val="left" w:pos="284"/>
                              </w:tabs>
                              <w:ind w:left="2268" w:right="175"/>
                              <w:rPr>
                                <w:rFonts w:cs="Arial"/>
                                <w:caps/>
                                <w:sz w:val="28"/>
                                <w:lang w:val="cy-GB"/>
                              </w:rPr>
                            </w:pPr>
                            <w:r w:rsidRPr="00B33273">
                              <w:rPr>
                                <w:sz w:val="28"/>
                                <w:lang w:val="cy-GB"/>
                              </w:rPr>
                              <w:t>C</w:t>
                            </w:r>
                            <w:r w:rsidR="009A0A2B">
                              <w:rPr>
                                <w:sz w:val="28"/>
                                <w:lang w:val="cy-GB"/>
                              </w:rPr>
                              <w:t>YNGOR SIR CEREDIGION</w:t>
                            </w:r>
                          </w:p>
                          <w:p w14:paraId="40A014CD" w14:textId="4109A6A8" w:rsidR="00553ADB" w:rsidRPr="00B33273" w:rsidRDefault="00056663" w:rsidP="00553ADB">
                            <w:pPr>
                              <w:tabs>
                                <w:tab w:val="left" w:pos="284"/>
                              </w:tabs>
                              <w:ind w:left="2268" w:right="175"/>
                              <w:rPr>
                                <w:szCs w:val="24"/>
                                <w:lang w:val="cy-GB"/>
                              </w:rPr>
                            </w:pPr>
                            <w:r>
                              <w:rPr>
                                <w:szCs w:val="24"/>
                                <w:lang w:val="cy-GB"/>
                              </w:rPr>
                              <w:t>PRIFFYRDD A’R GWASANAETHAU AMGYLCHEDDOL</w:t>
                            </w:r>
                          </w:p>
                          <w:p w14:paraId="584AD137"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Penmorfa</w:t>
                            </w:r>
                          </w:p>
                          <w:p w14:paraId="49491587"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Aberaeron</w:t>
                            </w:r>
                          </w:p>
                          <w:p w14:paraId="13CBC120"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SA46 0PA</w:t>
                            </w:r>
                          </w:p>
                          <w:p w14:paraId="0ABC9D61" w14:textId="77777777" w:rsidR="00553ADB" w:rsidRPr="00B33273" w:rsidRDefault="00553ADB" w:rsidP="00553ADB">
                            <w:pPr>
                              <w:tabs>
                                <w:tab w:val="left" w:pos="284"/>
                              </w:tabs>
                              <w:ind w:left="2268" w:right="175"/>
                              <w:rPr>
                                <w:b/>
                                <w:szCs w:val="24"/>
                                <w:lang w:val="cy-GB"/>
                              </w:rPr>
                            </w:pPr>
                          </w:p>
                          <w:p w14:paraId="00EE40EC" w14:textId="5908B4C3" w:rsidR="00553ADB" w:rsidRPr="006A02D5" w:rsidRDefault="00553ADB" w:rsidP="00553ADB">
                            <w:pPr>
                              <w:widowControl w:val="0"/>
                              <w:numPr>
                                <w:ilvl w:val="0"/>
                                <w:numId w:val="2"/>
                              </w:numPr>
                              <w:overflowPunct/>
                              <w:autoSpaceDE/>
                              <w:autoSpaceDN/>
                              <w:adjustRightInd/>
                              <w:textAlignment w:val="auto"/>
                              <w:rPr>
                                <w:rFonts w:cs="Arial"/>
                                <w:lang w:val="cy-GB"/>
                              </w:rPr>
                            </w:pPr>
                            <w:r w:rsidRPr="006A02D5">
                              <w:rPr>
                                <w:szCs w:val="24"/>
                                <w:lang w:val="cy-GB"/>
                              </w:rPr>
                              <w:t xml:space="preserve">clic.services@ceredigon.gov.uk </w:t>
                            </w:r>
                          </w:p>
                          <w:p w14:paraId="11813487" w14:textId="5D0E528D" w:rsidR="00553ADB" w:rsidRPr="00B33273" w:rsidRDefault="00553ADB">
                            <w:pPr>
                              <w:rPr>
                                <w:lang w:val="cy-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9997E" id="_x0000_t202" coordsize="21600,21600" o:spt="202" path="m,l,21600r21600,l21600,xe">
                <v:stroke joinstyle="miter"/>
                <v:path gradientshapeok="t" o:connecttype="rect"/>
              </v:shapetype>
              <v:shape id="Text Box 39" o:spid="_x0000_s1026" type="#_x0000_t202" style="position:absolute;margin-left:470.05pt;margin-top:19.05pt;width:521.25pt;height:48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">
                <v:textbox>
                  <w:txbxContent>
                    <w:p w14:paraId="1089AB40" w14:textId="0981D626" w:rsidR="00553ADB" w:rsidRDefault="00553ADB" w:rsidP="00553ADB">
                      <w:pPr>
                        <w:spacing w:after="19"/>
                        <w:rPr>
                          <w:rFonts w:cs="Arial"/>
                          <w:b/>
                          <w:sz w:val="26"/>
                        </w:rPr>
                      </w:pPr>
                    </w:p>
                    <w:p w14:paraId="0C7B7365" w14:textId="71CB74ED" w:rsidR="00553ADB" w:rsidRDefault="00CE6134" w:rsidP="00553ADB">
                      <w:pPr>
                        <w:spacing w:after="19"/>
                        <w:rPr>
                          <w:rFonts w:cs="Arial"/>
                          <w:b/>
                          <w:sz w:val="26"/>
                        </w:rPr>
                      </w:pPr>
                      <w:r>
                        <w:rPr>
                          <w:rFonts w:cs="Arial"/>
                          <w:b/>
                          <w:sz w:val="26"/>
                        </w:rPr>
                        <w:t>CYFLWYNIAD</w:t>
                      </w:r>
                    </w:p>
                    <w:p w14:paraId="7706A58E" w14:textId="77777777" w:rsidR="00553ADB" w:rsidRPr="00CB42D0" w:rsidRDefault="00553ADB" w:rsidP="00553ADB">
                      <w:pPr>
                        <w:spacing w:after="19"/>
                        <w:rPr>
                          <w:rFonts w:cs="Arial"/>
                          <w:b/>
                          <w:sz w:val="26"/>
                        </w:rPr>
                      </w:pPr>
                    </w:p>
                    <w:p w14:paraId="550A3DCF" w14:textId="053F612C" w:rsidR="00553ADB" w:rsidRPr="00B33273" w:rsidRDefault="007A6072" w:rsidP="00553ADB">
                      <w:pPr>
                        <w:tabs>
                          <w:tab w:val="center" w:pos="5220"/>
                        </w:tabs>
                        <w:rPr>
                          <w:rFonts w:cs="Arial"/>
                          <w:lang w:val="cy-GB"/>
                        </w:rPr>
                      </w:pPr>
                      <w:r w:rsidRPr="00B33273">
                        <w:rPr>
                          <w:rFonts w:cs="Arial"/>
                          <w:lang w:val="cy-GB"/>
                        </w:rPr>
                        <w:t>Darllenwch drwy’r canllawiau hyn a’r ffurflen gais yn ofalus cyn ei chwblhau.</w:t>
                      </w:r>
                    </w:p>
                    <w:p w14:paraId="04F2068B" w14:textId="77777777" w:rsidR="00553ADB" w:rsidRPr="00B33273" w:rsidRDefault="00553ADB" w:rsidP="00553ADB">
                      <w:pPr>
                        <w:tabs>
                          <w:tab w:val="center" w:pos="5220"/>
                        </w:tabs>
                        <w:rPr>
                          <w:rFonts w:cs="Arial"/>
                          <w:lang w:val="cy-GB"/>
                        </w:rPr>
                      </w:pPr>
                    </w:p>
                    <w:p w14:paraId="53F1BBE4" w14:textId="5E3A5171" w:rsidR="00553ADB" w:rsidRPr="00B33273" w:rsidRDefault="00B33273" w:rsidP="00553ADB">
                      <w:pPr>
                        <w:widowControl w:val="0"/>
                        <w:numPr>
                          <w:ilvl w:val="0"/>
                          <w:numId w:val="1"/>
                        </w:numPr>
                        <w:tabs>
                          <w:tab w:val="left" w:pos="284"/>
                        </w:tabs>
                        <w:overflowPunct/>
                        <w:autoSpaceDE/>
                        <w:autoSpaceDN/>
                        <w:adjustRightInd/>
                        <w:ind w:left="0" w:right="175" w:firstLine="0"/>
                        <w:textAlignment w:val="auto"/>
                        <w:rPr>
                          <w:rFonts w:cs="Arial"/>
                          <w:lang w:val="cy-GB"/>
                        </w:rPr>
                      </w:pPr>
                      <w:r w:rsidRPr="00B33273">
                        <w:rPr>
                          <w:rFonts w:cs="Arial"/>
                          <w:lang w:val="cy-GB"/>
                        </w:rPr>
                        <w:t>Os byddwch yn llenwi’r</w:t>
                      </w:r>
                      <w:r>
                        <w:rPr>
                          <w:rFonts w:cs="Arial"/>
                          <w:lang w:val="cy-GB"/>
                        </w:rPr>
                        <w:t xml:space="preserve"> ffurflen gais yn gywir y tro cyntaf, caiff ei phrosesu’n gyflymach.</w:t>
                      </w:r>
                    </w:p>
                    <w:p w14:paraId="7BC1F8E9" w14:textId="77777777" w:rsidR="00553ADB" w:rsidRPr="00B33273" w:rsidRDefault="00553ADB" w:rsidP="00553ADB">
                      <w:pPr>
                        <w:tabs>
                          <w:tab w:val="left" w:pos="284"/>
                        </w:tabs>
                        <w:ind w:right="175"/>
                        <w:rPr>
                          <w:rFonts w:cs="Arial"/>
                          <w:lang w:val="cy-GB"/>
                        </w:rPr>
                      </w:pPr>
                    </w:p>
                    <w:p w14:paraId="5B76EFBD" w14:textId="48CBA182" w:rsidR="00553ADB" w:rsidRPr="00B33273" w:rsidRDefault="00B33273"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Mae’r canllawiau hyn yn rhoi gwybodaeth i chi i’ch helpu i lenwi’ch cais am Ganiatâd Dyfrffos Cyffredin.</w:t>
                      </w:r>
                    </w:p>
                    <w:p w14:paraId="7CD8117B" w14:textId="77777777" w:rsidR="00553ADB" w:rsidRPr="00B33273" w:rsidRDefault="00553ADB" w:rsidP="00553ADB">
                      <w:pPr>
                        <w:tabs>
                          <w:tab w:val="left" w:pos="284"/>
                        </w:tabs>
                        <w:ind w:right="175"/>
                        <w:rPr>
                          <w:rFonts w:cs="Arial"/>
                          <w:lang w:val="cy-GB"/>
                        </w:rPr>
                      </w:pPr>
                    </w:p>
                    <w:p w14:paraId="08238423" w14:textId="48E397C5" w:rsidR="00553ADB" w:rsidRPr="00B33273" w:rsidRDefault="00830D30"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Cyn llenwi’r ffurflen gais, rydym yn argymell eich bod yn cysylltu â ni i gael cyngor ar eich cynnig.</w:t>
                      </w:r>
                    </w:p>
                    <w:p w14:paraId="5590EE48" w14:textId="77777777" w:rsidR="00553ADB" w:rsidRPr="00B33273" w:rsidRDefault="00553ADB" w:rsidP="00553ADB">
                      <w:pPr>
                        <w:tabs>
                          <w:tab w:val="left" w:pos="284"/>
                        </w:tabs>
                        <w:ind w:right="175"/>
                        <w:rPr>
                          <w:rFonts w:cs="Arial"/>
                          <w:lang w:val="cy-GB"/>
                        </w:rPr>
                      </w:pPr>
                    </w:p>
                    <w:p w14:paraId="34122982" w14:textId="4167F026" w:rsidR="00553ADB" w:rsidRPr="00B33273" w:rsidRDefault="0092439C"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 xml:space="preserve">O dan y Ddeddf Draenio Tir 1991, mae angen caniatâd arnoch os ydych am adeiladu cwlfert neu strwythur (fel cored) i reoli llif y dŵr ar unrhyw </w:t>
                      </w:r>
                      <w:r w:rsidR="00D2028B">
                        <w:rPr>
                          <w:rFonts w:cs="Arial"/>
                          <w:lang w:val="cy-GB"/>
                        </w:rPr>
                        <w:t>g</w:t>
                      </w:r>
                      <w:r>
                        <w:rPr>
                          <w:rFonts w:cs="Arial"/>
                          <w:lang w:val="cy-GB"/>
                        </w:rPr>
                        <w:t>wrs dŵr cyffredin.</w:t>
                      </w:r>
                    </w:p>
                    <w:p w14:paraId="37CF228A" w14:textId="77777777" w:rsidR="00553ADB" w:rsidRPr="00B33273" w:rsidRDefault="00553ADB" w:rsidP="00553ADB">
                      <w:pPr>
                        <w:tabs>
                          <w:tab w:val="left" w:pos="284"/>
                        </w:tabs>
                        <w:ind w:right="175"/>
                        <w:rPr>
                          <w:rFonts w:cs="Arial"/>
                          <w:lang w:val="cy-GB"/>
                        </w:rPr>
                      </w:pPr>
                    </w:p>
                    <w:p w14:paraId="206CD875" w14:textId="5A85F2B4" w:rsidR="00553ADB" w:rsidRPr="00B33273" w:rsidRDefault="008B45CA" w:rsidP="00553ADB">
                      <w:pPr>
                        <w:widowControl w:val="0"/>
                        <w:numPr>
                          <w:ilvl w:val="0"/>
                          <w:numId w:val="1"/>
                        </w:numPr>
                        <w:tabs>
                          <w:tab w:val="left" w:pos="284"/>
                        </w:tabs>
                        <w:overflowPunct/>
                        <w:autoSpaceDE/>
                        <w:autoSpaceDN/>
                        <w:adjustRightInd/>
                        <w:ind w:left="284" w:right="175" w:hanging="284"/>
                        <w:textAlignment w:val="auto"/>
                        <w:rPr>
                          <w:rFonts w:cs="Arial"/>
                          <w:lang w:val="cy-GB"/>
                        </w:rPr>
                      </w:pPr>
                      <w:r>
                        <w:rPr>
                          <w:rFonts w:cs="Arial"/>
                          <w:lang w:val="cy-GB"/>
                        </w:rPr>
                        <w:t xml:space="preserve">Codir tâl o </w:t>
                      </w:r>
                      <w:r w:rsidR="00553ADB" w:rsidRPr="00B33273">
                        <w:rPr>
                          <w:rFonts w:cs="Arial"/>
                          <w:lang w:val="cy-GB"/>
                        </w:rPr>
                        <w:t xml:space="preserve">£50 </w:t>
                      </w:r>
                      <w:r>
                        <w:rPr>
                          <w:rFonts w:cs="Arial"/>
                          <w:lang w:val="cy-GB"/>
                        </w:rPr>
                        <w:t>am geisiadau ar gyfer Caniatâd Dyfrffos Cyffredin a wnaed o dan Ddeddf Draenio Tir 1991.</w:t>
                      </w:r>
                    </w:p>
                    <w:p w14:paraId="0AB8CF8F" w14:textId="77777777" w:rsidR="00553ADB" w:rsidRPr="00B33273" w:rsidRDefault="00553ADB" w:rsidP="00553ADB">
                      <w:pPr>
                        <w:tabs>
                          <w:tab w:val="left" w:pos="284"/>
                        </w:tabs>
                        <w:ind w:right="175"/>
                        <w:rPr>
                          <w:rFonts w:cs="Arial"/>
                          <w:lang w:val="cy-GB"/>
                        </w:rPr>
                      </w:pPr>
                    </w:p>
                    <w:p w14:paraId="6EFF4643" w14:textId="0B7121D5" w:rsidR="00553ADB" w:rsidRPr="00B33273" w:rsidRDefault="00863E7F" w:rsidP="00553ADB">
                      <w:pPr>
                        <w:tabs>
                          <w:tab w:val="left" w:pos="284"/>
                        </w:tabs>
                        <w:ind w:right="175"/>
                        <w:rPr>
                          <w:rFonts w:cs="Arial"/>
                          <w:lang w:val="cy-GB"/>
                        </w:rPr>
                      </w:pPr>
                      <w:r>
                        <w:rPr>
                          <w:rFonts w:cs="Arial"/>
                          <w:lang w:val="cy-GB"/>
                        </w:rPr>
                        <w:t>Os nad ydych yn siŵr am unrhyw beth yn y nodiadau cyfarwyddyd neu’r ffurflen gais, cysylltwch â ni.</w:t>
                      </w:r>
                    </w:p>
                    <w:p w14:paraId="523763B6" w14:textId="77777777" w:rsidR="00553ADB" w:rsidRPr="00B33273" w:rsidRDefault="00553ADB" w:rsidP="00553ADB">
                      <w:pPr>
                        <w:tabs>
                          <w:tab w:val="left" w:pos="284"/>
                        </w:tabs>
                        <w:ind w:right="175"/>
                        <w:rPr>
                          <w:rFonts w:cs="Arial"/>
                          <w:lang w:val="cy-GB"/>
                        </w:rPr>
                      </w:pPr>
                    </w:p>
                    <w:p w14:paraId="31F92232" w14:textId="350E19F3" w:rsidR="00553ADB" w:rsidRPr="00B33273" w:rsidRDefault="00204F7E" w:rsidP="00553ADB">
                      <w:pPr>
                        <w:tabs>
                          <w:tab w:val="left" w:pos="284"/>
                        </w:tabs>
                        <w:ind w:right="175"/>
                        <w:rPr>
                          <w:rFonts w:cs="Arial"/>
                          <w:lang w:val="cy-GB"/>
                        </w:rPr>
                      </w:pPr>
                      <w:r>
                        <w:rPr>
                          <w:rFonts w:cs="Arial"/>
                          <w:lang w:val="cy-GB"/>
                        </w:rPr>
                        <w:t xml:space="preserve">Ar ôl llenwi’r ffurflen gais, dychwelwch hi drwy’r </w:t>
                      </w:r>
                      <w:r w:rsidR="00DB21FA">
                        <w:rPr>
                          <w:rFonts w:cs="Arial"/>
                          <w:lang w:val="cy-GB"/>
                        </w:rPr>
                        <w:t>d</w:t>
                      </w:r>
                      <w:r>
                        <w:rPr>
                          <w:rFonts w:cs="Arial"/>
                          <w:lang w:val="cy-GB"/>
                        </w:rPr>
                        <w:t>osbarthiad wedi’i gofnodi, neu’n electronig,</w:t>
                      </w:r>
                      <w:bookmarkStart w:id="1" w:name="_Hlk158888483"/>
                      <w:r>
                        <w:rPr>
                          <w:rFonts w:cs="Arial"/>
                          <w:lang w:val="cy-GB"/>
                        </w:rPr>
                        <w:t xml:space="preserve"> ynghyd â’r holl ddogfennau ategol perthnasol, i:</w:t>
                      </w:r>
                      <w:bookmarkEnd w:id="1"/>
                    </w:p>
                    <w:p w14:paraId="3DA1B347" w14:textId="77777777" w:rsidR="00553ADB" w:rsidRPr="00B33273" w:rsidRDefault="00553ADB" w:rsidP="00553ADB">
                      <w:pPr>
                        <w:tabs>
                          <w:tab w:val="left" w:pos="284"/>
                        </w:tabs>
                        <w:ind w:right="175"/>
                        <w:rPr>
                          <w:rFonts w:cs="Arial"/>
                          <w:lang w:val="cy-GB"/>
                        </w:rPr>
                      </w:pPr>
                    </w:p>
                    <w:p w14:paraId="7F677FD5" w14:textId="5E08E3CA" w:rsidR="00553ADB" w:rsidRPr="00B33273" w:rsidRDefault="00553ADB" w:rsidP="00553ADB">
                      <w:pPr>
                        <w:tabs>
                          <w:tab w:val="left" w:pos="284"/>
                        </w:tabs>
                        <w:ind w:left="2268" w:right="175"/>
                        <w:rPr>
                          <w:rFonts w:cs="Arial"/>
                          <w:caps/>
                          <w:sz w:val="28"/>
                          <w:lang w:val="cy-GB"/>
                        </w:rPr>
                      </w:pPr>
                      <w:r w:rsidRPr="00B33273">
                        <w:rPr>
                          <w:sz w:val="28"/>
                          <w:lang w:val="cy-GB"/>
                        </w:rPr>
                        <w:t>C</w:t>
                      </w:r>
                      <w:r w:rsidR="009A0A2B">
                        <w:rPr>
                          <w:sz w:val="28"/>
                          <w:lang w:val="cy-GB"/>
                        </w:rPr>
                        <w:t>YNGOR SIR CEREDIGION</w:t>
                      </w:r>
                    </w:p>
                    <w:p w14:paraId="40A014CD" w14:textId="4109A6A8" w:rsidR="00553ADB" w:rsidRPr="00B33273" w:rsidRDefault="00056663" w:rsidP="00553ADB">
                      <w:pPr>
                        <w:tabs>
                          <w:tab w:val="left" w:pos="284"/>
                        </w:tabs>
                        <w:ind w:left="2268" w:right="175"/>
                        <w:rPr>
                          <w:szCs w:val="24"/>
                          <w:lang w:val="cy-GB"/>
                        </w:rPr>
                      </w:pPr>
                      <w:r>
                        <w:rPr>
                          <w:szCs w:val="24"/>
                          <w:lang w:val="cy-GB"/>
                        </w:rPr>
                        <w:t>PRIFFYRDD A’R GWASANAETHAU AMGYLCHEDDOL</w:t>
                      </w:r>
                    </w:p>
                    <w:p w14:paraId="584AD137"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Penmorfa</w:t>
                      </w:r>
                    </w:p>
                    <w:p w14:paraId="49491587"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Aberaeron</w:t>
                      </w:r>
                    </w:p>
                    <w:p w14:paraId="13CBC120" w14:textId="77777777" w:rsidR="00553ADB" w:rsidRPr="00B33273" w:rsidRDefault="00553ADB" w:rsidP="00553ADB">
                      <w:pPr>
                        <w:pStyle w:val="Header"/>
                        <w:tabs>
                          <w:tab w:val="clear" w:pos="8306"/>
                          <w:tab w:val="right" w:pos="5529"/>
                        </w:tabs>
                        <w:ind w:left="2268"/>
                        <w:rPr>
                          <w:szCs w:val="24"/>
                          <w:lang w:val="cy-GB"/>
                        </w:rPr>
                      </w:pPr>
                      <w:r w:rsidRPr="00B33273">
                        <w:rPr>
                          <w:szCs w:val="24"/>
                          <w:lang w:val="cy-GB"/>
                        </w:rPr>
                        <w:t>SA46 0PA</w:t>
                      </w:r>
                    </w:p>
                    <w:p w14:paraId="0ABC9D61" w14:textId="77777777" w:rsidR="00553ADB" w:rsidRPr="00B33273" w:rsidRDefault="00553ADB" w:rsidP="00553ADB">
                      <w:pPr>
                        <w:tabs>
                          <w:tab w:val="left" w:pos="284"/>
                        </w:tabs>
                        <w:ind w:left="2268" w:right="175"/>
                        <w:rPr>
                          <w:b/>
                          <w:szCs w:val="24"/>
                          <w:lang w:val="cy-GB"/>
                        </w:rPr>
                      </w:pPr>
                    </w:p>
                    <w:p w14:paraId="00EE40EC" w14:textId="5908B4C3" w:rsidR="00553ADB" w:rsidRPr="006A02D5" w:rsidRDefault="00553ADB" w:rsidP="00553ADB">
                      <w:pPr>
                        <w:widowControl w:val="0"/>
                        <w:numPr>
                          <w:ilvl w:val="0"/>
                          <w:numId w:val="2"/>
                        </w:numPr>
                        <w:overflowPunct/>
                        <w:autoSpaceDE/>
                        <w:autoSpaceDN/>
                        <w:adjustRightInd/>
                        <w:textAlignment w:val="auto"/>
                        <w:rPr>
                          <w:rFonts w:cs="Arial"/>
                          <w:lang w:val="cy-GB"/>
                        </w:rPr>
                      </w:pPr>
                      <w:r w:rsidRPr="006A02D5">
                        <w:rPr>
                          <w:szCs w:val="24"/>
                          <w:lang w:val="cy-GB"/>
                        </w:rPr>
                        <w:t xml:space="preserve">clic.services@ceredigon.gov.uk </w:t>
                      </w:r>
                    </w:p>
                    <w:p w14:paraId="11813487" w14:textId="5D0E528D" w:rsidR="00553ADB" w:rsidRPr="00B33273" w:rsidRDefault="00553ADB">
                      <w:pPr>
                        <w:rPr>
                          <w:lang w:val="cy-GB"/>
                        </w:rPr>
                      </w:pPr>
                    </w:p>
                  </w:txbxContent>
                </v:textbox>
                <w10:wrap type="square" anchorx="margin"/>
              </v:shape>
            </w:pict>
          </mc:Fallback>
        </mc:AlternateContent>
      </w:r>
    </w:p>
    <w:p w14:paraId="730B1E2D" w14:textId="2A4AFFAD" w:rsidR="00553ADB" w:rsidRPr="00B33273" w:rsidRDefault="00553ADB" w:rsidP="00E7718B">
      <w:pPr>
        <w:tabs>
          <w:tab w:val="left" w:pos="9165"/>
        </w:tabs>
        <w:rPr>
          <w:b/>
          <w:bCs/>
          <w:szCs w:val="24"/>
          <w:lang w:val="cy-GB"/>
        </w:rPr>
      </w:pPr>
    </w:p>
    <w:p w14:paraId="4B653B54" w14:textId="7BABD01D" w:rsidR="00F0263D" w:rsidRPr="00B33273" w:rsidRDefault="00F0263D">
      <w:pPr>
        <w:overflowPunct/>
        <w:autoSpaceDE/>
        <w:autoSpaceDN/>
        <w:adjustRightInd/>
        <w:textAlignment w:val="auto"/>
        <w:rPr>
          <w:b/>
          <w:bCs/>
          <w:szCs w:val="24"/>
          <w:lang w:val="cy-GB"/>
        </w:rPr>
      </w:pPr>
    </w:p>
    <w:p w14:paraId="095BF03C" w14:textId="77777777" w:rsidR="00F0263D" w:rsidRPr="00B33273" w:rsidRDefault="00F0263D">
      <w:pPr>
        <w:overflowPunct/>
        <w:autoSpaceDE/>
        <w:autoSpaceDN/>
        <w:adjustRightInd/>
        <w:textAlignment w:val="auto"/>
        <w:rPr>
          <w:b/>
          <w:bCs/>
          <w:szCs w:val="24"/>
          <w:lang w:val="cy-GB"/>
        </w:rPr>
      </w:pPr>
      <w:r w:rsidRPr="00B33273">
        <w:rPr>
          <w:b/>
          <w:bCs/>
          <w:szCs w:val="24"/>
          <w:lang w:val="cy-GB"/>
        </w:rPr>
        <w:br w:type="page"/>
      </w:r>
    </w:p>
    <w:p w14:paraId="30248C27" w14:textId="06400D30" w:rsidR="00F0263D" w:rsidRPr="00B33273" w:rsidRDefault="00F0263D" w:rsidP="00F0263D">
      <w:pPr>
        <w:jc w:val="both"/>
        <w:rPr>
          <w:rFonts w:cs="Arial"/>
          <w:sz w:val="44"/>
          <w:szCs w:val="44"/>
          <w:lang w:val="cy-GB"/>
        </w:rPr>
      </w:pPr>
    </w:p>
    <w:p w14:paraId="3C0B9C3C" w14:textId="560EE40D" w:rsidR="00F0263D" w:rsidRPr="00B33273" w:rsidRDefault="00724E9F" w:rsidP="00F0263D">
      <w:pPr>
        <w:jc w:val="both"/>
        <w:rPr>
          <w:rFonts w:cs="Arial"/>
          <w:sz w:val="44"/>
          <w:szCs w:val="44"/>
          <w:lang w:val="cy-GB"/>
        </w:rPr>
      </w:pPr>
      <w:r w:rsidRPr="00B33273">
        <w:rPr>
          <w:noProof/>
          <w:lang w:val="cy-GB"/>
        </w:rPr>
        <mc:AlternateContent>
          <mc:Choice Requires="wps">
            <w:drawing>
              <wp:anchor distT="45720" distB="45720" distL="114300" distR="114300" simplePos="0" relativeHeight="251664384" behindDoc="0" locked="0" layoutInCell="1" allowOverlap="1" wp14:anchorId="0A07A7E2" wp14:editId="186AEB29">
                <wp:simplePos x="0" y="0"/>
                <wp:positionH relativeFrom="margin">
                  <wp:posOffset>9525</wp:posOffset>
                </wp:positionH>
                <wp:positionV relativeFrom="margin">
                  <wp:posOffset>752475</wp:posOffset>
                </wp:positionV>
                <wp:extent cx="6631305" cy="1762125"/>
                <wp:effectExtent l="9525" t="9525" r="7620" b="9525"/>
                <wp:wrapSquare wrapText="bothSides"/>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1762125"/>
                        </a:xfrm>
                        <a:prstGeom prst="rect">
                          <a:avLst/>
                        </a:prstGeom>
                        <a:solidFill>
                          <a:srgbClr val="FFFFFF"/>
                        </a:solidFill>
                        <a:ln w="9525">
                          <a:solidFill>
                            <a:srgbClr val="000000"/>
                          </a:solidFill>
                          <a:miter lim="800000"/>
                          <a:headEnd/>
                          <a:tailEnd/>
                        </a:ln>
                      </wps:spPr>
                      <wps:txbx>
                        <w:txbxContent>
                          <w:p w14:paraId="4CB8DD9A" w14:textId="279A80E9" w:rsidR="00043169" w:rsidRPr="00C77DB5" w:rsidRDefault="00634A84">
                            <w:pPr>
                              <w:rPr>
                                <w:b/>
                                <w:smallCaps/>
                                <w:u w:val="double"/>
                                <w:lang w:val="cy-GB"/>
                              </w:rPr>
                            </w:pPr>
                            <w:r w:rsidRPr="00C77DB5">
                              <w:rPr>
                                <w:b/>
                                <w:smallCaps/>
                                <w:sz w:val="28"/>
                                <w:szCs w:val="32"/>
                                <w:u w:val="double"/>
                                <w:lang w:val="cy-GB"/>
                              </w:rPr>
                              <w:t>Def</w:t>
                            </w:r>
                            <w:r w:rsidR="002D090E">
                              <w:rPr>
                                <w:b/>
                                <w:smallCaps/>
                                <w:sz w:val="28"/>
                                <w:szCs w:val="32"/>
                                <w:u w:val="double"/>
                                <w:lang w:val="cy-GB"/>
                              </w:rPr>
                              <w:t>n</w:t>
                            </w:r>
                            <w:r w:rsidRPr="00C77DB5">
                              <w:rPr>
                                <w:b/>
                                <w:smallCaps/>
                                <w:sz w:val="28"/>
                                <w:szCs w:val="32"/>
                                <w:u w:val="double"/>
                                <w:lang w:val="cy-GB"/>
                              </w:rPr>
                              <w:t>ydd Swyddfa yn unig</w:t>
                            </w:r>
                            <w:r w:rsidR="00043169" w:rsidRPr="00C77DB5">
                              <w:rPr>
                                <w:b/>
                                <w:smallCaps/>
                                <w:sz w:val="28"/>
                                <w:szCs w:val="32"/>
                                <w:u w:val="double"/>
                                <w:lang w:val="cy-GB"/>
                              </w:rPr>
                              <w:t>:</w:t>
                            </w:r>
                            <w:r w:rsidR="004A3BF5" w:rsidRPr="00C77DB5">
                              <w:rPr>
                                <w:b/>
                                <w:smallCaps/>
                                <w:sz w:val="28"/>
                                <w:szCs w:val="32"/>
                                <w:u w:val="double"/>
                                <w:lang w:val="cy-GB"/>
                              </w:rPr>
                              <w:t xml:space="preserve"> </w:t>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p>
                          <w:p w14:paraId="2AC66AE3" w14:textId="77777777" w:rsidR="00043169" w:rsidRPr="00C77DB5" w:rsidRDefault="00043169">
                            <w:pPr>
                              <w:rPr>
                                <w:lang w:val="cy-GB"/>
                              </w:rPr>
                            </w:pPr>
                          </w:p>
                          <w:p w14:paraId="146CAC8F" w14:textId="175D3957" w:rsidR="00043169" w:rsidRPr="00C77DB5" w:rsidRDefault="00191FCD">
                            <w:pPr>
                              <w:rPr>
                                <w:u w:val="single"/>
                                <w:lang w:val="cy-GB"/>
                              </w:rPr>
                            </w:pPr>
                            <w:r w:rsidRPr="00C77DB5">
                              <w:rPr>
                                <w:lang w:val="cy-GB"/>
                              </w:rPr>
                              <w:t>Cyfeirnod Cais</w:t>
                            </w:r>
                            <w:r w:rsidR="00043169" w:rsidRPr="00C77DB5">
                              <w:rPr>
                                <w:lang w:val="cy-GB"/>
                              </w:rPr>
                              <w:t xml:space="preserve">: </w:t>
                            </w:r>
                            <w:r w:rsidR="00043169" w:rsidRPr="00C77DB5">
                              <w:rPr>
                                <w:u w:val="single"/>
                                <w:lang w:val="cy-GB"/>
                              </w:rPr>
                              <w:tab/>
                            </w:r>
                            <w:r w:rsidR="00043169" w:rsidRPr="00C77DB5">
                              <w:rPr>
                                <w:u w:val="single"/>
                                <w:lang w:val="cy-GB"/>
                              </w:rPr>
                              <w:tab/>
                            </w:r>
                          </w:p>
                          <w:p w14:paraId="7A5F06AE" w14:textId="77777777" w:rsidR="00043169" w:rsidRPr="00C77DB5" w:rsidRDefault="00043169">
                            <w:pPr>
                              <w:rPr>
                                <w:lang w:val="cy-GB"/>
                              </w:rPr>
                            </w:pPr>
                          </w:p>
                          <w:p w14:paraId="7A97B7C6" w14:textId="23BB6BAC" w:rsidR="00043169" w:rsidRPr="00C77DB5" w:rsidRDefault="00191FCD">
                            <w:pPr>
                              <w:rPr>
                                <w:lang w:val="cy-GB"/>
                              </w:rPr>
                            </w:pPr>
                            <w:r w:rsidRPr="00C77DB5">
                              <w:rPr>
                                <w:lang w:val="cy-GB"/>
                              </w:rPr>
                              <w:t>Dyddiad derbyn y cais</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w:t>
                            </w:r>
                          </w:p>
                          <w:p w14:paraId="08D37699" w14:textId="77777777" w:rsidR="00043169" w:rsidRPr="00C77DB5" w:rsidRDefault="00043169">
                            <w:pPr>
                              <w:rPr>
                                <w:lang w:val="cy-GB"/>
                              </w:rPr>
                            </w:pPr>
                          </w:p>
                          <w:p w14:paraId="5696596C" w14:textId="2D31E455" w:rsidR="00043169" w:rsidRPr="00C77DB5" w:rsidRDefault="00043169">
                            <w:pPr>
                              <w:rPr>
                                <w:u w:val="single"/>
                                <w:lang w:val="cy-GB"/>
                              </w:rPr>
                            </w:pPr>
                            <w:r w:rsidRPr="00C77DB5">
                              <w:rPr>
                                <w:lang w:val="cy-GB"/>
                              </w:rPr>
                              <w:t>N</w:t>
                            </w:r>
                            <w:r w:rsidR="00191FCD" w:rsidRPr="00C77DB5">
                              <w:rPr>
                                <w:lang w:val="cy-GB"/>
                              </w:rPr>
                              <w:t>ifer strwythurau</w:t>
                            </w:r>
                            <w:r w:rsidRPr="00C77DB5">
                              <w:rPr>
                                <w:lang w:val="cy-GB"/>
                              </w:rPr>
                              <w:t xml:space="preserve">: </w:t>
                            </w:r>
                            <w:r w:rsidR="00191FCD" w:rsidRPr="00C77DB5">
                              <w:rPr>
                                <w:u w:val="single"/>
                                <w:lang w:val="cy-GB"/>
                              </w:rPr>
                              <w:tab/>
                            </w:r>
                            <w:r w:rsidR="00191FCD" w:rsidRPr="00C77DB5">
                              <w:rPr>
                                <w:u w:val="single"/>
                                <w:lang w:val="cy-GB"/>
                              </w:rPr>
                              <w:tab/>
                              <w:t xml:space="preserve">   </w:t>
                            </w:r>
                          </w:p>
                          <w:p w14:paraId="313E7E2F" w14:textId="77777777" w:rsidR="00043169" w:rsidRPr="00C77DB5" w:rsidRDefault="00043169">
                            <w:pPr>
                              <w:rPr>
                                <w:lang w:val="cy-GB"/>
                              </w:rPr>
                            </w:pPr>
                          </w:p>
                          <w:p w14:paraId="31A6C3B8" w14:textId="0BB3FFE1" w:rsidR="00043169" w:rsidRPr="00C77DB5" w:rsidRDefault="00FA1CFA">
                            <w:pPr>
                              <w:rPr>
                                <w:lang w:val="cy-GB"/>
                              </w:rPr>
                            </w:pPr>
                            <w:r w:rsidRPr="00C77DB5">
                              <w:rPr>
                                <w:lang w:val="cy-GB"/>
                              </w:rPr>
                              <w:t>A oes ffi yn daladwy</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w:t>
                            </w:r>
                            <w:r w:rsidR="00043169" w:rsidRPr="00C77DB5">
                              <w:rPr>
                                <w:color w:val="FFFFFF" w:themeColor="background1"/>
                                <w:lang w:val="cy-GB"/>
                              </w:rPr>
                              <w:tab/>
                            </w:r>
                            <w:r w:rsidR="00043169" w:rsidRPr="00C77DB5">
                              <w:rPr>
                                <w:lang w:val="cy-GB"/>
                              </w:rPr>
                              <w:tab/>
                            </w:r>
                            <w:r w:rsidR="00043169" w:rsidRPr="00C77DB5">
                              <w:rPr>
                                <w:lang w:val="cy-GB"/>
                              </w:rPr>
                              <w:tab/>
                            </w:r>
                            <w:r w:rsidR="00043169" w:rsidRPr="00C77DB5">
                              <w:rPr>
                                <w:lang w:val="cy-GB"/>
                              </w:rPr>
                              <w:tab/>
                              <w:t>D</w:t>
                            </w:r>
                            <w:r w:rsidRPr="00C77DB5">
                              <w:rPr>
                                <w:lang w:val="cy-GB"/>
                              </w:rPr>
                              <w:t>yddiad derbyn y ffi</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7A7E2" id="Text Box 78" o:spid="_x0000_s1027" type="#_x0000_t202" style="position:absolute;left:0;text-align:left;margin-left:.75pt;margin-top:59.25pt;width:522.15pt;height:138.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">
                <v:textbox>
                  <w:txbxContent>
                    <w:p w14:paraId="4CB8DD9A" w14:textId="279A80E9" w:rsidR="00043169" w:rsidRPr="00C77DB5" w:rsidRDefault="00634A84">
                      <w:pPr>
                        <w:rPr>
                          <w:b/>
                          <w:smallCaps/>
                          <w:u w:val="double"/>
                          <w:lang w:val="cy-GB"/>
                        </w:rPr>
                      </w:pPr>
                      <w:r w:rsidRPr="00C77DB5">
                        <w:rPr>
                          <w:b/>
                          <w:smallCaps/>
                          <w:sz w:val="28"/>
                          <w:szCs w:val="32"/>
                          <w:u w:val="double"/>
                          <w:lang w:val="cy-GB"/>
                        </w:rPr>
                        <w:t>Def</w:t>
                      </w:r>
                      <w:r w:rsidR="002D090E">
                        <w:rPr>
                          <w:b/>
                          <w:smallCaps/>
                          <w:sz w:val="28"/>
                          <w:szCs w:val="32"/>
                          <w:u w:val="double"/>
                          <w:lang w:val="cy-GB"/>
                        </w:rPr>
                        <w:t>n</w:t>
                      </w:r>
                      <w:r w:rsidRPr="00C77DB5">
                        <w:rPr>
                          <w:b/>
                          <w:smallCaps/>
                          <w:sz w:val="28"/>
                          <w:szCs w:val="32"/>
                          <w:u w:val="double"/>
                          <w:lang w:val="cy-GB"/>
                        </w:rPr>
                        <w:t>ydd Swyddfa yn unig</w:t>
                      </w:r>
                      <w:r w:rsidR="00043169" w:rsidRPr="00C77DB5">
                        <w:rPr>
                          <w:b/>
                          <w:smallCaps/>
                          <w:sz w:val="28"/>
                          <w:szCs w:val="32"/>
                          <w:u w:val="double"/>
                          <w:lang w:val="cy-GB"/>
                        </w:rPr>
                        <w:t>:</w:t>
                      </w:r>
                      <w:r w:rsidR="004A3BF5" w:rsidRPr="00C77DB5">
                        <w:rPr>
                          <w:b/>
                          <w:smallCaps/>
                          <w:sz w:val="28"/>
                          <w:szCs w:val="32"/>
                          <w:u w:val="double"/>
                          <w:lang w:val="cy-GB"/>
                        </w:rPr>
                        <w:t xml:space="preserve"> </w:t>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r w:rsidR="004A3BF5" w:rsidRPr="00C77DB5">
                        <w:rPr>
                          <w:b/>
                          <w:smallCaps/>
                          <w:u w:val="double"/>
                          <w:lang w:val="cy-GB"/>
                        </w:rPr>
                        <w:tab/>
                      </w:r>
                    </w:p>
                    <w:p w14:paraId="2AC66AE3" w14:textId="77777777" w:rsidR="00043169" w:rsidRPr="00C77DB5" w:rsidRDefault="00043169">
                      <w:pPr>
                        <w:rPr>
                          <w:lang w:val="cy-GB"/>
                        </w:rPr>
                      </w:pPr>
                    </w:p>
                    <w:p w14:paraId="146CAC8F" w14:textId="175D3957" w:rsidR="00043169" w:rsidRPr="00C77DB5" w:rsidRDefault="00191FCD">
                      <w:pPr>
                        <w:rPr>
                          <w:u w:val="single"/>
                          <w:lang w:val="cy-GB"/>
                        </w:rPr>
                      </w:pPr>
                      <w:r w:rsidRPr="00C77DB5">
                        <w:rPr>
                          <w:lang w:val="cy-GB"/>
                        </w:rPr>
                        <w:t>Cyfeirnod Cais</w:t>
                      </w:r>
                      <w:r w:rsidR="00043169" w:rsidRPr="00C77DB5">
                        <w:rPr>
                          <w:lang w:val="cy-GB"/>
                        </w:rPr>
                        <w:t xml:space="preserve">: </w:t>
                      </w:r>
                      <w:r w:rsidR="00043169" w:rsidRPr="00C77DB5">
                        <w:rPr>
                          <w:u w:val="single"/>
                          <w:lang w:val="cy-GB"/>
                        </w:rPr>
                        <w:tab/>
                      </w:r>
                      <w:r w:rsidR="00043169" w:rsidRPr="00C77DB5">
                        <w:rPr>
                          <w:u w:val="single"/>
                          <w:lang w:val="cy-GB"/>
                        </w:rPr>
                        <w:tab/>
                      </w:r>
                    </w:p>
                    <w:p w14:paraId="7A5F06AE" w14:textId="77777777" w:rsidR="00043169" w:rsidRPr="00C77DB5" w:rsidRDefault="00043169">
                      <w:pPr>
                        <w:rPr>
                          <w:lang w:val="cy-GB"/>
                        </w:rPr>
                      </w:pPr>
                    </w:p>
                    <w:p w14:paraId="7A97B7C6" w14:textId="23BB6BAC" w:rsidR="00043169" w:rsidRPr="00C77DB5" w:rsidRDefault="00191FCD">
                      <w:pPr>
                        <w:rPr>
                          <w:lang w:val="cy-GB"/>
                        </w:rPr>
                      </w:pPr>
                      <w:r w:rsidRPr="00C77DB5">
                        <w:rPr>
                          <w:lang w:val="cy-GB"/>
                        </w:rPr>
                        <w:t>Dyddiad derbyn y cais</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w:t>
                      </w:r>
                    </w:p>
                    <w:p w14:paraId="08D37699" w14:textId="77777777" w:rsidR="00043169" w:rsidRPr="00C77DB5" w:rsidRDefault="00043169">
                      <w:pPr>
                        <w:rPr>
                          <w:lang w:val="cy-GB"/>
                        </w:rPr>
                      </w:pPr>
                    </w:p>
                    <w:p w14:paraId="5696596C" w14:textId="2D31E455" w:rsidR="00043169" w:rsidRPr="00C77DB5" w:rsidRDefault="00043169">
                      <w:pPr>
                        <w:rPr>
                          <w:u w:val="single"/>
                          <w:lang w:val="cy-GB"/>
                        </w:rPr>
                      </w:pPr>
                      <w:r w:rsidRPr="00C77DB5">
                        <w:rPr>
                          <w:lang w:val="cy-GB"/>
                        </w:rPr>
                        <w:t>N</w:t>
                      </w:r>
                      <w:r w:rsidR="00191FCD" w:rsidRPr="00C77DB5">
                        <w:rPr>
                          <w:lang w:val="cy-GB"/>
                        </w:rPr>
                        <w:t>ifer strwythurau</w:t>
                      </w:r>
                      <w:r w:rsidRPr="00C77DB5">
                        <w:rPr>
                          <w:lang w:val="cy-GB"/>
                        </w:rPr>
                        <w:t xml:space="preserve">: </w:t>
                      </w:r>
                      <w:r w:rsidR="00191FCD" w:rsidRPr="00C77DB5">
                        <w:rPr>
                          <w:u w:val="single"/>
                          <w:lang w:val="cy-GB"/>
                        </w:rPr>
                        <w:tab/>
                      </w:r>
                      <w:r w:rsidR="00191FCD" w:rsidRPr="00C77DB5">
                        <w:rPr>
                          <w:u w:val="single"/>
                          <w:lang w:val="cy-GB"/>
                        </w:rPr>
                        <w:tab/>
                        <w:t xml:space="preserve">   </w:t>
                      </w:r>
                    </w:p>
                    <w:p w14:paraId="313E7E2F" w14:textId="77777777" w:rsidR="00043169" w:rsidRPr="00C77DB5" w:rsidRDefault="00043169">
                      <w:pPr>
                        <w:rPr>
                          <w:lang w:val="cy-GB"/>
                        </w:rPr>
                      </w:pPr>
                    </w:p>
                    <w:p w14:paraId="31A6C3B8" w14:textId="0BB3FFE1" w:rsidR="00043169" w:rsidRPr="00C77DB5" w:rsidRDefault="00FA1CFA">
                      <w:pPr>
                        <w:rPr>
                          <w:lang w:val="cy-GB"/>
                        </w:rPr>
                      </w:pPr>
                      <w:r w:rsidRPr="00C77DB5">
                        <w:rPr>
                          <w:lang w:val="cy-GB"/>
                        </w:rPr>
                        <w:t>A oes ffi yn daladwy</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w:t>
                      </w:r>
                      <w:r w:rsidR="00043169" w:rsidRPr="00C77DB5">
                        <w:rPr>
                          <w:color w:val="FFFFFF" w:themeColor="background1"/>
                          <w:lang w:val="cy-GB"/>
                        </w:rPr>
                        <w:tab/>
                      </w:r>
                      <w:r w:rsidR="00043169" w:rsidRPr="00C77DB5">
                        <w:rPr>
                          <w:lang w:val="cy-GB"/>
                        </w:rPr>
                        <w:tab/>
                      </w:r>
                      <w:r w:rsidR="00043169" w:rsidRPr="00C77DB5">
                        <w:rPr>
                          <w:lang w:val="cy-GB"/>
                        </w:rPr>
                        <w:tab/>
                      </w:r>
                      <w:r w:rsidR="00043169" w:rsidRPr="00C77DB5">
                        <w:rPr>
                          <w:lang w:val="cy-GB"/>
                        </w:rPr>
                        <w:tab/>
                        <w:t>D</w:t>
                      </w:r>
                      <w:r w:rsidRPr="00C77DB5">
                        <w:rPr>
                          <w:lang w:val="cy-GB"/>
                        </w:rPr>
                        <w:t>yddiad derbyn y ffi</w:t>
                      </w:r>
                      <w:r w:rsidR="00043169" w:rsidRPr="00C77DB5">
                        <w:rPr>
                          <w:lang w:val="cy-GB"/>
                        </w:rPr>
                        <w:t xml:space="preserve">: </w:t>
                      </w:r>
                      <w:r w:rsidR="00043169" w:rsidRPr="00C77DB5">
                        <w:rPr>
                          <w:u w:val="single"/>
                          <w:lang w:val="cy-GB"/>
                        </w:rPr>
                        <w:t xml:space="preserve">     /    /    </w:t>
                      </w:r>
                      <w:r w:rsidR="00043169" w:rsidRPr="00C77DB5">
                        <w:rPr>
                          <w:lang w:val="cy-GB"/>
                        </w:rPr>
                        <w:t xml:space="preserve"> </w:t>
                      </w:r>
                      <w:r w:rsidR="00043169" w:rsidRPr="00C77DB5">
                        <w:rPr>
                          <w:color w:val="FFFFFF" w:themeColor="background1"/>
                          <w:lang w:val="cy-GB"/>
                        </w:rPr>
                        <w:t xml:space="preserve">. </w:t>
                      </w:r>
                    </w:p>
                  </w:txbxContent>
                </v:textbox>
                <w10:wrap type="square" anchorx="margin" anchory="margin"/>
              </v:shape>
            </w:pict>
          </mc:Fallback>
        </mc:AlternateContent>
      </w:r>
      <w:r w:rsidR="00F0263D" w:rsidRPr="00B33273">
        <w:rPr>
          <w:rFonts w:cs="Arial"/>
          <w:sz w:val="44"/>
          <w:szCs w:val="44"/>
          <w:lang w:val="cy-GB"/>
        </w:rPr>
        <w:t>Ffurflen Gais Caniatâd Cwrs D</w:t>
      </w:r>
      <w:r w:rsidR="001770AA">
        <w:rPr>
          <w:rFonts w:cs="Arial"/>
          <w:sz w:val="44"/>
          <w:szCs w:val="44"/>
          <w:lang w:val="cy-GB"/>
        </w:rPr>
        <w:t>yfrffos</w:t>
      </w:r>
      <w:r w:rsidR="00F0263D" w:rsidRPr="00B33273">
        <w:rPr>
          <w:rFonts w:cs="Arial"/>
          <w:sz w:val="44"/>
          <w:szCs w:val="44"/>
          <w:lang w:val="cy-GB"/>
        </w:rPr>
        <w:t xml:space="preserve"> Cyffredin</w:t>
      </w:r>
      <w:r w:rsidR="001770AA">
        <w:rPr>
          <w:rFonts w:cs="Arial"/>
          <w:sz w:val="44"/>
          <w:szCs w:val="44"/>
          <w:lang w:val="cy-GB"/>
        </w:rPr>
        <w:t>ol</w:t>
      </w:r>
    </w:p>
    <w:p w14:paraId="143F250B" w14:textId="1C932F35" w:rsidR="00F0263D" w:rsidRPr="00B33273" w:rsidRDefault="00724E9F">
      <w:pPr>
        <w:overflowPunct/>
        <w:autoSpaceDE/>
        <w:autoSpaceDN/>
        <w:adjustRightInd/>
        <w:textAlignment w:val="auto"/>
        <w:rPr>
          <w:b/>
          <w:bCs/>
          <w:szCs w:val="24"/>
          <w:lang w:val="cy-GB"/>
        </w:rPr>
      </w:pPr>
      <w:r w:rsidRPr="00B33273">
        <w:rPr>
          <w:b/>
          <w:bCs/>
          <w:noProof/>
          <w:szCs w:val="24"/>
          <w:lang w:val="cy-GB"/>
        </w:rPr>
        <mc:AlternateContent>
          <mc:Choice Requires="wps">
            <w:drawing>
              <wp:anchor distT="45720" distB="45720" distL="114300" distR="114300" simplePos="0" relativeHeight="251665408" behindDoc="0" locked="0" layoutInCell="1" allowOverlap="1" wp14:anchorId="0C883578" wp14:editId="6238153A">
                <wp:simplePos x="0" y="0"/>
                <wp:positionH relativeFrom="margin">
                  <wp:posOffset>-8255</wp:posOffset>
                </wp:positionH>
                <wp:positionV relativeFrom="margin">
                  <wp:posOffset>7867650</wp:posOffset>
                </wp:positionV>
                <wp:extent cx="6629400" cy="1556385"/>
                <wp:effectExtent l="10795" t="9525" r="8255" b="5715"/>
                <wp:wrapSquare wrapText="bothSides"/>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56385"/>
                        </a:xfrm>
                        <a:prstGeom prst="rect">
                          <a:avLst/>
                        </a:prstGeom>
                        <a:solidFill>
                          <a:srgbClr val="FFFFFF"/>
                        </a:solidFill>
                        <a:ln w="9525">
                          <a:solidFill>
                            <a:srgbClr val="000000"/>
                          </a:solidFill>
                          <a:miter lim="800000"/>
                          <a:headEnd/>
                          <a:tailEnd/>
                        </a:ln>
                      </wps:spPr>
                      <wps:txbx>
                        <w:txbxContent>
                          <w:p w14:paraId="65735F98" w14:textId="16A3CCC3" w:rsidR="008D595A" w:rsidRPr="00DD5C3A" w:rsidRDefault="006734F9" w:rsidP="006734F9">
                            <w:pPr>
                              <w:ind w:firstLine="720"/>
                              <w:rPr>
                                <w:rFonts w:cs="Arial"/>
                                <w:smallCaps/>
                                <w:lang w:val="cy-GB"/>
                              </w:rPr>
                            </w:pPr>
                            <w:r w:rsidRPr="00DD5C3A">
                              <w:rPr>
                                <w:rFonts w:cs="Arial"/>
                                <w:smallCaps/>
                                <w:lang w:val="cy-GB"/>
                              </w:rPr>
                              <w:t xml:space="preserve">3. </w:t>
                            </w:r>
                            <w:r w:rsidR="00103FF5" w:rsidRPr="00DD5C3A">
                              <w:rPr>
                                <w:rFonts w:cs="Arial"/>
                                <w:smallCaps/>
                                <w:lang w:val="cy-GB"/>
                              </w:rPr>
                              <w:t>Ymgeisydd</w:t>
                            </w:r>
                          </w:p>
                          <w:p w14:paraId="1627428E" w14:textId="77777777" w:rsidR="008D595A" w:rsidRPr="00DD5C3A" w:rsidRDefault="008D595A" w:rsidP="008D595A">
                            <w:pPr>
                              <w:rPr>
                                <w:rFonts w:cs="Arial"/>
                                <w:lang w:val="cy-GB"/>
                              </w:rPr>
                            </w:pPr>
                          </w:p>
                          <w:p w14:paraId="122B35D7" w14:textId="7D9D8FAF" w:rsidR="008D595A" w:rsidRPr="00DD5C3A" w:rsidRDefault="001711A4" w:rsidP="008D595A">
                            <w:pPr>
                              <w:rPr>
                                <w:rFonts w:cs="Arial"/>
                                <w:sz w:val="20"/>
                                <w:szCs w:val="20"/>
                                <w:lang w:val="cy-GB"/>
                              </w:rPr>
                            </w:pPr>
                            <w:r w:rsidRPr="00DD5C3A">
                              <w:rPr>
                                <w:rFonts w:cs="Arial"/>
                                <w:sz w:val="20"/>
                                <w:szCs w:val="20"/>
                                <w:lang w:val="cy-GB"/>
                              </w:rPr>
                              <w:t>Mae angen i ni ddeall pwy sy’n gwneud y cais.</w:t>
                            </w:r>
                          </w:p>
                          <w:p w14:paraId="58F4325A" w14:textId="2D23FC83" w:rsidR="008D595A" w:rsidRPr="00DD5C3A" w:rsidRDefault="001711A4" w:rsidP="008D595A">
                            <w:pPr>
                              <w:rPr>
                                <w:rFonts w:cs="Arial"/>
                                <w:sz w:val="20"/>
                                <w:szCs w:val="20"/>
                                <w:lang w:val="cy-GB"/>
                              </w:rPr>
                            </w:pPr>
                            <w:r w:rsidRPr="00DD5C3A">
                              <w:rPr>
                                <w:rFonts w:cs="Arial"/>
                                <w:sz w:val="20"/>
                                <w:szCs w:val="20"/>
                                <w:lang w:val="cy-GB"/>
                              </w:rPr>
                              <w:t>Os ydych yn gwneud cais fel</w:t>
                            </w:r>
                            <w:r w:rsidR="008D595A" w:rsidRPr="00DD5C3A">
                              <w:rPr>
                                <w:rFonts w:cs="Arial"/>
                                <w:sz w:val="20"/>
                                <w:szCs w:val="20"/>
                                <w:lang w:val="cy-GB"/>
                              </w:rPr>
                              <w:t>:</w:t>
                            </w:r>
                          </w:p>
                          <w:p w14:paraId="15D0A1B5" w14:textId="7FD86355" w:rsidR="008D595A" w:rsidRPr="00DD5C3A" w:rsidRDefault="008D595A" w:rsidP="008D595A">
                            <w:pPr>
                              <w:rPr>
                                <w:rFonts w:cs="Arial"/>
                                <w:sz w:val="20"/>
                                <w:szCs w:val="20"/>
                                <w:lang w:val="cy-GB"/>
                              </w:rPr>
                            </w:pPr>
                            <w:r w:rsidRPr="00DD5C3A">
                              <w:rPr>
                                <w:rFonts w:cs="Arial"/>
                                <w:sz w:val="20"/>
                                <w:szCs w:val="20"/>
                                <w:lang w:val="cy-GB"/>
                              </w:rPr>
                              <w:tab/>
                            </w:r>
                          </w:p>
                          <w:p w14:paraId="450F9464" w14:textId="6006D18C" w:rsidR="008D595A" w:rsidRPr="00DD5C3A" w:rsidRDefault="008D595A" w:rsidP="008D595A">
                            <w:pPr>
                              <w:rPr>
                                <w:rFonts w:cs="Arial"/>
                                <w:sz w:val="20"/>
                                <w:szCs w:val="20"/>
                                <w:lang w:val="cy-GB"/>
                              </w:rPr>
                            </w:pPr>
                            <w:r w:rsidRPr="00DD5C3A">
                              <w:rPr>
                                <w:rFonts w:cs="Arial"/>
                                <w:sz w:val="20"/>
                                <w:szCs w:val="20"/>
                                <w:lang w:val="cy-GB"/>
                              </w:rPr>
                              <w:tab/>
                              <w:t>C</w:t>
                            </w:r>
                            <w:r w:rsidR="001711A4" w:rsidRPr="00DD5C3A">
                              <w:rPr>
                                <w:rFonts w:cs="Arial"/>
                                <w:sz w:val="20"/>
                                <w:szCs w:val="20"/>
                                <w:lang w:val="cy-GB"/>
                              </w:rPr>
                              <w:t>WMNI</w:t>
                            </w:r>
                            <w:r w:rsidRPr="00DD5C3A">
                              <w:rPr>
                                <w:rFonts w:cs="Arial"/>
                                <w:sz w:val="20"/>
                                <w:szCs w:val="20"/>
                                <w:lang w:val="cy-GB"/>
                              </w:rPr>
                              <w:t>:</w:t>
                            </w:r>
                            <w:r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ab/>
                            </w:r>
                            <w:r w:rsidR="001711A4" w:rsidRPr="00DD5C3A">
                              <w:rPr>
                                <w:rFonts w:cs="Arial"/>
                                <w:sz w:val="20"/>
                                <w:szCs w:val="20"/>
                                <w:lang w:val="cy-GB"/>
                              </w:rPr>
                              <w:t>Ewch yn syth i</w:t>
                            </w:r>
                            <w:r w:rsidRPr="00DD5C3A">
                              <w:rPr>
                                <w:rFonts w:cs="Arial"/>
                                <w:sz w:val="20"/>
                                <w:szCs w:val="20"/>
                                <w:lang w:val="cy-GB"/>
                              </w:rPr>
                              <w:t xml:space="preserve"> 3.1</w:t>
                            </w:r>
                          </w:p>
                          <w:p w14:paraId="690088F1" w14:textId="30EF1BB6" w:rsidR="008D595A" w:rsidRPr="00DD5C3A" w:rsidRDefault="008D595A" w:rsidP="008D595A">
                            <w:pPr>
                              <w:rPr>
                                <w:rFonts w:cs="Arial"/>
                                <w:sz w:val="20"/>
                                <w:szCs w:val="20"/>
                                <w:lang w:val="cy-GB"/>
                              </w:rPr>
                            </w:pPr>
                            <w:r w:rsidRPr="00DD5C3A">
                              <w:rPr>
                                <w:rFonts w:cs="Arial"/>
                                <w:sz w:val="20"/>
                                <w:szCs w:val="20"/>
                                <w:lang w:val="cy-GB"/>
                              </w:rPr>
                              <w:tab/>
                            </w:r>
                            <w:r w:rsidR="001711A4" w:rsidRPr="00DD5C3A">
                              <w:rPr>
                                <w:rFonts w:cs="Arial"/>
                                <w:sz w:val="20"/>
                                <w:szCs w:val="20"/>
                                <w:lang w:val="cy-GB"/>
                              </w:rPr>
                              <w:t>FEL UNIGOLYN</w:t>
                            </w:r>
                            <w:r w:rsidRPr="00DD5C3A">
                              <w:rPr>
                                <w:rFonts w:cs="Arial"/>
                                <w:sz w:val="20"/>
                                <w:szCs w:val="20"/>
                                <w:lang w:val="cy-GB"/>
                              </w:rPr>
                              <w:t>:</w:t>
                            </w:r>
                            <w:r w:rsidRPr="00DD5C3A">
                              <w:rPr>
                                <w:rFonts w:cs="Arial"/>
                                <w:sz w:val="20"/>
                                <w:szCs w:val="20"/>
                                <w:lang w:val="cy-GB"/>
                              </w:rPr>
                              <w:tab/>
                            </w:r>
                            <w:r w:rsidR="00C656A1" w:rsidRPr="00DD5C3A">
                              <w:rPr>
                                <w:rFonts w:cs="Arial"/>
                                <w:sz w:val="20"/>
                                <w:szCs w:val="20"/>
                                <w:lang w:val="cy-GB"/>
                              </w:rPr>
                              <w:tab/>
                            </w:r>
                            <w:r w:rsidR="001711A4" w:rsidRPr="00DD5C3A">
                              <w:rPr>
                                <w:rFonts w:cs="Arial"/>
                                <w:sz w:val="20"/>
                                <w:szCs w:val="20"/>
                                <w:lang w:val="cy-GB"/>
                              </w:rPr>
                              <w:t>Ewch yn syth i</w:t>
                            </w:r>
                            <w:r w:rsidRPr="00DD5C3A">
                              <w:rPr>
                                <w:rFonts w:cs="Arial"/>
                                <w:sz w:val="20"/>
                                <w:szCs w:val="20"/>
                                <w:lang w:val="cy-GB"/>
                              </w:rPr>
                              <w:t xml:space="preserve"> 3.2</w:t>
                            </w:r>
                          </w:p>
                          <w:p w14:paraId="6F38D7C7" w14:textId="05733CC6" w:rsidR="008D595A" w:rsidRPr="00DD5C3A" w:rsidRDefault="008D595A" w:rsidP="008D595A">
                            <w:pPr>
                              <w:ind w:firstLine="720"/>
                              <w:rPr>
                                <w:rFonts w:cs="Arial"/>
                                <w:sz w:val="20"/>
                                <w:szCs w:val="20"/>
                                <w:lang w:val="cy-GB"/>
                              </w:rPr>
                            </w:pPr>
                            <w:r w:rsidRPr="00DD5C3A">
                              <w:rPr>
                                <w:rFonts w:cs="Arial"/>
                                <w:sz w:val="20"/>
                                <w:szCs w:val="20"/>
                                <w:lang w:val="cy-GB"/>
                              </w:rPr>
                              <w:t>G</w:t>
                            </w:r>
                            <w:r w:rsidR="00C656A1" w:rsidRPr="00DD5C3A">
                              <w:rPr>
                                <w:rFonts w:cs="Arial"/>
                                <w:sz w:val="20"/>
                                <w:szCs w:val="20"/>
                                <w:lang w:val="cy-GB"/>
                              </w:rPr>
                              <w:t>RŴP</w:t>
                            </w:r>
                            <w:r w:rsidRPr="00DD5C3A">
                              <w:rPr>
                                <w:rFonts w:cs="Arial"/>
                                <w:sz w:val="20"/>
                                <w:szCs w:val="20"/>
                                <w:lang w:val="cy-GB"/>
                              </w:rPr>
                              <w:t>:</w:t>
                            </w:r>
                            <w:r w:rsidRPr="00DD5C3A">
                              <w:rPr>
                                <w:rFonts w:cs="Arial"/>
                                <w:sz w:val="20"/>
                                <w:szCs w:val="20"/>
                                <w:lang w:val="cy-GB"/>
                              </w:rPr>
                              <w:tab/>
                            </w:r>
                            <w:r w:rsidR="00C656A1"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ab/>
                              <w:t>Ewch yn syth i</w:t>
                            </w:r>
                            <w:r w:rsidRPr="00DD5C3A">
                              <w:rPr>
                                <w:rFonts w:cs="Arial"/>
                                <w:sz w:val="20"/>
                                <w:szCs w:val="20"/>
                                <w:lang w:val="cy-GB"/>
                              </w:rPr>
                              <w:t xml:space="preserve"> 3.3</w:t>
                            </w:r>
                          </w:p>
                          <w:p w14:paraId="127BC236" w14:textId="376FB088" w:rsidR="008D595A" w:rsidRPr="00DD5C3A" w:rsidRDefault="008D595A" w:rsidP="008D595A">
                            <w:pPr>
                              <w:rPr>
                                <w:rFonts w:cs="Arial"/>
                                <w:sz w:val="20"/>
                                <w:szCs w:val="20"/>
                                <w:lang w:val="cy-GB"/>
                              </w:rPr>
                            </w:pPr>
                            <w:r w:rsidRPr="00DD5C3A">
                              <w:rPr>
                                <w:rFonts w:cs="Arial"/>
                                <w:sz w:val="20"/>
                                <w:szCs w:val="20"/>
                                <w:lang w:val="cy-GB"/>
                              </w:rPr>
                              <w:tab/>
                            </w:r>
                            <w:r w:rsidR="00C656A1" w:rsidRPr="00DD5C3A">
                              <w:rPr>
                                <w:rFonts w:cs="Arial"/>
                                <w:sz w:val="20"/>
                                <w:szCs w:val="20"/>
                                <w:lang w:val="cy-GB"/>
                              </w:rPr>
                              <w:t>CORFF CYHOEDDUS</w:t>
                            </w:r>
                            <w:r w:rsidRPr="00DD5C3A">
                              <w:rPr>
                                <w:rFonts w:cs="Arial"/>
                                <w:sz w:val="20"/>
                                <w:szCs w:val="20"/>
                                <w:lang w:val="cy-GB"/>
                              </w:rPr>
                              <w:t>:</w:t>
                            </w:r>
                            <w:r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 xml:space="preserve">Ewch yn syth i </w:t>
                            </w:r>
                            <w:r w:rsidRPr="00DD5C3A">
                              <w:rPr>
                                <w:rFonts w:cs="Arial"/>
                                <w:sz w:val="20"/>
                                <w:szCs w:val="20"/>
                                <w:lang w:val="cy-GB"/>
                              </w:rP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1" o:spid="_x0000_s1028" type="#_x0000_t202" style="position:absolute;margin-left:-.65pt;margin-top:619.5pt;width:522pt;height:12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F9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">
                <v:textbox>
                  <w:txbxContent>
                    <w:p w14:paraId="65735F98" w14:textId="16A3CCC3" w:rsidR="008D595A" w:rsidRPr="00DD5C3A" w:rsidRDefault="006734F9" w:rsidP="006734F9">
                      <w:pPr>
                        <w:ind w:firstLine="720"/>
                        <w:rPr>
                          <w:rFonts w:cs="Arial"/>
                          <w:smallCaps/>
                          <w:lang w:val="cy-GB"/>
                        </w:rPr>
                      </w:pPr>
                      <w:r w:rsidRPr="00DD5C3A">
                        <w:rPr>
                          <w:rFonts w:cs="Arial"/>
                          <w:smallCaps/>
                          <w:lang w:val="cy-GB"/>
                        </w:rPr>
                        <w:t xml:space="preserve">3. </w:t>
                      </w:r>
                      <w:r w:rsidR="00103FF5" w:rsidRPr="00DD5C3A">
                        <w:rPr>
                          <w:rFonts w:cs="Arial"/>
                          <w:smallCaps/>
                          <w:lang w:val="cy-GB"/>
                        </w:rPr>
                        <w:t>Ymgeisydd</w:t>
                      </w:r>
                    </w:p>
                    <w:p w14:paraId="1627428E" w14:textId="77777777" w:rsidR="008D595A" w:rsidRPr="00DD5C3A" w:rsidRDefault="008D595A" w:rsidP="008D595A">
                      <w:pPr>
                        <w:rPr>
                          <w:rFonts w:cs="Arial"/>
                          <w:lang w:val="cy-GB"/>
                        </w:rPr>
                      </w:pPr>
                    </w:p>
                    <w:p w14:paraId="122B35D7" w14:textId="7D9D8FAF" w:rsidR="008D595A" w:rsidRPr="00DD5C3A" w:rsidRDefault="001711A4" w:rsidP="008D595A">
                      <w:pPr>
                        <w:rPr>
                          <w:rFonts w:cs="Arial"/>
                          <w:sz w:val="20"/>
                          <w:szCs w:val="20"/>
                          <w:lang w:val="cy-GB"/>
                        </w:rPr>
                      </w:pPr>
                      <w:r w:rsidRPr="00DD5C3A">
                        <w:rPr>
                          <w:rFonts w:cs="Arial"/>
                          <w:sz w:val="20"/>
                          <w:szCs w:val="20"/>
                          <w:lang w:val="cy-GB"/>
                        </w:rPr>
                        <w:t>Mae angen i ni ddeall pwy sy’n gwneud y cais.</w:t>
                      </w:r>
                    </w:p>
                    <w:p w14:paraId="58F4325A" w14:textId="2D23FC83" w:rsidR="008D595A" w:rsidRPr="00DD5C3A" w:rsidRDefault="001711A4" w:rsidP="008D595A">
                      <w:pPr>
                        <w:rPr>
                          <w:rFonts w:cs="Arial"/>
                          <w:sz w:val="20"/>
                          <w:szCs w:val="20"/>
                          <w:lang w:val="cy-GB"/>
                        </w:rPr>
                      </w:pPr>
                      <w:r w:rsidRPr="00DD5C3A">
                        <w:rPr>
                          <w:rFonts w:cs="Arial"/>
                          <w:sz w:val="20"/>
                          <w:szCs w:val="20"/>
                          <w:lang w:val="cy-GB"/>
                        </w:rPr>
                        <w:t>Os ydych yn gwneud cais fel</w:t>
                      </w:r>
                      <w:r w:rsidR="008D595A" w:rsidRPr="00DD5C3A">
                        <w:rPr>
                          <w:rFonts w:cs="Arial"/>
                          <w:sz w:val="20"/>
                          <w:szCs w:val="20"/>
                          <w:lang w:val="cy-GB"/>
                        </w:rPr>
                        <w:t>:</w:t>
                      </w:r>
                    </w:p>
                    <w:p w14:paraId="15D0A1B5" w14:textId="7FD86355" w:rsidR="008D595A" w:rsidRPr="00DD5C3A" w:rsidRDefault="008D595A" w:rsidP="008D595A">
                      <w:pPr>
                        <w:rPr>
                          <w:rFonts w:cs="Arial"/>
                          <w:sz w:val="20"/>
                          <w:szCs w:val="20"/>
                          <w:lang w:val="cy-GB"/>
                        </w:rPr>
                      </w:pPr>
                      <w:r w:rsidRPr="00DD5C3A">
                        <w:rPr>
                          <w:rFonts w:cs="Arial"/>
                          <w:sz w:val="20"/>
                          <w:szCs w:val="20"/>
                          <w:lang w:val="cy-GB"/>
                        </w:rPr>
                        <w:tab/>
                      </w:r>
                    </w:p>
                    <w:p w14:paraId="450F9464" w14:textId="6006D18C" w:rsidR="008D595A" w:rsidRPr="00DD5C3A" w:rsidRDefault="008D595A" w:rsidP="008D595A">
                      <w:pPr>
                        <w:rPr>
                          <w:rFonts w:cs="Arial"/>
                          <w:sz w:val="20"/>
                          <w:szCs w:val="20"/>
                          <w:lang w:val="cy-GB"/>
                        </w:rPr>
                      </w:pPr>
                      <w:r w:rsidRPr="00DD5C3A">
                        <w:rPr>
                          <w:rFonts w:cs="Arial"/>
                          <w:sz w:val="20"/>
                          <w:szCs w:val="20"/>
                          <w:lang w:val="cy-GB"/>
                        </w:rPr>
                        <w:tab/>
                        <w:t>C</w:t>
                      </w:r>
                      <w:r w:rsidR="001711A4" w:rsidRPr="00DD5C3A">
                        <w:rPr>
                          <w:rFonts w:cs="Arial"/>
                          <w:sz w:val="20"/>
                          <w:szCs w:val="20"/>
                          <w:lang w:val="cy-GB"/>
                        </w:rPr>
                        <w:t>WMNI</w:t>
                      </w:r>
                      <w:r w:rsidRPr="00DD5C3A">
                        <w:rPr>
                          <w:rFonts w:cs="Arial"/>
                          <w:sz w:val="20"/>
                          <w:szCs w:val="20"/>
                          <w:lang w:val="cy-GB"/>
                        </w:rPr>
                        <w:t>:</w:t>
                      </w:r>
                      <w:r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ab/>
                      </w:r>
                      <w:r w:rsidR="001711A4" w:rsidRPr="00DD5C3A">
                        <w:rPr>
                          <w:rFonts w:cs="Arial"/>
                          <w:sz w:val="20"/>
                          <w:szCs w:val="20"/>
                          <w:lang w:val="cy-GB"/>
                        </w:rPr>
                        <w:t>Ewch yn syth i</w:t>
                      </w:r>
                      <w:r w:rsidRPr="00DD5C3A">
                        <w:rPr>
                          <w:rFonts w:cs="Arial"/>
                          <w:sz w:val="20"/>
                          <w:szCs w:val="20"/>
                          <w:lang w:val="cy-GB"/>
                        </w:rPr>
                        <w:t xml:space="preserve"> 3.1</w:t>
                      </w:r>
                    </w:p>
                    <w:p w14:paraId="690088F1" w14:textId="30EF1BB6" w:rsidR="008D595A" w:rsidRPr="00DD5C3A" w:rsidRDefault="008D595A" w:rsidP="008D595A">
                      <w:pPr>
                        <w:rPr>
                          <w:rFonts w:cs="Arial"/>
                          <w:sz w:val="20"/>
                          <w:szCs w:val="20"/>
                          <w:lang w:val="cy-GB"/>
                        </w:rPr>
                      </w:pPr>
                      <w:r w:rsidRPr="00DD5C3A">
                        <w:rPr>
                          <w:rFonts w:cs="Arial"/>
                          <w:sz w:val="20"/>
                          <w:szCs w:val="20"/>
                          <w:lang w:val="cy-GB"/>
                        </w:rPr>
                        <w:tab/>
                      </w:r>
                      <w:r w:rsidR="001711A4" w:rsidRPr="00DD5C3A">
                        <w:rPr>
                          <w:rFonts w:cs="Arial"/>
                          <w:sz w:val="20"/>
                          <w:szCs w:val="20"/>
                          <w:lang w:val="cy-GB"/>
                        </w:rPr>
                        <w:t>FEL UNIGOLYN</w:t>
                      </w:r>
                      <w:r w:rsidRPr="00DD5C3A">
                        <w:rPr>
                          <w:rFonts w:cs="Arial"/>
                          <w:sz w:val="20"/>
                          <w:szCs w:val="20"/>
                          <w:lang w:val="cy-GB"/>
                        </w:rPr>
                        <w:t>:</w:t>
                      </w:r>
                      <w:r w:rsidRPr="00DD5C3A">
                        <w:rPr>
                          <w:rFonts w:cs="Arial"/>
                          <w:sz w:val="20"/>
                          <w:szCs w:val="20"/>
                          <w:lang w:val="cy-GB"/>
                        </w:rPr>
                        <w:tab/>
                      </w:r>
                      <w:r w:rsidR="00C656A1" w:rsidRPr="00DD5C3A">
                        <w:rPr>
                          <w:rFonts w:cs="Arial"/>
                          <w:sz w:val="20"/>
                          <w:szCs w:val="20"/>
                          <w:lang w:val="cy-GB"/>
                        </w:rPr>
                        <w:tab/>
                      </w:r>
                      <w:r w:rsidR="001711A4" w:rsidRPr="00DD5C3A">
                        <w:rPr>
                          <w:rFonts w:cs="Arial"/>
                          <w:sz w:val="20"/>
                          <w:szCs w:val="20"/>
                          <w:lang w:val="cy-GB"/>
                        </w:rPr>
                        <w:t>Ewch yn syth i</w:t>
                      </w:r>
                      <w:r w:rsidRPr="00DD5C3A">
                        <w:rPr>
                          <w:rFonts w:cs="Arial"/>
                          <w:sz w:val="20"/>
                          <w:szCs w:val="20"/>
                          <w:lang w:val="cy-GB"/>
                        </w:rPr>
                        <w:t xml:space="preserve"> 3.2</w:t>
                      </w:r>
                    </w:p>
                    <w:p w14:paraId="6F38D7C7" w14:textId="05733CC6" w:rsidR="008D595A" w:rsidRPr="00DD5C3A" w:rsidRDefault="008D595A" w:rsidP="008D595A">
                      <w:pPr>
                        <w:ind w:firstLine="720"/>
                        <w:rPr>
                          <w:rFonts w:cs="Arial"/>
                          <w:sz w:val="20"/>
                          <w:szCs w:val="20"/>
                          <w:lang w:val="cy-GB"/>
                        </w:rPr>
                      </w:pPr>
                      <w:r w:rsidRPr="00DD5C3A">
                        <w:rPr>
                          <w:rFonts w:cs="Arial"/>
                          <w:sz w:val="20"/>
                          <w:szCs w:val="20"/>
                          <w:lang w:val="cy-GB"/>
                        </w:rPr>
                        <w:t>G</w:t>
                      </w:r>
                      <w:r w:rsidR="00C656A1" w:rsidRPr="00DD5C3A">
                        <w:rPr>
                          <w:rFonts w:cs="Arial"/>
                          <w:sz w:val="20"/>
                          <w:szCs w:val="20"/>
                          <w:lang w:val="cy-GB"/>
                        </w:rPr>
                        <w:t>RŴP</w:t>
                      </w:r>
                      <w:r w:rsidRPr="00DD5C3A">
                        <w:rPr>
                          <w:rFonts w:cs="Arial"/>
                          <w:sz w:val="20"/>
                          <w:szCs w:val="20"/>
                          <w:lang w:val="cy-GB"/>
                        </w:rPr>
                        <w:t>:</w:t>
                      </w:r>
                      <w:r w:rsidRPr="00DD5C3A">
                        <w:rPr>
                          <w:rFonts w:cs="Arial"/>
                          <w:sz w:val="20"/>
                          <w:szCs w:val="20"/>
                          <w:lang w:val="cy-GB"/>
                        </w:rPr>
                        <w:tab/>
                      </w:r>
                      <w:r w:rsidR="00C656A1"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ab/>
                        <w:t>Ewch yn syth i</w:t>
                      </w:r>
                      <w:r w:rsidRPr="00DD5C3A">
                        <w:rPr>
                          <w:rFonts w:cs="Arial"/>
                          <w:sz w:val="20"/>
                          <w:szCs w:val="20"/>
                          <w:lang w:val="cy-GB"/>
                        </w:rPr>
                        <w:t xml:space="preserve"> 3.3</w:t>
                      </w:r>
                    </w:p>
                    <w:p w14:paraId="127BC236" w14:textId="376FB088" w:rsidR="008D595A" w:rsidRPr="00DD5C3A" w:rsidRDefault="008D595A" w:rsidP="008D595A">
                      <w:pPr>
                        <w:rPr>
                          <w:rFonts w:cs="Arial"/>
                          <w:sz w:val="20"/>
                          <w:szCs w:val="20"/>
                          <w:lang w:val="cy-GB"/>
                        </w:rPr>
                      </w:pPr>
                      <w:r w:rsidRPr="00DD5C3A">
                        <w:rPr>
                          <w:rFonts w:cs="Arial"/>
                          <w:sz w:val="20"/>
                          <w:szCs w:val="20"/>
                          <w:lang w:val="cy-GB"/>
                        </w:rPr>
                        <w:tab/>
                      </w:r>
                      <w:r w:rsidR="00C656A1" w:rsidRPr="00DD5C3A">
                        <w:rPr>
                          <w:rFonts w:cs="Arial"/>
                          <w:sz w:val="20"/>
                          <w:szCs w:val="20"/>
                          <w:lang w:val="cy-GB"/>
                        </w:rPr>
                        <w:t>CORFF CYHOEDDUS</w:t>
                      </w:r>
                      <w:r w:rsidRPr="00DD5C3A">
                        <w:rPr>
                          <w:rFonts w:cs="Arial"/>
                          <w:sz w:val="20"/>
                          <w:szCs w:val="20"/>
                          <w:lang w:val="cy-GB"/>
                        </w:rPr>
                        <w:t>:</w:t>
                      </w:r>
                      <w:r w:rsidRPr="00DD5C3A">
                        <w:rPr>
                          <w:rFonts w:cs="Arial"/>
                          <w:sz w:val="20"/>
                          <w:szCs w:val="20"/>
                          <w:lang w:val="cy-GB"/>
                        </w:rPr>
                        <w:tab/>
                      </w:r>
                      <w:r w:rsidRPr="00DD5C3A">
                        <w:rPr>
                          <w:rFonts w:cs="Arial"/>
                          <w:sz w:val="20"/>
                          <w:szCs w:val="20"/>
                          <w:lang w:val="cy-GB"/>
                        </w:rPr>
                        <w:tab/>
                      </w:r>
                      <w:r w:rsidR="00C656A1" w:rsidRPr="00DD5C3A">
                        <w:rPr>
                          <w:rFonts w:cs="Arial"/>
                          <w:sz w:val="20"/>
                          <w:szCs w:val="20"/>
                          <w:lang w:val="cy-GB"/>
                        </w:rPr>
                        <w:t xml:space="preserve">Ewch yn syth i </w:t>
                      </w:r>
                      <w:r w:rsidRPr="00DD5C3A">
                        <w:rPr>
                          <w:rFonts w:cs="Arial"/>
                          <w:sz w:val="20"/>
                          <w:szCs w:val="20"/>
                          <w:lang w:val="cy-GB"/>
                        </w:rPr>
                        <w:t>3.4</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62336" behindDoc="0" locked="0" layoutInCell="1" allowOverlap="1" wp14:anchorId="0C883578" wp14:editId="03C530E7">
                <wp:simplePos x="0" y="0"/>
                <wp:positionH relativeFrom="margin">
                  <wp:posOffset>-3175</wp:posOffset>
                </wp:positionH>
                <wp:positionV relativeFrom="margin">
                  <wp:posOffset>4890770</wp:posOffset>
                </wp:positionV>
                <wp:extent cx="6629400" cy="2788285"/>
                <wp:effectExtent l="12700" t="8890" r="6350" b="12700"/>
                <wp:wrapSquare wrapText="bothSides"/>
                <wp:docPr id="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88285"/>
                        </a:xfrm>
                        <a:prstGeom prst="rect">
                          <a:avLst/>
                        </a:prstGeom>
                        <a:solidFill>
                          <a:srgbClr val="FFFFFF"/>
                        </a:solidFill>
                        <a:ln w="9525">
                          <a:solidFill>
                            <a:srgbClr val="000000"/>
                          </a:solidFill>
                          <a:miter lim="800000"/>
                          <a:headEnd/>
                          <a:tailEnd/>
                        </a:ln>
                      </wps:spPr>
                      <wps:txbx>
                        <w:txbxContent>
                          <w:p w14:paraId="4347A8CA" w14:textId="35435689" w:rsidR="00F0263D" w:rsidRPr="00B85DC7" w:rsidRDefault="006734F9" w:rsidP="006734F9">
                            <w:pPr>
                              <w:ind w:firstLine="720"/>
                              <w:rPr>
                                <w:rFonts w:cs="Arial"/>
                                <w:smallCaps/>
                                <w:lang w:val="cy-GB"/>
                              </w:rPr>
                            </w:pPr>
                            <w:r w:rsidRPr="00B85DC7">
                              <w:rPr>
                                <w:rFonts w:cs="Arial"/>
                                <w:smallCaps/>
                                <w:lang w:val="cy-GB"/>
                              </w:rPr>
                              <w:t xml:space="preserve">2. </w:t>
                            </w:r>
                            <w:r w:rsidR="00F0263D" w:rsidRPr="00B85DC7">
                              <w:rPr>
                                <w:rFonts w:cs="Arial"/>
                                <w:smallCaps/>
                                <w:lang w:val="cy-GB"/>
                              </w:rPr>
                              <w:t>C</w:t>
                            </w:r>
                            <w:r w:rsidR="000D7A15" w:rsidRPr="00B85DC7">
                              <w:rPr>
                                <w:rFonts w:cs="Arial"/>
                                <w:smallCaps/>
                                <w:lang w:val="cy-GB"/>
                              </w:rPr>
                              <w:t>yswllt</w:t>
                            </w:r>
                          </w:p>
                          <w:p w14:paraId="2F233768" w14:textId="77777777" w:rsidR="00F0263D" w:rsidRPr="00B85DC7" w:rsidRDefault="00F0263D" w:rsidP="00F0263D">
                            <w:pPr>
                              <w:ind w:left="360"/>
                              <w:rPr>
                                <w:rFonts w:cs="Arial"/>
                                <w:lang w:val="cy-GB"/>
                              </w:rPr>
                            </w:pPr>
                          </w:p>
                          <w:p w14:paraId="79D65741" w14:textId="19A7D718" w:rsidR="00F0263D" w:rsidRPr="00B85DC7" w:rsidRDefault="007E0231" w:rsidP="00F0263D">
                            <w:pPr>
                              <w:rPr>
                                <w:rFonts w:cs="Arial"/>
                                <w:b/>
                                <w:bCs/>
                                <w:sz w:val="20"/>
                                <w:szCs w:val="20"/>
                                <w:lang w:val="cy-GB"/>
                              </w:rPr>
                            </w:pPr>
                            <w:r w:rsidRPr="00B85DC7">
                              <w:rPr>
                                <w:rFonts w:cs="Arial"/>
                                <w:b/>
                                <w:bCs/>
                                <w:sz w:val="20"/>
                                <w:szCs w:val="20"/>
                                <w:lang w:val="cy-GB"/>
                              </w:rPr>
                              <w:t>Gyda phwy y gallwn gysylltu am eich cais?</w:t>
                            </w:r>
                          </w:p>
                          <w:p w14:paraId="7801FE74" w14:textId="5AE16C37" w:rsidR="00F0263D" w:rsidRPr="00B85DC7" w:rsidRDefault="00A3753D" w:rsidP="00F0263D">
                            <w:pPr>
                              <w:rPr>
                                <w:rFonts w:cs="Arial"/>
                                <w:sz w:val="20"/>
                                <w:szCs w:val="20"/>
                                <w:lang w:val="cy-GB"/>
                              </w:rPr>
                            </w:pPr>
                            <w:r w:rsidRPr="00B85DC7">
                              <w:rPr>
                                <w:rFonts w:cs="Arial"/>
                                <w:sz w:val="20"/>
                                <w:szCs w:val="20"/>
                                <w:lang w:val="cy-GB"/>
                              </w:rPr>
                              <w:t xml:space="preserve">Er mwyn </w:t>
                            </w:r>
                            <w:r w:rsidR="009617CF">
                              <w:rPr>
                                <w:rFonts w:cs="Arial"/>
                                <w:sz w:val="20"/>
                                <w:szCs w:val="20"/>
                                <w:lang w:val="cy-GB"/>
                              </w:rPr>
                              <w:t>i</w:t>
                            </w:r>
                            <w:r w:rsidRPr="00B85DC7">
                              <w:rPr>
                                <w:rFonts w:cs="Arial"/>
                                <w:sz w:val="20"/>
                                <w:szCs w:val="20"/>
                                <w:lang w:val="cy-GB"/>
                              </w:rPr>
                              <w:t xml:space="preserve"> ni brosesu eich cais cyn gynted â phosibl, mae angen i ni allu cysylltu gyda’r person a enwir i egluro unrhyw agweddau ar eich cais. </w:t>
                            </w:r>
                            <w:r w:rsidR="00F0263D" w:rsidRPr="00B85DC7">
                              <w:rPr>
                                <w:rFonts w:cs="Arial"/>
                                <w:sz w:val="20"/>
                                <w:szCs w:val="20"/>
                                <w:lang w:val="cy-GB"/>
                              </w:rPr>
                              <w:t>(</w:t>
                            </w:r>
                            <w:r w:rsidRPr="00B85DC7">
                              <w:rPr>
                                <w:rFonts w:cs="Arial"/>
                                <w:sz w:val="20"/>
                                <w:szCs w:val="20"/>
                                <w:lang w:val="cy-GB"/>
                              </w:rPr>
                              <w:t>Efallai mai chi neu gynrychiolydd sy’n gweithredu ar</w:t>
                            </w:r>
                            <w:r w:rsidR="00192F57">
                              <w:rPr>
                                <w:rFonts w:cs="Arial"/>
                                <w:sz w:val="20"/>
                                <w:szCs w:val="20"/>
                                <w:lang w:val="cy-GB"/>
                              </w:rPr>
                              <w:t xml:space="preserve"> </w:t>
                            </w:r>
                            <w:r w:rsidRPr="00B85DC7">
                              <w:rPr>
                                <w:rFonts w:cs="Arial"/>
                                <w:sz w:val="20"/>
                                <w:szCs w:val="20"/>
                                <w:lang w:val="cy-GB"/>
                              </w:rPr>
                              <w:t>eich rhan fel cyfreithiwr, contractwr, ac ati</w:t>
                            </w:r>
                            <w:r w:rsidR="00F0263D" w:rsidRPr="00B85DC7">
                              <w:rPr>
                                <w:rFonts w:cs="Arial"/>
                                <w:sz w:val="20"/>
                                <w:szCs w:val="20"/>
                                <w:lang w:val="cy-GB"/>
                              </w:rPr>
                              <w:t>)</w:t>
                            </w:r>
                          </w:p>
                          <w:p w14:paraId="6C5823BF" w14:textId="77777777" w:rsidR="00F0263D" w:rsidRPr="00B85DC7" w:rsidRDefault="00F0263D" w:rsidP="00F0263D">
                            <w:pPr>
                              <w:rPr>
                                <w:rFonts w:cs="Arial"/>
                                <w:sz w:val="16"/>
                                <w:szCs w:val="16"/>
                                <w:lang w:val="cy-GB"/>
                              </w:rPr>
                            </w:pPr>
                          </w:p>
                          <w:p w14:paraId="7F8BA9E0" w14:textId="0B138831" w:rsidR="00F0263D" w:rsidRPr="00B85DC7" w:rsidRDefault="00043169" w:rsidP="00F0263D">
                            <w:pPr>
                              <w:rPr>
                                <w:rFonts w:cs="Arial"/>
                                <w:szCs w:val="24"/>
                                <w:u w:val="single"/>
                                <w:lang w:val="cy-GB"/>
                              </w:rPr>
                            </w:pPr>
                            <w:r w:rsidRPr="00B85DC7">
                              <w:rPr>
                                <w:rFonts w:cs="Arial"/>
                                <w:szCs w:val="24"/>
                                <w:lang w:val="cy-GB"/>
                              </w:rPr>
                              <w:t>T</w:t>
                            </w:r>
                            <w:r w:rsidR="00A3753D" w:rsidRPr="00B85DC7">
                              <w:rPr>
                                <w:rFonts w:cs="Arial"/>
                                <w:szCs w:val="24"/>
                                <w:lang w:val="cy-GB"/>
                              </w:rPr>
                              <w:t>EITL</w:t>
                            </w:r>
                            <w:r w:rsidR="00F0263D" w:rsidRPr="00B85DC7">
                              <w:rPr>
                                <w:rFonts w:cs="Arial"/>
                                <w:szCs w:val="24"/>
                                <w:lang w:val="cy-GB"/>
                              </w:rPr>
                              <w:t xml:space="preserve">: </w:t>
                            </w:r>
                            <w:r w:rsidR="00F0263D" w:rsidRPr="00B85DC7">
                              <w:rPr>
                                <w:rFonts w:cs="Arial"/>
                                <w:szCs w:val="24"/>
                                <w:u w:val="single"/>
                                <w:lang w:val="cy-GB"/>
                              </w:rPr>
                              <w:tab/>
                            </w:r>
                            <w:r w:rsidR="00F0263D" w:rsidRPr="00B85DC7">
                              <w:rPr>
                                <w:rFonts w:cs="Arial"/>
                                <w:szCs w:val="24"/>
                                <w:u w:val="single"/>
                                <w:lang w:val="cy-GB"/>
                              </w:rPr>
                              <w:tab/>
                            </w:r>
                            <w:r w:rsidR="00F0263D" w:rsidRPr="00B85DC7">
                              <w:rPr>
                                <w:rFonts w:cs="Arial"/>
                                <w:szCs w:val="24"/>
                                <w:u w:val="single"/>
                                <w:lang w:val="cy-GB"/>
                              </w:rPr>
                              <w:tab/>
                            </w:r>
                            <w:r w:rsidR="00F0263D" w:rsidRPr="00B85DC7">
                              <w:rPr>
                                <w:rFonts w:cs="Arial"/>
                                <w:szCs w:val="24"/>
                                <w:u w:val="single"/>
                                <w:lang w:val="cy-GB"/>
                              </w:rPr>
                              <w:tab/>
                            </w:r>
                          </w:p>
                          <w:p w14:paraId="1964CDD6" w14:textId="77777777" w:rsidR="00043169" w:rsidRPr="00B85DC7" w:rsidRDefault="00043169" w:rsidP="00F0263D">
                            <w:pPr>
                              <w:rPr>
                                <w:rFonts w:cs="Arial"/>
                                <w:sz w:val="16"/>
                                <w:szCs w:val="18"/>
                                <w:lang w:val="cy-GB"/>
                              </w:rPr>
                            </w:pPr>
                          </w:p>
                          <w:p w14:paraId="0B0490A4" w14:textId="15718084" w:rsidR="00043169" w:rsidRPr="00B85DC7" w:rsidRDefault="00A3753D" w:rsidP="00F0263D">
                            <w:pPr>
                              <w:rPr>
                                <w:rFonts w:cs="Arial"/>
                                <w:u w:val="single"/>
                                <w:lang w:val="cy-GB"/>
                              </w:rPr>
                            </w:pPr>
                            <w:r w:rsidRPr="00B85DC7">
                              <w:rPr>
                                <w:rFonts w:cs="Arial"/>
                                <w:lang w:val="cy-GB"/>
                              </w:rPr>
                              <w:t>ENW CYNTAF</w:t>
                            </w:r>
                            <w:r w:rsidR="00043169" w:rsidRPr="00B85DC7">
                              <w:rPr>
                                <w:rFonts w:cs="Arial"/>
                                <w:lang w:val="cy-GB"/>
                              </w:rPr>
                              <w:t>:</w:t>
                            </w:r>
                            <w:r w:rsidR="00043169" w:rsidRPr="00B85DC7">
                              <w:rPr>
                                <w:rFonts w:cs="Arial"/>
                                <w:u w:val="single"/>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lang w:val="cy-GB"/>
                              </w:rPr>
                              <w:tab/>
                              <w:t xml:space="preserve"> </w:t>
                            </w:r>
                            <w:r w:rsidRPr="00B85DC7">
                              <w:rPr>
                                <w:rFonts w:cs="Arial"/>
                                <w:lang w:val="cy-GB"/>
                              </w:rPr>
                              <w:t>CYFENW</w:t>
                            </w:r>
                            <w:r w:rsidR="00043169" w:rsidRPr="00B85DC7">
                              <w:rPr>
                                <w:rFonts w:cs="Arial"/>
                                <w:lang w:val="cy-GB"/>
                              </w:rPr>
                              <w:t>:</w:t>
                            </w:r>
                            <w:r w:rsidR="00043169" w:rsidRPr="00B85DC7">
                              <w:rPr>
                                <w:rFonts w:cs="Arial"/>
                                <w:u w:val="single"/>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11F8D887" w14:textId="77777777" w:rsidR="00043169" w:rsidRPr="00B85DC7" w:rsidRDefault="00043169" w:rsidP="00F0263D">
                            <w:pPr>
                              <w:rPr>
                                <w:rFonts w:cs="Arial"/>
                                <w:sz w:val="16"/>
                                <w:szCs w:val="18"/>
                                <w:u w:val="single"/>
                                <w:lang w:val="cy-GB"/>
                              </w:rPr>
                            </w:pPr>
                          </w:p>
                          <w:p w14:paraId="58278CC0" w14:textId="6731F376" w:rsidR="00043169" w:rsidRPr="00B85DC7" w:rsidRDefault="00A3753D" w:rsidP="00F0263D">
                            <w:pPr>
                              <w:rPr>
                                <w:rFonts w:cs="Arial"/>
                                <w:u w:val="single"/>
                                <w:lang w:val="cy-GB"/>
                              </w:rPr>
                            </w:pPr>
                            <w:r w:rsidRPr="00B85DC7">
                              <w:rPr>
                                <w:rFonts w:cs="Arial"/>
                                <w:lang w:val="cy-GB"/>
                              </w:rPr>
                              <w:t>CYFEIRIAD</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1FEB3FF3" w14:textId="77777777" w:rsidR="00043169" w:rsidRPr="00B85DC7" w:rsidRDefault="00043169" w:rsidP="00F0263D">
                            <w:pPr>
                              <w:rPr>
                                <w:rFonts w:cs="Arial"/>
                                <w:sz w:val="16"/>
                                <w:szCs w:val="18"/>
                                <w:u w:val="single"/>
                                <w:lang w:val="cy-GB"/>
                              </w:rPr>
                            </w:pPr>
                          </w:p>
                          <w:p w14:paraId="08AB6E11" w14:textId="58BDC35F" w:rsidR="00043169" w:rsidRPr="00B85DC7" w:rsidRDefault="00A3753D" w:rsidP="00F0263D">
                            <w:pPr>
                              <w:rPr>
                                <w:rFonts w:cs="Arial"/>
                                <w:u w:val="single"/>
                                <w:lang w:val="cy-GB"/>
                              </w:rPr>
                            </w:pPr>
                            <w:r w:rsidRPr="00B85DC7">
                              <w:rPr>
                                <w:rFonts w:cs="Arial"/>
                                <w:lang w:val="cy-GB"/>
                              </w:rPr>
                              <w:t>COD POST</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lang w:val="cy-GB"/>
                              </w:rPr>
                              <w:tab/>
                            </w:r>
                            <w:r w:rsidR="00043169" w:rsidRPr="00B85DC7">
                              <w:rPr>
                                <w:rFonts w:cs="Arial"/>
                                <w:lang w:val="cy-GB"/>
                              </w:rPr>
                              <w:tab/>
                            </w:r>
                            <w:r w:rsidRPr="00B85DC7">
                              <w:rPr>
                                <w:rFonts w:cs="Arial"/>
                                <w:lang w:val="cy-GB"/>
                              </w:rPr>
                              <w:t>CYFEIRIAD E-BOST</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2C00F707" w14:textId="77777777" w:rsidR="00F0263D" w:rsidRPr="00B85DC7" w:rsidRDefault="00F0263D" w:rsidP="00F0263D">
                            <w:pPr>
                              <w:rPr>
                                <w:rFonts w:cs="Arial"/>
                                <w:sz w:val="16"/>
                                <w:szCs w:val="16"/>
                                <w:lang w:val="cy-GB"/>
                              </w:rPr>
                            </w:pPr>
                          </w:p>
                          <w:p w14:paraId="295B58E4" w14:textId="72F524B6" w:rsidR="00043169" w:rsidRPr="00B85DC7" w:rsidRDefault="00A3753D" w:rsidP="00F0263D">
                            <w:pPr>
                              <w:rPr>
                                <w:rFonts w:cs="Arial"/>
                                <w:szCs w:val="24"/>
                                <w:u w:val="single"/>
                                <w:lang w:val="cy-GB"/>
                              </w:rPr>
                            </w:pPr>
                            <w:r w:rsidRPr="00B85DC7">
                              <w:rPr>
                                <w:rFonts w:cs="Arial"/>
                                <w:szCs w:val="24"/>
                                <w:lang w:val="cy-GB"/>
                              </w:rPr>
                              <w:t>RHIF FFÔN</w:t>
                            </w:r>
                            <w:r w:rsidR="00043169" w:rsidRPr="00B85DC7">
                              <w:rPr>
                                <w:rFonts w:cs="Arial"/>
                                <w:szCs w:val="24"/>
                                <w:lang w:val="cy-GB"/>
                              </w:rPr>
                              <w:t xml:space="preserve">: </w:t>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p>
                          <w:p w14:paraId="3AAA5C4E" w14:textId="77777777" w:rsidR="00043169" w:rsidRPr="00B85DC7" w:rsidRDefault="00043169" w:rsidP="00F0263D">
                            <w:pPr>
                              <w:rPr>
                                <w:rFonts w:cs="Arial"/>
                                <w:sz w:val="16"/>
                                <w:szCs w:val="16"/>
                                <w:u w:val="single"/>
                                <w:lang w:val="cy-GB"/>
                              </w:rPr>
                            </w:pPr>
                          </w:p>
                          <w:p w14:paraId="10EB90BD" w14:textId="43E93B7B" w:rsidR="00043169" w:rsidRPr="00B85DC7" w:rsidRDefault="00A3753D" w:rsidP="00F0263D">
                            <w:pPr>
                              <w:rPr>
                                <w:rFonts w:cs="Arial"/>
                                <w:szCs w:val="24"/>
                                <w:u w:val="single"/>
                                <w:lang w:val="cy-GB"/>
                              </w:rPr>
                            </w:pPr>
                            <w:r w:rsidRPr="00B85DC7">
                              <w:rPr>
                                <w:rFonts w:cs="Arial"/>
                                <w:szCs w:val="24"/>
                                <w:lang w:val="cy-GB"/>
                              </w:rPr>
                              <w:t xml:space="preserve">RHIF </w:t>
                            </w:r>
                            <w:r w:rsidR="00BD4B2F">
                              <w:rPr>
                                <w:rFonts w:cs="Arial"/>
                                <w:szCs w:val="24"/>
                                <w:lang w:val="cy-GB"/>
                              </w:rPr>
                              <w:t xml:space="preserve">FFÔN </w:t>
                            </w:r>
                            <w:r w:rsidRPr="00B85DC7">
                              <w:rPr>
                                <w:rFonts w:cs="Arial"/>
                                <w:szCs w:val="24"/>
                                <w:lang w:val="cy-GB"/>
                              </w:rPr>
                              <w:t>SYMUDOL</w:t>
                            </w:r>
                            <w:r w:rsidR="00043169" w:rsidRPr="00B85DC7">
                              <w:rPr>
                                <w:rFonts w:cs="Arial"/>
                                <w:szCs w:val="24"/>
                                <w:lang w:val="cy-GB"/>
                              </w:rPr>
                              <w:t xml:space="preserve">: </w:t>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883578" id="Text Box 77" o:spid="_x0000_s1029" type="#_x0000_t202" style="position:absolute;margin-left:-.25pt;margin-top:385.1pt;width:522pt;height:219.5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">
                <v:textbox style="mso-fit-shape-to-text:t">
                  <w:txbxContent>
                    <w:p w14:paraId="4347A8CA" w14:textId="35435689" w:rsidR="00F0263D" w:rsidRPr="00B85DC7" w:rsidRDefault="006734F9" w:rsidP="006734F9">
                      <w:pPr>
                        <w:ind w:firstLine="720"/>
                        <w:rPr>
                          <w:rFonts w:cs="Arial"/>
                          <w:smallCaps/>
                          <w:lang w:val="cy-GB"/>
                        </w:rPr>
                      </w:pPr>
                      <w:r w:rsidRPr="00B85DC7">
                        <w:rPr>
                          <w:rFonts w:cs="Arial"/>
                          <w:smallCaps/>
                          <w:lang w:val="cy-GB"/>
                        </w:rPr>
                        <w:t xml:space="preserve">2. </w:t>
                      </w:r>
                      <w:r w:rsidR="00F0263D" w:rsidRPr="00B85DC7">
                        <w:rPr>
                          <w:rFonts w:cs="Arial"/>
                          <w:smallCaps/>
                          <w:lang w:val="cy-GB"/>
                        </w:rPr>
                        <w:t>C</w:t>
                      </w:r>
                      <w:r w:rsidR="000D7A15" w:rsidRPr="00B85DC7">
                        <w:rPr>
                          <w:rFonts w:cs="Arial"/>
                          <w:smallCaps/>
                          <w:lang w:val="cy-GB"/>
                        </w:rPr>
                        <w:t>yswllt</w:t>
                      </w:r>
                    </w:p>
                    <w:p w14:paraId="2F233768" w14:textId="77777777" w:rsidR="00F0263D" w:rsidRPr="00B85DC7" w:rsidRDefault="00F0263D" w:rsidP="00F0263D">
                      <w:pPr>
                        <w:ind w:left="360"/>
                        <w:rPr>
                          <w:rFonts w:cs="Arial"/>
                          <w:lang w:val="cy-GB"/>
                        </w:rPr>
                      </w:pPr>
                    </w:p>
                    <w:p w14:paraId="79D65741" w14:textId="19A7D718" w:rsidR="00F0263D" w:rsidRPr="00B85DC7" w:rsidRDefault="007E0231" w:rsidP="00F0263D">
                      <w:pPr>
                        <w:rPr>
                          <w:rFonts w:cs="Arial"/>
                          <w:b/>
                          <w:bCs/>
                          <w:sz w:val="20"/>
                          <w:szCs w:val="20"/>
                          <w:lang w:val="cy-GB"/>
                        </w:rPr>
                      </w:pPr>
                      <w:r w:rsidRPr="00B85DC7">
                        <w:rPr>
                          <w:rFonts w:cs="Arial"/>
                          <w:b/>
                          <w:bCs/>
                          <w:sz w:val="20"/>
                          <w:szCs w:val="20"/>
                          <w:lang w:val="cy-GB"/>
                        </w:rPr>
                        <w:t>Gyda phwy y gallwn gysylltu am eich cais?</w:t>
                      </w:r>
                    </w:p>
                    <w:p w14:paraId="7801FE74" w14:textId="5AE16C37" w:rsidR="00F0263D" w:rsidRPr="00B85DC7" w:rsidRDefault="00A3753D" w:rsidP="00F0263D">
                      <w:pPr>
                        <w:rPr>
                          <w:rFonts w:cs="Arial"/>
                          <w:sz w:val="20"/>
                          <w:szCs w:val="20"/>
                          <w:lang w:val="cy-GB"/>
                        </w:rPr>
                      </w:pPr>
                      <w:r w:rsidRPr="00B85DC7">
                        <w:rPr>
                          <w:rFonts w:cs="Arial"/>
                          <w:sz w:val="20"/>
                          <w:szCs w:val="20"/>
                          <w:lang w:val="cy-GB"/>
                        </w:rPr>
                        <w:t xml:space="preserve">Er mwyn </w:t>
                      </w:r>
                      <w:r w:rsidR="009617CF">
                        <w:rPr>
                          <w:rFonts w:cs="Arial"/>
                          <w:sz w:val="20"/>
                          <w:szCs w:val="20"/>
                          <w:lang w:val="cy-GB"/>
                        </w:rPr>
                        <w:t>i</w:t>
                      </w:r>
                      <w:r w:rsidRPr="00B85DC7">
                        <w:rPr>
                          <w:rFonts w:cs="Arial"/>
                          <w:sz w:val="20"/>
                          <w:szCs w:val="20"/>
                          <w:lang w:val="cy-GB"/>
                        </w:rPr>
                        <w:t xml:space="preserve"> ni brosesu eich cais cyn gynted â phosibl, mae angen i ni allu cysylltu gyda’r person a enwir i egluro unrhyw agweddau ar eich cais. </w:t>
                      </w:r>
                      <w:r w:rsidR="00F0263D" w:rsidRPr="00B85DC7">
                        <w:rPr>
                          <w:rFonts w:cs="Arial"/>
                          <w:sz w:val="20"/>
                          <w:szCs w:val="20"/>
                          <w:lang w:val="cy-GB"/>
                        </w:rPr>
                        <w:t>(</w:t>
                      </w:r>
                      <w:r w:rsidRPr="00B85DC7">
                        <w:rPr>
                          <w:rFonts w:cs="Arial"/>
                          <w:sz w:val="20"/>
                          <w:szCs w:val="20"/>
                          <w:lang w:val="cy-GB"/>
                        </w:rPr>
                        <w:t>Efallai mai chi neu gynrychiolydd sy’n gweithredu ar</w:t>
                      </w:r>
                      <w:r w:rsidR="00192F57">
                        <w:rPr>
                          <w:rFonts w:cs="Arial"/>
                          <w:sz w:val="20"/>
                          <w:szCs w:val="20"/>
                          <w:lang w:val="cy-GB"/>
                        </w:rPr>
                        <w:t xml:space="preserve"> </w:t>
                      </w:r>
                      <w:r w:rsidRPr="00B85DC7">
                        <w:rPr>
                          <w:rFonts w:cs="Arial"/>
                          <w:sz w:val="20"/>
                          <w:szCs w:val="20"/>
                          <w:lang w:val="cy-GB"/>
                        </w:rPr>
                        <w:t>eich rhan fel cyfreithiwr, contractwr, ac ati</w:t>
                      </w:r>
                      <w:r w:rsidR="00F0263D" w:rsidRPr="00B85DC7">
                        <w:rPr>
                          <w:rFonts w:cs="Arial"/>
                          <w:sz w:val="20"/>
                          <w:szCs w:val="20"/>
                          <w:lang w:val="cy-GB"/>
                        </w:rPr>
                        <w:t>)</w:t>
                      </w:r>
                    </w:p>
                    <w:p w14:paraId="6C5823BF" w14:textId="77777777" w:rsidR="00F0263D" w:rsidRPr="00B85DC7" w:rsidRDefault="00F0263D" w:rsidP="00F0263D">
                      <w:pPr>
                        <w:rPr>
                          <w:rFonts w:cs="Arial"/>
                          <w:sz w:val="16"/>
                          <w:szCs w:val="16"/>
                          <w:lang w:val="cy-GB"/>
                        </w:rPr>
                      </w:pPr>
                    </w:p>
                    <w:p w14:paraId="7F8BA9E0" w14:textId="0B138831" w:rsidR="00F0263D" w:rsidRPr="00B85DC7" w:rsidRDefault="00043169" w:rsidP="00F0263D">
                      <w:pPr>
                        <w:rPr>
                          <w:rFonts w:cs="Arial"/>
                          <w:szCs w:val="24"/>
                          <w:u w:val="single"/>
                          <w:lang w:val="cy-GB"/>
                        </w:rPr>
                      </w:pPr>
                      <w:r w:rsidRPr="00B85DC7">
                        <w:rPr>
                          <w:rFonts w:cs="Arial"/>
                          <w:szCs w:val="24"/>
                          <w:lang w:val="cy-GB"/>
                        </w:rPr>
                        <w:t>T</w:t>
                      </w:r>
                      <w:r w:rsidR="00A3753D" w:rsidRPr="00B85DC7">
                        <w:rPr>
                          <w:rFonts w:cs="Arial"/>
                          <w:szCs w:val="24"/>
                          <w:lang w:val="cy-GB"/>
                        </w:rPr>
                        <w:t>EITL</w:t>
                      </w:r>
                      <w:r w:rsidR="00F0263D" w:rsidRPr="00B85DC7">
                        <w:rPr>
                          <w:rFonts w:cs="Arial"/>
                          <w:szCs w:val="24"/>
                          <w:lang w:val="cy-GB"/>
                        </w:rPr>
                        <w:t xml:space="preserve">: </w:t>
                      </w:r>
                      <w:r w:rsidR="00F0263D" w:rsidRPr="00B85DC7">
                        <w:rPr>
                          <w:rFonts w:cs="Arial"/>
                          <w:szCs w:val="24"/>
                          <w:u w:val="single"/>
                          <w:lang w:val="cy-GB"/>
                        </w:rPr>
                        <w:tab/>
                      </w:r>
                      <w:r w:rsidR="00F0263D" w:rsidRPr="00B85DC7">
                        <w:rPr>
                          <w:rFonts w:cs="Arial"/>
                          <w:szCs w:val="24"/>
                          <w:u w:val="single"/>
                          <w:lang w:val="cy-GB"/>
                        </w:rPr>
                        <w:tab/>
                      </w:r>
                      <w:r w:rsidR="00F0263D" w:rsidRPr="00B85DC7">
                        <w:rPr>
                          <w:rFonts w:cs="Arial"/>
                          <w:szCs w:val="24"/>
                          <w:u w:val="single"/>
                          <w:lang w:val="cy-GB"/>
                        </w:rPr>
                        <w:tab/>
                      </w:r>
                      <w:r w:rsidR="00F0263D" w:rsidRPr="00B85DC7">
                        <w:rPr>
                          <w:rFonts w:cs="Arial"/>
                          <w:szCs w:val="24"/>
                          <w:u w:val="single"/>
                          <w:lang w:val="cy-GB"/>
                        </w:rPr>
                        <w:tab/>
                      </w:r>
                    </w:p>
                    <w:p w14:paraId="1964CDD6" w14:textId="77777777" w:rsidR="00043169" w:rsidRPr="00B85DC7" w:rsidRDefault="00043169" w:rsidP="00F0263D">
                      <w:pPr>
                        <w:rPr>
                          <w:rFonts w:cs="Arial"/>
                          <w:sz w:val="16"/>
                          <w:szCs w:val="18"/>
                          <w:lang w:val="cy-GB"/>
                        </w:rPr>
                      </w:pPr>
                    </w:p>
                    <w:p w14:paraId="0B0490A4" w14:textId="15718084" w:rsidR="00043169" w:rsidRPr="00B85DC7" w:rsidRDefault="00A3753D" w:rsidP="00F0263D">
                      <w:pPr>
                        <w:rPr>
                          <w:rFonts w:cs="Arial"/>
                          <w:u w:val="single"/>
                          <w:lang w:val="cy-GB"/>
                        </w:rPr>
                      </w:pPr>
                      <w:r w:rsidRPr="00B85DC7">
                        <w:rPr>
                          <w:rFonts w:cs="Arial"/>
                          <w:lang w:val="cy-GB"/>
                        </w:rPr>
                        <w:t>ENW CYNTAF</w:t>
                      </w:r>
                      <w:r w:rsidR="00043169" w:rsidRPr="00B85DC7">
                        <w:rPr>
                          <w:rFonts w:cs="Arial"/>
                          <w:lang w:val="cy-GB"/>
                        </w:rPr>
                        <w:t>:</w:t>
                      </w:r>
                      <w:r w:rsidR="00043169" w:rsidRPr="00B85DC7">
                        <w:rPr>
                          <w:rFonts w:cs="Arial"/>
                          <w:u w:val="single"/>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lang w:val="cy-GB"/>
                        </w:rPr>
                        <w:tab/>
                        <w:t xml:space="preserve"> </w:t>
                      </w:r>
                      <w:r w:rsidRPr="00B85DC7">
                        <w:rPr>
                          <w:rFonts w:cs="Arial"/>
                          <w:lang w:val="cy-GB"/>
                        </w:rPr>
                        <w:t>CYFENW</w:t>
                      </w:r>
                      <w:r w:rsidR="00043169" w:rsidRPr="00B85DC7">
                        <w:rPr>
                          <w:rFonts w:cs="Arial"/>
                          <w:lang w:val="cy-GB"/>
                        </w:rPr>
                        <w:t>:</w:t>
                      </w:r>
                      <w:r w:rsidR="00043169" w:rsidRPr="00B85DC7">
                        <w:rPr>
                          <w:rFonts w:cs="Arial"/>
                          <w:u w:val="single"/>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11F8D887" w14:textId="77777777" w:rsidR="00043169" w:rsidRPr="00B85DC7" w:rsidRDefault="00043169" w:rsidP="00F0263D">
                      <w:pPr>
                        <w:rPr>
                          <w:rFonts w:cs="Arial"/>
                          <w:sz w:val="16"/>
                          <w:szCs w:val="18"/>
                          <w:u w:val="single"/>
                          <w:lang w:val="cy-GB"/>
                        </w:rPr>
                      </w:pPr>
                    </w:p>
                    <w:p w14:paraId="58278CC0" w14:textId="6731F376" w:rsidR="00043169" w:rsidRPr="00B85DC7" w:rsidRDefault="00A3753D" w:rsidP="00F0263D">
                      <w:pPr>
                        <w:rPr>
                          <w:rFonts w:cs="Arial"/>
                          <w:u w:val="single"/>
                          <w:lang w:val="cy-GB"/>
                        </w:rPr>
                      </w:pPr>
                      <w:r w:rsidRPr="00B85DC7">
                        <w:rPr>
                          <w:rFonts w:cs="Arial"/>
                          <w:lang w:val="cy-GB"/>
                        </w:rPr>
                        <w:t>CYFEIRIAD</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1FEB3FF3" w14:textId="77777777" w:rsidR="00043169" w:rsidRPr="00B85DC7" w:rsidRDefault="00043169" w:rsidP="00F0263D">
                      <w:pPr>
                        <w:rPr>
                          <w:rFonts w:cs="Arial"/>
                          <w:sz w:val="16"/>
                          <w:szCs w:val="18"/>
                          <w:u w:val="single"/>
                          <w:lang w:val="cy-GB"/>
                        </w:rPr>
                      </w:pPr>
                    </w:p>
                    <w:p w14:paraId="08AB6E11" w14:textId="58BDC35F" w:rsidR="00043169" w:rsidRPr="00B85DC7" w:rsidRDefault="00A3753D" w:rsidP="00F0263D">
                      <w:pPr>
                        <w:rPr>
                          <w:rFonts w:cs="Arial"/>
                          <w:u w:val="single"/>
                          <w:lang w:val="cy-GB"/>
                        </w:rPr>
                      </w:pPr>
                      <w:r w:rsidRPr="00B85DC7">
                        <w:rPr>
                          <w:rFonts w:cs="Arial"/>
                          <w:lang w:val="cy-GB"/>
                        </w:rPr>
                        <w:t>COD POST</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lang w:val="cy-GB"/>
                        </w:rPr>
                        <w:tab/>
                      </w:r>
                      <w:r w:rsidR="00043169" w:rsidRPr="00B85DC7">
                        <w:rPr>
                          <w:rFonts w:cs="Arial"/>
                          <w:lang w:val="cy-GB"/>
                        </w:rPr>
                        <w:tab/>
                      </w:r>
                      <w:r w:rsidRPr="00B85DC7">
                        <w:rPr>
                          <w:rFonts w:cs="Arial"/>
                          <w:lang w:val="cy-GB"/>
                        </w:rPr>
                        <w:t>CYFEIRIAD E-BOST</w:t>
                      </w:r>
                      <w:r w:rsidR="00043169" w:rsidRPr="00B85DC7">
                        <w:rPr>
                          <w:rFonts w:cs="Arial"/>
                          <w:lang w:val="cy-GB"/>
                        </w:rPr>
                        <w:t xml:space="preserve">: </w:t>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r w:rsidR="00043169" w:rsidRPr="00B85DC7">
                        <w:rPr>
                          <w:rFonts w:cs="Arial"/>
                          <w:u w:val="single"/>
                          <w:lang w:val="cy-GB"/>
                        </w:rPr>
                        <w:tab/>
                      </w:r>
                    </w:p>
                    <w:p w14:paraId="2C00F707" w14:textId="77777777" w:rsidR="00F0263D" w:rsidRPr="00B85DC7" w:rsidRDefault="00F0263D" w:rsidP="00F0263D">
                      <w:pPr>
                        <w:rPr>
                          <w:rFonts w:cs="Arial"/>
                          <w:sz w:val="16"/>
                          <w:szCs w:val="16"/>
                          <w:lang w:val="cy-GB"/>
                        </w:rPr>
                      </w:pPr>
                    </w:p>
                    <w:p w14:paraId="295B58E4" w14:textId="72F524B6" w:rsidR="00043169" w:rsidRPr="00B85DC7" w:rsidRDefault="00A3753D" w:rsidP="00F0263D">
                      <w:pPr>
                        <w:rPr>
                          <w:rFonts w:cs="Arial"/>
                          <w:szCs w:val="24"/>
                          <w:u w:val="single"/>
                          <w:lang w:val="cy-GB"/>
                        </w:rPr>
                      </w:pPr>
                      <w:r w:rsidRPr="00B85DC7">
                        <w:rPr>
                          <w:rFonts w:cs="Arial"/>
                          <w:szCs w:val="24"/>
                          <w:lang w:val="cy-GB"/>
                        </w:rPr>
                        <w:t>RHIF FFÔN</w:t>
                      </w:r>
                      <w:r w:rsidR="00043169" w:rsidRPr="00B85DC7">
                        <w:rPr>
                          <w:rFonts w:cs="Arial"/>
                          <w:szCs w:val="24"/>
                          <w:lang w:val="cy-GB"/>
                        </w:rPr>
                        <w:t xml:space="preserve">: </w:t>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p>
                    <w:p w14:paraId="3AAA5C4E" w14:textId="77777777" w:rsidR="00043169" w:rsidRPr="00B85DC7" w:rsidRDefault="00043169" w:rsidP="00F0263D">
                      <w:pPr>
                        <w:rPr>
                          <w:rFonts w:cs="Arial"/>
                          <w:sz w:val="16"/>
                          <w:szCs w:val="16"/>
                          <w:u w:val="single"/>
                          <w:lang w:val="cy-GB"/>
                        </w:rPr>
                      </w:pPr>
                    </w:p>
                    <w:p w14:paraId="10EB90BD" w14:textId="43E93B7B" w:rsidR="00043169" w:rsidRPr="00B85DC7" w:rsidRDefault="00A3753D" w:rsidP="00F0263D">
                      <w:pPr>
                        <w:rPr>
                          <w:rFonts w:cs="Arial"/>
                          <w:szCs w:val="24"/>
                          <w:u w:val="single"/>
                          <w:lang w:val="cy-GB"/>
                        </w:rPr>
                      </w:pPr>
                      <w:r w:rsidRPr="00B85DC7">
                        <w:rPr>
                          <w:rFonts w:cs="Arial"/>
                          <w:szCs w:val="24"/>
                          <w:lang w:val="cy-GB"/>
                        </w:rPr>
                        <w:t xml:space="preserve">RHIF </w:t>
                      </w:r>
                      <w:r w:rsidR="00BD4B2F">
                        <w:rPr>
                          <w:rFonts w:cs="Arial"/>
                          <w:szCs w:val="24"/>
                          <w:lang w:val="cy-GB"/>
                        </w:rPr>
                        <w:t xml:space="preserve">FFÔN </w:t>
                      </w:r>
                      <w:r w:rsidRPr="00B85DC7">
                        <w:rPr>
                          <w:rFonts w:cs="Arial"/>
                          <w:szCs w:val="24"/>
                          <w:lang w:val="cy-GB"/>
                        </w:rPr>
                        <w:t>SYMUDOL</w:t>
                      </w:r>
                      <w:r w:rsidR="00043169" w:rsidRPr="00B85DC7">
                        <w:rPr>
                          <w:rFonts w:cs="Arial"/>
                          <w:szCs w:val="24"/>
                          <w:lang w:val="cy-GB"/>
                        </w:rPr>
                        <w:t xml:space="preserve">: </w:t>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r w:rsidR="00043169" w:rsidRPr="00B85DC7">
                        <w:rPr>
                          <w:rFonts w:cs="Arial"/>
                          <w:szCs w:val="24"/>
                          <w:u w:val="single"/>
                          <w:lang w:val="cy-GB"/>
                        </w:rPr>
                        <w:tab/>
                      </w:r>
                    </w:p>
                  </w:txbxContent>
                </v:textbox>
                <w10:wrap type="square" anchorx="margin" anchory="margin"/>
              </v:shape>
            </w:pict>
          </mc:Fallback>
        </mc:AlternateContent>
      </w:r>
      <w:r w:rsidRPr="00B33273">
        <w:rPr>
          <w:noProof/>
          <w:lang w:val="cy-GB"/>
        </w:rPr>
        <mc:AlternateContent>
          <mc:Choice Requires="wps">
            <w:drawing>
              <wp:anchor distT="45720" distB="45720" distL="114300" distR="114300" simplePos="0" relativeHeight="251661312" behindDoc="0" locked="0" layoutInCell="1" allowOverlap="1" wp14:anchorId="0C883578" wp14:editId="065DF5C4">
                <wp:simplePos x="0" y="0"/>
                <wp:positionH relativeFrom="margin">
                  <wp:posOffset>-3175</wp:posOffset>
                </wp:positionH>
                <wp:positionV relativeFrom="margin">
                  <wp:posOffset>2769235</wp:posOffset>
                </wp:positionV>
                <wp:extent cx="6629400" cy="1908175"/>
                <wp:effectExtent l="12700" t="13970" r="6350" b="11430"/>
                <wp:wrapSquare wrapText="bothSides"/>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08175"/>
                        </a:xfrm>
                        <a:prstGeom prst="rect">
                          <a:avLst/>
                        </a:prstGeom>
                        <a:solidFill>
                          <a:srgbClr val="FFFFFF"/>
                        </a:solidFill>
                        <a:ln w="9525">
                          <a:solidFill>
                            <a:srgbClr val="000000"/>
                          </a:solidFill>
                          <a:miter lim="800000"/>
                          <a:headEnd/>
                          <a:tailEnd/>
                        </a:ln>
                      </wps:spPr>
                      <wps:txbx>
                        <w:txbxContent>
                          <w:p w14:paraId="6CC35AF0" w14:textId="1EA6D560" w:rsidR="00F0263D" w:rsidRPr="003E129A" w:rsidRDefault="006734F9" w:rsidP="006734F9">
                            <w:pPr>
                              <w:ind w:firstLine="720"/>
                              <w:rPr>
                                <w:rFonts w:cs="Arial"/>
                                <w:smallCaps/>
                                <w:lang w:val="cy-GB"/>
                              </w:rPr>
                            </w:pPr>
                            <w:r>
                              <w:rPr>
                                <w:rFonts w:cs="Arial"/>
                                <w:smallCaps/>
                              </w:rPr>
                              <w:t xml:space="preserve">1. </w:t>
                            </w:r>
                            <w:r w:rsidR="00F0263D" w:rsidRPr="003E129A">
                              <w:rPr>
                                <w:rFonts w:cs="Arial"/>
                                <w:smallCaps/>
                                <w:lang w:val="cy-GB"/>
                              </w:rPr>
                              <w:t>L</w:t>
                            </w:r>
                            <w:r w:rsidR="00C77DB5" w:rsidRPr="003E129A">
                              <w:rPr>
                                <w:rFonts w:cs="Arial"/>
                                <w:smallCaps/>
                                <w:lang w:val="cy-GB"/>
                              </w:rPr>
                              <w:t xml:space="preserve">leoliad y </w:t>
                            </w:r>
                            <w:r w:rsidR="001D716C">
                              <w:rPr>
                                <w:rFonts w:cs="Arial"/>
                                <w:smallCaps/>
                                <w:lang w:val="cy-GB"/>
                              </w:rPr>
                              <w:t>G</w:t>
                            </w:r>
                            <w:r w:rsidR="00C77DB5" w:rsidRPr="003E129A">
                              <w:rPr>
                                <w:rFonts w:cs="Arial"/>
                                <w:smallCaps/>
                                <w:lang w:val="cy-GB"/>
                              </w:rPr>
                              <w:t xml:space="preserve">waith </w:t>
                            </w:r>
                            <w:r w:rsidR="001D716C">
                              <w:rPr>
                                <w:rFonts w:cs="Arial"/>
                                <w:smallCaps/>
                                <w:lang w:val="cy-GB"/>
                              </w:rPr>
                              <w:t>A</w:t>
                            </w:r>
                            <w:r w:rsidR="00C77DB5" w:rsidRPr="003E129A">
                              <w:rPr>
                                <w:rFonts w:cs="Arial"/>
                                <w:smallCaps/>
                                <w:lang w:val="cy-GB"/>
                              </w:rPr>
                              <w:t>rfaethedig</w:t>
                            </w:r>
                          </w:p>
                          <w:p w14:paraId="5BA76744" w14:textId="77777777" w:rsidR="00F0263D" w:rsidRPr="003E129A" w:rsidRDefault="00F0263D" w:rsidP="00F0263D">
                            <w:pPr>
                              <w:ind w:left="360"/>
                              <w:rPr>
                                <w:rFonts w:cs="Arial"/>
                                <w:lang w:val="cy-GB"/>
                              </w:rPr>
                            </w:pPr>
                          </w:p>
                          <w:p w14:paraId="7CB699B8" w14:textId="3C0940CC" w:rsidR="00F0263D" w:rsidRPr="003E129A" w:rsidRDefault="00C32C12" w:rsidP="00F0263D">
                            <w:pPr>
                              <w:rPr>
                                <w:rFonts w:cs="Arial"/>
                                <w:sz w:val="20"/>
                                <w:szCs w:val="20"/>
                                <w:lang w:val="cy-GB"/>
                              </w:rPr>
                            </w:pPr>
                            <w:r w:rsidRPr="003E129A">
                              <w:rPr>
                                <w:rFonts w:cs="Arial"/>
                                <w:sz w:val="20"/>
                                <w:szCs w:val="20"/>
                                <w:lang w:val="cy-GB"/>
                              </w:rPr>
                              <w:t>Mae angen i ni allu nodi lle bydd y Gwaith arfaethedig yn cael ei wneud. Rhowch fanylion am:</w:t>
                            </w:r>
                          </w:p>
                          <w:p w14:paraId="12C1D191" w14:textId="77777777" w:rsidR="007255DF" w:rsidRDefault="003E129A" w:rsidP="00D65146">
                            <w:pPr>
                              <w:widowControl w:val="0"/>
                              <w:numPr>
                                <w:ilvl w:val="0"/>
                                <w:numId w:val="3"/>
                              </w:numPr>
                              <w:overflowPunct/>
                              <w:autoSpaceDE/>
                              <w:autoSpaceDN/>
                              <w:adjustRightInd/>
                              <w:textAlignment w:val="auto"/>
                              <w:rPr>
                                <w:rFonts w:cs="Arial"/>
                                <w:sz w:val="20"/>
                                <w:szCs w:val="20"/>
                                <w:lang w:val="cy-GB"/>
                              </w:rPr>
                            </w:pPr>
                            <w:r w:rsidRPr="007255DF">
                              <w:rPr>
                                <w:rFonts w:cs="Arial"/>
                                <w:sz w:val="20"/>
                                <w:szCs w:val="20"/>
                                <w:lang w:val="cy-GB"/>
                              </w:rPr>
                              <w:t>Lleoliad</w:t>
                            </w:r>
                          </w:p>
                          <w:p w14:paraId="5F336EA4" w14:textId="246D5E27" w:rsidR="00F0263D" w:rsidRPr="007255DF" w:rsidRDefault="003E129A" w:rsidP="00D65146">
                            <w:pPr>
                              <w:widowControl w:val="0"/>
                              <w:numPr>
                                <w:ilvl w:val="0"/>
                                <w:numId w:val="3"/>
                              </w:numPr>
                              <w:overflowPunct/>
                              <w:autoSpaceDE/>
                              <w:autoSpaceDN/>
                              <w:adjustRightInd/>
                              <w:textAlignment w:val="auto"/>
                              <w:rPr>
                                <w:rFonts w:cs="Arial"/>
                                <w:sz w:val="20"/>
                                <w:szCs w:val="20"/>
                                <w:lang w:val="cy-GB"/>
                              </w:rPr>
                            </w:pPr>
                            <w:r w:rsidRPr="007255DF">
                              <w:rPr>
                                <w:rFonts w:cs="Arial"/>
                                <w:sz w:val="20"/>
                                <w:szCs w:val="20"/>
                                <w:lang w:val="cy-GB"/>
                              </w:rPr>
                              <w:t>Enw’r Afon neu Gwrs Dŵr</w:t>
                            </w:r>
                          </w:p>
                          <w:p w14:paraId="53286D62" w14:textId="7CEB9E50" w:rsidR="00F0263D" w:rsidRPr="003E129A" w:rsidRDefault="003E129A" w:rsidP="00F0263D">
                            <w:pPr>
                              <w:widowControl w:val="0"/>
                              <w:numPr>
                                <w:ilvl w:val="0"/>
                                <w:numId w:val="3"/>
                              </w:numPr>
                              <w:overflowPunct/>
                              <w:autoSpaceDE/>
                              <w:autoSpaceDN/>
                              <w:adjustRightInd/>
                              <w:textAlignment w:val="auto"/>
                              <w:rPr>
                                <w:rFonts w:cs="Arial"/>
                                <w:sz w:val="20"/>
                                <w:szCs w:val="20"/>
                                <w:lang w:val="cy-GB"/>
                              </w:rPr>
                            </w:pPr>
                            <w:r>
                              <w:rPr>
                                <w:rFonts w:cs="Arial"/>
                                <w:sz w:val="20"/>
                                <w:szCs w:val="20"/>
                                <w:lang w:val="cy-GB"/>
                              </w:rPr>
                              <w:t xml:space="preserve">Cyfeirnod Grid Cenedlaethol </w:t>
                            </w:r>
                            <w:r w:rsidR="00F0263D" w:rsidRPr="003E129A">
                              <w:rPr>
                                <w:rFonts w:cs="Arial"/>
                                <w:sz w:val="20"/>
                                <w:szCs w:val="20"/>
                                <w:lang w:val="cy-GB"/>
                              </w:rPr>
                              <w:t xml:space="preserve">(12 </w:t>
                            </w:r>
                            <w:r w:rsidR="00464612">
                              <w:rPr>
                                <w:rFonts w:cs="Arial"/>
                                <w:sz w:val="20"/>
                                <w:szCs w:val="20"/>
                                <w:lang w:val="cy-GB"/>
                              </w:rPr>
                              <w:t>rhif</w:t>
                            </w:r>
                            <w:r w:rsidR="00F0263D" w:rsidRPr="003E129A">
                              <w:rPr>
                                <w:rFonts w:cs="Arial"/>
                                <w:sz w:val="20"/>
                                <w:szCs w:val="20"/>
                                <w:lang w:val="cy-GB"/>
                              </w:rPr>
                              <w:t>)</w:t>
                            </w:r>
                          </w:p>
                          <w:p w14:paraId="50F92058" w14:textId="77777777" w:rsidR="00F0263D" w:rsidRPr="003E129A" w:rsidRDefault="00F0263D" w:rsidP="00F0263D">
                            <w:pPr>
                              <w:rPr>
                                <w:rFonts w:cs="Arial"/>
                                <w:sz w:val="16"/>
                                <w:szCs w:val="16"/>
                                <w:lang w:val="cy-GB"/>
                              </w:rPr>
                            </w:pPr>
                          </w:p>
                          <w:p w14:paraId="005A9E59" w14:textId="2D0F8657" w:rsidR="00F0263D" w:rsidRPr="003E129A" w:rsidRDefault="00F0263D" w:rsidP="00F0263D">
                            <w:pPr>
                              <w:rPr>
                                <w:rFonts w:cs="Arial"/>
                                <w:u w:val="single"/>
                                <w:lang w:val="cy-GB"/>
                              </w:rPr>
                            </w:pPr>
                            <w:r w:rsidRPr="003E129A">
                              <w:rPr>
                                <w:rFonts w:cs="Arial"/>
                                <w:sz w:val="20"/>
                                <w:lang w:val="cy-GB"/>
                              </w:rPr>
                              <w:t>L</w:t>
                            </w:r>
                            <w:r w:rsidR="00C32C12" w:rsidRPr="003E129A">
                              <w:rPr>
                                <w:rFonts w:cs="Arial"/>
                                <w:sz w:val="20"/>
                                <w:lang w:val="cy-GB"/>
                              </w:rPr>
                              <w:t>LEOLIAD</w:t>
                            </w:r>
                            <w:r w:rsidRPr="003E129A">
                              <w:rPr>
                                <w:rFonts w:cs="Arial"/>
                                <w:lang w:val="cy-GB"/>
                              </w:rPr>
                              <w:t xml:space="preserve">: </w:t>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p>
                          <w:p w14:paraId="2F796FA9" w14:textId="77777777" w:rsidR="00F0263D" w:rsidRPr="003E129A" w:rsidRDefault="00F0263D" w:rsidP="00F0263D">
                            <w:pPr>
                              <w:rPr>
                                <w:rFonts w:cs="Arial"/>
                                <w:sz w:val="16"/>
                                <w:szCs w:val="16"/>
                                <w:lang w:val="cy-GB"/>
                              </w:rPr>
                            </w:pPr>
                          </w:p>
                          <w:p w14:paraId="60BD6A21" w14:textId="2D0895BA" w:rsidR="00F0263D" w:rsidRPr="003E129A" w:rsidRDefault="00C32C12" w:rsidP="00F0263D">
                            <w:pPr>
                              <w:rPr>
                                <w:rFonts w:cs="Arial"/>
                                <w:sz w:val="22"/>
                                <w:szCs w:val="22"/>
                                <w:u w:val="single"/>
                                <w:lang w:val="cy-GB"/>
                              </w:rPr>
                            </w:pPr>
                            <w:r w:rsidRPr="003E129A">
                              <w:rPr>
                                <w:rFonts w:cs="Arial"/>
                                <w:sz w:val="22"/>
                                <w:szCs w:val="22"/>
                                <w:lang w:val="cy-GB"/>
                              </w:rPr>
                              <w:t xml:space="preserve">ENW’R AFON NEU GWRS DŴR </w:t>
                            </w:r>
                            <w:r w:rsidR="00F0263D" w:rsidRPr="003E129A">
                              <w:rPr>
                                <w:rFonts w:cs="Arial"/>
                                <w:sz w:val="18"/>
                                <w:szCs w:val="18"/>
                                <w:lang w:val="cy-GB"/>
                              </w:rPr>
                              <w:t>(</w:t>
                            </w:r>
                            <w:r w:rsidRPr="003E129A">
                              <w:rPr>
                                <w:rFonts w:cs="Arial"/>
                                <w:sz w:val="18"/>
                                <w:szCs w:val="18"/>
                                <w:lang w:val="cy-GB"/>
                              </w:rPr>
                              <w:t>os gwyddoch beth yw’r enw</w:t>
                            </w:r>
                            <w:r w:rsidR="00F0263D" w:rsidRPr="003E129A">
                              <w:rPr>
                                <w:rFonts w:cs="Arial"/>
                                <w:sz w:val="18"/>
                                <w:szCs w:val="18"/>
                                <w:lang w:val="cy-GB"/>
                              </w:rPr>
                              <w:t xml:space="preserve">): </w:t>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p>
                          <w:p w14:paraId="5D9D6401" w14:textId="77777777" w:rsidR="00F0263D" w:rsidRPr="003E129A" w:rsidRDefault="00F0263D" w:rsidP="00F0263D">
                            <w:pPr>
                              <w:rPr>
                                <w:rFonts w:cs="Arial"/>
                                <w:sz w:val="16"/>
                                <w:szCs w:val="16"/>
                                <w:lang w:val="cy-GB"/>
                              </w:rPr>
                            </w:pPr>
                          </w:p>
                          <w:p w14:paraId="55C8356E" w14:textId="6AE524F1" w:rsidR="00F0263D" w:rsidRPr="003E129A" w:rsidRDefault="00FE54A9" w:rsidP="00F0263D">
                            <w:pPr>
                              <w:rPr>
                                <w:rFonts w:cs="Arial"/>
                                <w:sz w:val="22"/>
                                <w:szCs w:val="22"/>
                                <w:u w:val="single"/>
                                <w:lang w:val="cy-GB"/>
                              </w:rPr>
                            </w:pPr>
                            <w:r w:rsidRPr="003E129A">
                              <w:rPr>
                                <w:rFonts w:cs="Arial"/>
                                <w:sz w:val="22"/>
                                <w:szCs w:val="22"/>
                                <w:lang w:val="cy-GB"/>
                              </w:rPr>
                              <w:t>CYFEIRNOD GRID CENEDLAETHOL Y SAFLE</w:t>
                            </w:r>
                            <w:r w:rsidR="00F0263D" w:rsidRPr="003E129A">
                              <w:rPr>
                                <w:rFonts w:cs="Arial"/>
                                <w:sz w:val="22"/>
                                <w:szCs w:val="22"/>
                                <w:lang w:val="cy-GB"/>
                              </w:rPr>
                              <w:t xml:space="preserve"> </w:t>
                            </w:r>
                            <w:r w:rsidR="00F0263D" w:rsidRPr="003E129A">
                              <w:rPr>
                                <w:rFonts w:cs="Arial"/>
                                <w:sz w:val="18"/>
                                <w:szCs w:val="18"/>
                                <w:lang w:val="cy-GB"/>
                              </w:rPr>
                              <w:t xml:space="preserve">(12 </w:t>
                            </w:r>
                            <w:r w:rsidRPr="003E129A">
                              <w:rPr>
                                <w:rFonts w:cs="Arial"/>
                                <w:sz w:val="18"/>
                                <w:szCs w:val="18"/>
                                <w:lang w:val="cy-GB"/>
                              </w:rPr>
                              <w:t>rhif</w:t>
                            </w:r>
                            <w:r w:rsidR="00F0263D" w:rsidRPr="003E129A">
                              <w:rPr>
                                <w:rFonts w:cs="Arial"/>
                                <w:sz w:val="18"/>
                                <w:szCs w:val="18"/>
                                <w:lang w:val="cy-GB"/>
                              </w:rPr>
                              <w:t>)</w:t>
                            </w:r>
                            <w:r w:rsidR="00F0263D" w:rsidRPr="003E129A">
                              <w:rPr>
                                <w:rFonts w:cs="Arial"/>
                                <w:sz w:val="22"/>
                                <w:szCs w:val="22"/>
                                <w:lang w:val="cy-GB"/>
                              </w:rPr>
                              <w:t xml:space="preserve">: </w:t>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883578" id="Text Box 76" o:spid="_x0000_s1030" type="#_x0000_t202" style="position:absolute;margin-left:-.25pt;margin-top:218.05pt;width:522pt;height:150.2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">
                <v:textbox style="mso-fit-shape-to-text:t">
                  <w:txbxContent>
                    <w:p w14:paraId="6CC35AF0" w14:textId="1EA6D560" w:rsidR="00F0263D" w:rsidRPr="003E129A" w:rsidRDefault="006734F9" w:rsidP="006734F9">
                      <w:pPr>
                        <w:ind w:firstLine="720"/>
                        <w:rPr>
                          <w:rFonts w:cs="Arial"/>
                          <w:smallCaps/>
                          <w:lang w:val="cy-GB"/>
                        </w:rPr>
                      </w:pPr>
                      <w:r>
                        <w:rPr>
                          <w:rFonts w:cs="Arial"/>
                          <w:smallCaps/>
                        </w:rPr>
                        <w:t xml:space="preserve">1. </w:t>
                      </w:r>
                      <w:r w:rsidR="00F0263D" w:rsidRPr="003E129A">
                        <w:rPr>
                          <w:rFonts w:cs="Arial"/>
                          <w:smallCaps/>
                          <w:lang w:val="cy-GB"/>
                        </w:rPr>
                        <w:t>L</w:t>
                      </w:r>
                      <w:r w:rsidR="00C77DB5" w:rsidRPr="003E129A">
                        <w:rPr>
                          <w:rFonts w:cs="Arial"/>
                          <w:smallCaps/>
                          <w:lang w:val="cy-GB"/>
                        </w:rPr>
                        <w:t xml:space="preserve">leoliad y </w:t>
                      </w:r>
                      <w:r w:rsidR="001D716C">
                        <w:rPr>
                          <w:rFonts w:cs="Arial"/>
                          <w:smallCaps/>
                          <w:lang w:val="cy-GB"/>
                        </w:rPr>
                        <w:t>G</w:t>
                      </w:r>
                      <w:r w:rsidR="00C77DB5" w:rsidRPr="003E129A">
                        <w:rPr>
                          <w:rFonts w:cs="Arial"/>
                          <w:smallCaps/>
                          <w:lang w:val="cy-GB"/>
                        </w:rPr>
                        <w:t xml:space="preserve">waith </w:t>
                      </w:r>
                      <w:r w:rsidR="001D716C">
                        <w:rPr>
                          <w:rFonts w:cs="Arial"/>
                          <w:smallCaps/>
                          <w:lang w:val="cy-GB"/>
                        </w:rPr>
                        <w:t>A</w:t>
                      </w:r>
                      <w:r w:rsidR="00C77DB5" w:rsidRPr="003E129A">
                        <w:rPr>
                          <w:rFonts w:cs="Arial"/>
                          <w:smallCaps/>
                          <w:lang w:val="cy-GB"/>
                        </w:rPr>
                        <w:t>rfaethedig</w:t>
                      </w:r>
                    </w:p>
                    <w:p w14:paraId="5BA76744" w14:textId="77777777" w:rsidR="00F0263D" w:rsidRPr="003E129A" w:rsidRDefault="00F0263D" w:rsidP="00F0263D">
                      <w:pPr>
                        <w:ind w:left="360"/>
                        <w:rPr>
                          <w:rFonts w:cs="Arial"/>
                          <w:lang w:val="cy-GB"/>
                        </w:rPr>
                      </w:pPr>
                    </w:p>
                    <w:p w14:paraId="7CB699B8" w14:textId="3C0940CC" w:rsidR="00F0263D" w:rsidRPr="003E129A" w:rsidRDefault="00C32C12" w:rsidP="00F0263D">
                      <w:pPr>
                        <w:rPr>
                          <w:rFonts w:cs="Arial"/>
                          <w:sz w:val="20"/>
                          <w:szCs w:val="20"/>
                          <w:lang w:val="cy-GB"/>
                        </w:rPr>
                      </w:pPr>
                      <w:r w:rsidRPr="003E129A">
                        <w:rPr>
                          <w:rFonts w:cs="Arial"/>
                          <w:sz w:val="20"/>
                          <w:szCs w:val="20"/>
                          <w:lang w:val="cy-GB"/>
                        </w:rPr>
                        <w:t>Mae angen i ni allu nodi lle bydd y Gwaith arfaethedig yn cael ei wneud. Rhowch fanylion am:</w:t>
                      </w:r>
                    </w:p>
                    <w:p w14:paraId="12C1D191" w14:textId="77777777" w:rsidR="007255DF" w:rsidRDefault="003E129A" w:rsidP="00D65146">
                      <w:pPr>
                        <w:widowControl w:val="0"/>
                        <w:numPr>
                          <w:ilvl w:val="0"/>
                          <w:numId w:val="3"/>
                        </w:numPr>
                        <w:overflowPunct/>
                        <w:autoSpaceDE/>
                        <w:autoSpaceDN/>
                        <w:adjustRightInd/>
                        <w:textAlignment w:val="auto"/>
                        <w:rPr>
                          <w:rFonts w:cs="Arial"/>
                          <w:sz w:val="20"/>
                          <w:szCs w:val="20"/>
                          <w:lang w:val="cy-GB"/>
                        </w:rPr>
                      </w:pPr>
                      <w:r w:rsidRPr="007255DF">
                        <w:rPr>
                          <w:rFonts w:cs="Arial"/>
                          <w:sz w:val="20"/>
                          <w:szCs w:val="20"/>
                          <w:lang w:val="cy-GB"/>
                        </w:rPr>
                        <w:t>Lleoliad</w:t>
                      </w:r>
                    </w:p>
                    <w:p w14:paraId="5F336EA4" w14:textId="246D5E27" w:rsidR="00F0263D" w:rsidRPr="007255DF" w:rsidRDefault="003E129A" w:rsidP="00D65146">
                      <w:pPr>
                        <w:widowControl w:val="0"/>
                        <w:numPr>
                          <w:ilvl w:val="0"/>
                          <w:numId w:val="3"/>
                        </w:numPr>
                        <w:overflowPunct/>
                        <w:autoSpaceDE/>
                        <w:autoSpaceDN/>
                        <w:adjustRightInd/>
                        <w:textAlignment w:val="auto"/>
                        <w:rPr>
                          <w:rFonts w:cs="Arial"/>
                          <w:sz w:val="20"/>
                          <w:szCs w:val="20"/>
                          <w:lang w:val="cy-GB"/>
                        </w:rPr>
                      </w:pPr>
                      <w:r w:rsidRPr="007255DF">
                        <w:rPr>
                          <w:rFonts w:cs="Arial"/>
                          <w:sz w:val="20"/>
                          <w:szCs w:val="20"/>
                          <w:lang w:val="cy-GB"/>
                        </w:rPr>
                        <w:t>Enw’r Afon neu Gwrs Dŵr</w:t>
                      </w:r>
                    </w:p>
                    <w:p w14:paraId="53286D62" w14:textId="7CEB9E50" w:rsidR="00F0263D" w:rsidRPr="003E129A" w:rsidRDefault="003E129A" w:rsidP="00F0263D">
                      <w:pPr>
                        <w:widowControl w:val="0"/>
                        <w:numPr>
                          <w:ilvl w:val="0"/>
                          <w:numId w:val="3"/>
                        </w:numPr>
                        <w:overflowPunct/>
                        <w:autoSpaceDE/>
                        <w:autoSpaceDN/>
                        <w:adjustRightInd/>
                        <w:textAlignment w:val="auto"/>
                        <w:rPr>
                          <w:rFonts w:cs="Arial"/>
                          <w:sz w:val="20"/>
                          <w:szCs w:val="20"/>
                          <w:lang w:val="cy-GB"/>
                        </w:rPr>
                      </w:pPr>
                      <w:r>
                        <w:rPr>
                          <w:rFonts w:cs="Arial"/>
                          <w:sz w:val="20"/>
                          <w:szCs w:val="20"/>
                          <w:lang w:val="cy-GB"/>
                        </w:rPr>
                        <w:t xml:space="preserve">Cyfeirnod Grid Cenedlaethol </w:t>
                      </w:r>
                      <w:r w:rsidR="00F0263D" w:rsidRPr="003E129A">
                        <w:rPr>
                          <w:rFonts w:cs="Arial"/>
                          <w:sz w:val="20"/>
                          <w:szCs w:val="20"/>
                          <w:lang w:val="cy-GB"/>
                        </w:rPr>
                        <w:t xml:space="preserve">(12 </w:t>
                      </w:r>
                      <w:r w:rsidR="00464612">
                        <w:rPr>
                          <w:rFonts w:cs="Arial"/>
                          <w:sz w:val="20"/>
                          <w:szCs w:val="20"/>
                          <w:lang w:val="cy-GB"/>
                        </w:rPr>
                        <w:t>rhif</w:t>
                      </w:r>
                      <w:r w:rsidR="00F0263D" w:rsidRPr="003E129A">
                        <w:rPr>
                          <w:rFonts w:cs="Arial"/>
                          <w:sz w:val="20"/>
                          <w:szCs w:val="20"/>
                          <w:lang w:val="cy-GB"/>
                        </w:rPr>
                        <w:t>)</w:t>
                      </w:r>
                    </w:p>
                    <w:p w14:paraId="50F92058" w14:textId="77777777" w:rsidR="00F0263D" w:rsidRPr="003E129A" w:rsidRDefault="00F0263D" w:rsidP="00F0263D">
                      <w:pPr>
                        <w:rPr>
                          <w:rFonts w:cs="Arial"/>
                          <w:sz w:val="16"/>
                          <w:szCs w:val="16"/>
                          <w:lang w:val="cy-GB"/>
                        </w:rPr>
                      </w:pPr>
                    </w:p>
                    <w:p w14:paraId="005A9E59" w14:textId="2D0F8657" w:rsidR="00F0263D" w:rsidRPr="003E129A" w:rsidRDefault="00F0263D" w:rsidP="00F0263D">
                      <w:pPr>
                        <w:rPr>
                          <w:rFonts w:cs="Arial"/>
                          <w:u w:val="single"/>
                          <w:lang w:val="cy-GB"/>
                        </w:rPr>
                      </w:pPr>
                      <w:r w:rsidRPr="003E129A">
                        <w:rPr>
                          <w:rFonts w:cs="Arial"/>
                          <w:sz w:val="20"/>
                          <w:lang w:val="cy-GB"/>
                        </w:rPr>
                        <w:t>L</w:t>
                      </w:r>
                      <w:r w:rsidR="00C32C12" w:rsidRPr="003E129A">
                        <w:rPr>
                          <w:rFonts w:cs="Arial"/>
                          <w:sz w:val="20"/>
                          <w:lang w:val="cy-GB"/>
                        </w:rPr>
                        <w:t>LEOLIAD</w:t>
                      </w:r>
                      <w:r w:rsidRPr="003E129A">
                        <w:rPr>
                          <w:rFonts w:cs="Arial"/>
                          <w:lang w:val="cy-GB"/>
                        </w:rPr>
                        <w:t xml:space="preserve">: </w:t>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r w:rsidRPr="003E129A">
                        <w:rPr>
                          <w:rFonts w:cs="Arial"/>
                          <w:u w:val="single"/>
                          <w:lang w:val="cy-GB"/>
                        </w:rPr>
                        <w:tab/>
                      </w:r>
                    </w:p>
                    <w:p w14:paraId="2F796FA9" w14:textId="77777777" w:rsidR="00F0263D" w:rsidRPr="003E129A" w:rsidRDefault="00F0263D" w:rsidP="00F0263D">
                      <w:pPr>
                        <w:rPr>
                          <w:rFonts w:cs="Arial"/>
                          <w:sz w:val="16"/>
                          <w:szCs w:val="16"/>
                          <w:lang w:val="cy-GB"/>
                        </w:rPr>
                      </w:pPr>
                    </w:p>
                    <w:p w14:paraId="60BD6A21" w14:textId="2D0895BA" w:rsidR="00F0263D" w:rsidRPr="003E129A" w:rsidRDefault="00C32C12" w:rsidP="00F0263D">
                      <w:pPr>
                        <w:rPr>
                          <w:rFonts w:cs="Arial"/>
                          <w:sz w:val="22"/>
                          <w:szCs w:val="22"/>
                          <w:u w:val="single"/>
                          <w:lang w:val="cy-GB"/>
                        </w:rPr>
                      </w:pPr>
                      <w:r w:rsidRPr="003E129A">
                        <w:rPr>
                          <w:rFonts w:cs="Arial"/>
                          <w:sz w:val="22"/>
                          <w:szCs w:val="22"/>
                          <w:lang w:val="cy-GB"/>
                        </w:rPr>
                        <w:t xml:space="preserve">ENW’R AFON NEU GWRS DŴR </w:t>
                      </w:r>
                      <w:r w:rsidR="00F0263D" w:rsidRPr="003E129A">
                        <w:rPr>
                          <w:rFonts w:cs="Arial"/>
                          <w:sz w:val="18"/>
                          <w:szCs w:val="18"/>
                          <w:lang w:val="cy-GB"/>
                        </w:rPr>
                        <w:t>(</w:t>
                      </w:r>
                      <w:r w:rsidRPr="003E129A">
                        <w:rPr>
                          <w:rFonts w:cs="Arial"/>
                          <w:sz w:val="18"/>
                          <w:szCs w:val="18"/>
                          <w:lang w:val="cy-GB"/>
                        </w:rPr>
                        <w:t>os gwyddoch beth yw’r enw</w:t>
                      </w:r>
                      <w:r w:rsidR="00F0263D" w:rsidRPr="003E129A">
                        <w:rPr>
                          <w:rFonts w:cs="Arial"/>
                          <w:sz w:val="18"/>
                          <w:szCs w:val="18"/>
                          <w:lang w:val="cy-GB"/>
                        </w:rPr>
                        <w:t xml:space="preserve">): </w:t>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r w:rsidR="00F0263D" w:rsidRPr="003E129A">
                        <w:rPr>
                          <w:rFonts w:cs="Arial"/>
                          <w:sz w:val="18"/>
                          <w:szCs w:val="18"/>
                          <w:u w:val="single"/>
                          <w:lang w:val="cy-GB"/>
                        </w:rPr>
                        <w:tab/>
                      </w:r>
                    </w:p>
                    <w:p w14:paraId="5D9D6401" w14:textId="77777777" w:rsidR="00F0263D" w:rsidRPr="003E129A" w:rsidRDefault="00F0263D" w:rsidP="00F0263D">
                      <w:pPr>
                        <w:rPr>
                          <w:rFonts w:cs="Arial"/>
                          <w:sz w:val="16"/>
                          <w:szCs w:val="16"/>
                          <w:lang w:val="cy-GB"/>
                        </w:rPr>
                      </w:pPr>
                    </w:p>
                    <w:p w14:paraId="55C8356E" w14:textId="6AE524F1" w:rsidR="00F0263D" w:rsidRPr="003E129A" w:rsidRDefault="00FE54A9" w:rsidP="00F0263D">
                      <w:pPr>
                        <w:rPr>
                          <w:rFonts w:cs="Arial"/>
                          <w:sz w:val="22"/>
                          <w:szCs w:val="22"/>
                          <w:u w:val="single"/>
                          <w:lang w:val="cy-GB"/>
                        </w:rPr>
                      </w:pPr>
                      <w:r w:rsidRPr="003E129A">
                        <w:rPr>
                          <w:rFonts w:cs="Arial"/>
                          <w:sz w:val="22"/>
                          <w:szCs w:val="22"/>
                          <w:lang w:val="cy-GB"/>
                        </w:rPr>
                        <w:t>CYFEIRNOD GRID CENEDLAETHOL Y SAFLE</w:t>
                      </w:r>
                      <w:r w:rsidR="00F0263D" w:rsidRPr="003E129A">
                        <w:rPr>
                          <w:rFonts w:cs="Arial"/>
                          <w:sz w:val="22"/>
                          <w:szCs w:val="22"/>
                          <w:lang w:val="cy-GB"/>
                        </w:rPr>
                        <w:t xml:space="preserve"> </w:t>
                      </w:r>
                      <w:r w:rsidR="00F0263D" w:rsidRPr="003E129A">
                        <w:rPr>
                          <w:rFonts w:cs="Arial"/>
                          <w:sz w:val="18"/>
                          <w:szCs w:val="18"/>
                          <w:lang w:val="cy-GB"/>
                        </w:rPr>
                        <w:t xml:space="preserve">(12 </w:t>
                      </w:r>
                      <w:r w:rsidRPr="003E129A">
                        <w:rPr>
                          <w:rFonts w:cs="Arial"/>
                          <w:sz w:val="18"/>
                          <w:szCs w:val="18"/>
                          <w:lang w:val="cy-GB"/>
                        </w:rPr>
                        <w:t>rhif</w:t>
                      </w:r>
                      <w:r w:rsidR="00F0263D" w:rsidRPr="003E129A">
                        <w:rPr>
                          <w:rFonts w:cs="Arial"/>
                          <w:sz w:val="18"/>
                          <w:szCs w:val="18"/>
                          <w:lang w:val="cy-GB"/>
                        </w:rPr>
                        <w:t>)</w:t>
                      </w:r>
                      <w:r w:rsidR="00F0263D" w:rsidRPr="003E129A">
                        <w:rPr>
                          <w:rFonts w:cs="Arial"/>
                          <w:sz w:val="22"/>
                          <w:szCs w:val="22"/>
                          <w:lang w:val="cy-GB"/>
                        </w:rPr>
                        <w:t xml:space="preserve">: </w:t>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r w:rsidR="00F0263D" w:rsidRPr="003E129A">
                        <w:rPr>
                          <w:rFonts w:cs="Arial"/>
                          <w:sz w:val="22"/>
                          <w:szCs w:val="22"/>
                          <w:u w:val="single"/>
                          <w:lang w:val="cy-GB"/>
                        </w:rPr>
                        <w:tab/>
                      </w:r>
                    </w:p>
                  </w:txbxContent>
                </v:textbox>
                <w10:wrap type="square" anchorx="margin" anchory="margin"/>
              </v:shape>
            </w:pict>
          </mc:Fallback>
        </mc:AlternateContent>
      </w:r>
    </w:p>
    <w:p w14:paraId="6BF7B267" w14:textId="38EF8BEA" w:rsidR="00B836DB" w:rsidRPr="00B33273" w:rsidRDefault="0011730B">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66432" behindDoc="0" locked="0" layoutInCell="1" allowOverlap="1" wp14:anchorId="0C883578" wp14:editId="5A7DC361">
                <wp:simplePos x="0" y="0"/>
                <wp:positionH relativeFrom="margin">
                  <wp:posOffset>6350</wp:posOffset>
                </wp:positionH>
                <wp:positionV relativeFrom="margin">
                  <wp:posOffset>13970</wp:posOffset>
                </wp:positionV>
                <wp:extent cx="6629400" cy="4505325"/>
                <wp:effectExtent l="0" t="0" r="19050" b="28575"/>
                <wp:wrapSquare wrapText="bothSides"/>
                <wp:docPr id="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05325"/>
                        </a:xfrm>
                        <a:prstGeom prst="rect">
                          <a:avLst/>
                        </a:prstGeom>
                        <a:solidFill>
                          <a:srgbClr val="FFFFFF"/>
                        </a:solidFill>
                        <a:ln w="9525">
                          <a:solidFill>
                            <a:srgbClr val="000000"/>
                          </a:solidFill>
                          <a:miter lim="800000"/>
                          <a:headEnd/>
                          <a:tailEnd/>
                        </a:ln>
                      </wps:spPr>
                      <wps:txbx>
                        <w:txbxContent>
                          <w:p w14:paraId="3637625B" w14:textId="2B41CB39" w:rsidR="00B836DB" w:rsidRPr="00A87CBF" w:rsidRDefault="00B836DB" w:rsidP="00B836DB">
                            <w:pPr>
                              <w:ind w:left="720"/>
                              <w:rPr>
                                <w:rFonts w:cs="Arial"/>
                                <w:smallCaps/>
                                <w:lang w:val="cy-GB"/>
                              </w:rPr>
                            </w:pPr>
                            <w:r>
                              <w:rPr>
                                <w:rFonts w:cs="Arial"/>
                                <w:smallCaps/>
                              </w:rPr>
                              <w:t>3.</w:t>
                            </w:r>
                            <w:r w:rsidRPr="00A87CBF">
                              <w:rPr>
                                <w:rFonts w:cs="Arial"/>
                                <w:smallCaps/>
                                <w:lang w:val="cy-GB"/>
                              </w:rPr>
                              <w:t xml:space="preserve">1 </w:t>
                            </w:r>
                            <w:r w:rsidR="006F07D5" w:rsidRPr="00A87CBF">
                              <w:rPr>
                                <w:rFonts w:cs="Arial"/>
                                <w:smallCaps/>
                                <w:lang w:val="cy-GB"/>
                              </w:rPr>
                              <w:t xml:space="preserve">Gwneud </w:t>
                            </w:r>
                            <w:r w:rsidR="001D716C">
                              <w:rPr>
                                <w:rFonts w:cs="Arial"/>
                                <w:smallCaps/>
                                <w:lang w:val="cy-GB"/>
                              </w:rPr>
                              <w:t>C</w:t>
                            </w:r>
                            <w:r w:rsidR="006F07D5" w:rsidRPr="00A87CBF">
                              <w:rPr>
                                <w:rFonts w:cs="Arial"/>
                                <w:smallCaps/>
                                <w:lang w:val="cy-GB"/>
                              </w:rPr>
                              <w:t xml:space="preserve">ais fel </w:t>
                            </w:r>
                            <w:r w:rsidR="001D716C">
                              <w:rPr>
                                <w:rFonts w:cs="Arial"/>
                                <w:smallCaps/>
                                <w:lang w:val="cy-GB"/>
                              </w:rPr>
                              <w:t>C</w:t>
                            </w:r>
                            <w:r w:rsidR="006F07D5" w:rsidRPr="00A87CBF">
                              <w:rPr>
                                <w:rFonts w:cs="Arial"/>
                                <w:smallCaps/>
                                <w:lang w:val="cy-GB"/>
                              </w:rPr>
                              <w:t>wmni</w:t>
                            </w:r>
                          </w:p>
                          <w:p w14:paraId="05C51FF8" w14:textId="77777777" w:rsidR="00B836DB" w:rsidRPr="00A87CBF" w:rsidRDefault="00B836DB" w:rsidP="00B836DB">
                            <w:pPr>
                              <w:rPr>
                                <w:rFonts w:cs="Arial"/>
                                <w:sz w:val="16"/>
                                <w:szCs w:val="18"/>
                                <w:lang w:val="cy-GB"/>
                              </w:rPr>
                            </w:pPr>
                          </w:p>
                          <w:p w14:paraId="14B1FC32" w14:textId="6DF5EC3E" w:rsidR="00323D9F" w:rsidRDefault="006F07D5" w:rsidP="00B836DB">
                            <w:r w:rsidRPr="00A87CBF">
                              <w:rPr>
                                <w:rFonts w:cs="Arial"/>
                                <w:sz w:val="20"/>
                                <w:szCs w:val="20"/>
                                <w:lang w:val="cy-GB"/>
                              </w:rPr>
                              <w:t xml:space="preserve">Dylech lenwi’r adran </w:t>
                            </w:r>
                            <w:r w:rsidR="00CF7DEE" w:rsidRPr="00A87CBF">
                              <w:rPr>
                                <w:rFonts w:cs="Arial"/>
                                <w:sz w:val="20"/>
                                <w:szCs w:val="20"/>
                                <w:lang w:val="cy-GB"/>
                              </w:rPr>
                              <w:t>hon os h</w:t>
                            </w:r>
                            <w:r w:rsidR="00CF7DEE" w:rsidRPr="00323D9F">
                              <w:rPr>
                                <w:rFonts w:cs="Arial"/>
                                <w:sz w:val="20"/>
                                <w:szCs w:val="20"/>
                                <w:lang w:val="cy-GB"/>
                              </w:rPr>
                              <w:t>offech wneud cais am Ganiatâd fel Cwmni.</w:t>
                            </w:r>
                            <w:r w:rsidR="00A87CBF" w:rsidRPr="00323D9F">
                              <w:rPr>
                                <w:rFonts w:cs="Arial"/>
                                <w:sz w:val="20"/>
                                <w:szCs w:val="20"/>
                                <w:lang w:val="cy-GB"/>
                              </w:rPr>
                              <w:t xml:space="preserve"> Mae’n rhaid i chi gofrestru’n ffurfiol gyda Thŷ’r Cwmnïau.</w:t>
                            </w:r>
                            <w:r w:rsidR="00B836DB" w:rsidRPr="00323D9F">
                              <w:rPr>
                                <w:rFonts w:cs="Arial"/>
                                <w:sz w:val="20"/>
                                <w:szCs w:val="20"/>
                                <w:lang w:val="cy-GB"/>
                              </w:rPr>
                              <w:t xml:space="preserve"> </w:t>
                            </w:r>
                            <w:r w:rsidR="00A87CBF" w:rsidRPr="00323D9F">
                              <w:rPr>
                                <w:rFonts w:cs="Arial"/>
                                <w:sz w:val="20"/>
                                <w:szCs w:val="20"/>
                                <w:lang w:val="cy-GB"/>
                              </w:rPr>
                              <w:t>Bydd unrhyw Ganiatâd</w:t>
                            </w:r>
                            <w:r w:rsidR="00323D9F" w:rsidRPr="00323D9F">
                              <w:rPr>
                                <w:rFonts w:cs="Arial"/>
                                <w:sz w:val="20"/>
                                <w:szCs w:val="20"/>
                                <w:lang w:val="cy-GB"/>
                              </w:rPr>
                              <w:t xml:space="preserve"> a gewch yn enw eich cwmni cofrestredig gyda Th</w:t>
                            </w:r>
                            <w:r w:rsidR="00F00E00">
                              <w:rPr>
                                <w:rFonts w:cs="Arial"/>
                                <w:sz w:val="20"/>
                                <w:szCs w:val="20"/>
                                <w:lang w:val="cy-GB"/>
                              </w:rPr>
                              <w:t>ŷ</w:t>
                            </w:r>
                            <w:r w:rsidR="00323D9F" w:rsidRPr="00323D9F">
                              <w:rPr>
                                <w:rFonts w:cs="Arial"/>
                                <w:sz w:val="20"/>
                                <w:szCs w:val="20"/>
                                <w:lang w:val="cy-GB"/>
                              </w:rPr>
                              <w:t>’r Cwmnïau.</w:t>
                            </w:r>
                            <w:r w:rsidR="00A87CBF" w:rsidRPr="00323D9F">
                              <w:rPr>
                                <w:rFonts w:cs="Arial"/>
                                <w:sz w:val="20"/>
                                <w:szCs w:val="20"/>
                                <w:lang w:val="cy-GB"/>
                              </w:rPr>
                              <w:t xml:space="preserve"> </w:t>
                            </w:r>
                            <w:bookmarkStart w:id="2" w:name="_Hlk158890982"/>
                            <w:r w:rsidR="00323D9F" w:rsidRPr="00323D9F">
                              <w:rPr>
                                <w:rFonts w:cs="Arial"/>
                                <w:sz w:val="20"/>
                                <w:szCs w:val="20"/>
                                <w:lang w:val="cy-GB"/>
                              </w:rPr>
                              <w:t>Gwnewch yn siŵr mai’r manylion a roddwch yw’r rhai sydd wedi’u cofrestru gyda Th</w:t>
                            </w:r>
                            <w:r w:rsidR="00F00E00">
                              <w:rPr>
                                <w:rFonts w:cs="Arial"/>
                                <w:sz w:val="20"/>
                                <w:szCs w:val="20"/>
                                <w:lang w:val="cy-GB"/>
                              </w:rPr>
                              <w:t>ŷ</w:t>
                            </w:r>
                            <w:r w:rsidR="00323D9F" w:rsidRPr="00323D9F">
                              <w:rPr>
                                <w:rFonts w:cs="Arial"/>
                                <w:sz w:val="20"/>
                                <w:szCs w:val="20"/>
                                <w:lang w:val="cy-GB"/>
                              </w:rPr>
                              <w:t>’r Cwmnïau. Gweler gwefan</w:t>
                            </w:r>
                            <w:bookmarkStart w:id="3" w:name="_Hlk158891175"/>
                            <w:r w:rsidR="00323D9F" w:rsidRPr="00323D9F">
                              <w:rPr>
                                <w:rFonts w:cs="Arial"/>
                                <w:sz w:val="20"/>
                                <w:szCs w:val="20"/>
                                <w:lang w:val="cy-GB"/>
                              </w:rPr>
                              <w:t xml:space="preserve"> </w:t>
                            </w:r>
                            <w:hyperlink r:id="rId8" w:history="1">
                              <w:r w:rsidR="00323D9F" w:rsidRPr="00323D9F">
                                <w:rPr>
                                  <w:rStyle w:val="Hyperlink"/>
                                  <w:sz w:val="20"/>
                                  <w:szCs w:val="20"/>
                                </w:rPr>
                                <w:t xml:space="preserve">Tŷ'r Cwmnïau </w:t>
                              </w:r>
                            </w:hyperlink>
                          </w:p>
                          <w:p w14:paraId="5251B831" w14:textId="5330DD98" w:rsidR="00B836DB" w:rsidRPr="00A87CBF" w:rsidRDefault="00B836DB" w:rsidP="00B836DB">
                            <w:pPr>
                              <w:rPr>
                                <w:rFonts w:cs="Arial"/>
                                <w:sz w:val="20"/>
                                <w:szCs w:val="20"/>
                                <w:lang w:val="cy-GB"/>
                              </w:rPr>
                            </w:pPr>
                            <w:r w:rsidRPr="00A87CBF">
                              <w:rPr>
                                <w:rFonts w:cs="Arial"/>
                                <w:sz w:val="20"/>
                                <w:szCs w:val="20"/>
                                <w:lang w:val="cy-GB"/>
                              </w:rPr>
                              <w:t>.</w:t>
                            </w:r>
                          </w:p>
                          <w:bookmarkEnd w:id="2"/>
                          <w:bookmarkEnd w:id="3"/>
                          <w:p w14:paraId="264E35A2" w14:textId="532D0B95" w:rsidR="00B836DB" w:rsidRPr="00A87CBF" w:rsidRDefault="001B4E5A" w:rsidP="00B836DB">
                            <w:pPr>
                              <w:ind w:firstLine="720"/>
                              <w:rPr>
                                <w:rFonts w:cs="Arial"/>
                                <w:szCs w:val="24"/>
                                <w:u w:val="single"/>
                                <w:lang w:val="cy-GB"/>
                              </w:rPr>
                            </w:pPr>
                            <w:r>
                              <w:rPr>
                                <w:rFonts w:cs="Arial"/>
                                <w:szCs w:val="24"/>
                                <w:lang w:val="cy-GB"/>
                              </w:rPr>
                              <w:t>ENW’R CWMNI</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77333DBC" w14:textId="71D92760" w:rsidR="00B836DB" w:rsidRPr="00A87CBF" w:rsidRDefault="00B836DB" w:rsidP="00B836DB">
                            <w:pPr>
                              <w:ind w:firstLine="720"/>
                              <w:rPr>
                                <w:rFonts w:cs="Arial"/>
                                <w:sz w:val="16"/>
                                <w:szCs w:val="16"/>
                                <w:lang w:val="cy-GB"/>
                              </w:rPr>
                            </w:pPr>
                            <w:bookmarkStart w:id="4" w:name="_Hlk158891354"/>
                            <w:r w:rsidRPr="00A87CBF">
                              <w:rPr>
                                <w:rFonts w:cs="Arial"/>
                                <w:sz w:val="16"/>
                                <w:szCs w:val="16"/>
                                <w:lang w:val="cy-GB"/>
                              </w:rPr>
                              <w:t>(</w:t>
                            </w:r>
                            <w:r w:rsidR="001B4E5A">
                              <w:rPr>
                                <w:rFonts w:cs="Arial"/>
                                <w:sz w:val="16"/>
                                <w:szCs w:val="16"/>
                                <w:lang w:val="cy-GB"/>
                              </w:rPr>
                              <w:t>fel y cofrestrwyd</w:t>
                            </w:r>
                            <w:bookmarkEnd w:id="4"/>
                            <w:r w:rsidR="001B4E5A">
                              <w:rPr>
                                <w:rFonts w:cs="Arial"/>
                                <w:sz w:val="16"/>
                                <w:szCs w:val="16"/>
                                <w:lang w:val="cy-GB"/>
                              </w:rPr>
                              <w:t xml:space="preserve"> gyda’r Tŷ’r Cwmnïau</w:t>
                            </w:r>
                            <w:r w:rsidRPr="00A87CBF">
                              <w:rPr>
                                <w:rFonts w:cs="Arial"/>
                                <w:sz w:val="16"/>
                                <w:szCs w:val="16"/>
                                <w:lang w:val="cy-GB"/>
                              </w:rPr>
                              <w:t>):</w:t>
                            </w:r>
                          </w:p>
                          <w:p w14:paraId="558DB93D" w14:textId="77777777" w:rsidR="00B836DB" w:rsidRPr="00A87CBF" w:rsidRDefault="00B836DB" w:rsidP="00B836DB">
                            <w:pPr>
                              <w:ind w:firstLine="720"/>
                              <w:rPr>
                                <w:rFonts w:cs="Arial"/>
                                <w:sz w:val="16"/>
                                <w:szCs w:val="16"/>
                                <w:lang w:val="cy-GB"/>
                              </w:rPr>
                            </w:pPr>
                          </w:p>
                          <w:p w14:paraId="0DAA155F" w14:textId="649534BC" w:rsidR="00B836DB" w:rsidRPr="00A87CBF" w:rsidRDefault="00B836DB" w:rsidP="00B836DB">
                            <w:pPr>
                              <w:ind w:firstLine="720"/>
                              <w:rPr>
                                <w:rFonts w:cs="Arial"/>
                                <w:szCs w:val="24"/>
                                <w:u w:val="single"/>
                                <w:lang w:val="cy-GB"/>
                              </w:rPr>
                            </w:pPr>
                            <w:r w:rsidRPr="00A87CBF">
                              <w:rPr>
                                <w:rFonts w:cs="Arial"/>
                                <w:szCs w:val="24"/>
                                <w:lang w:val="cy-GB"/>
                              </w:rPr>
                              <w:t>R</w:t>
                            </w:r>
                            <w:r w:rsidR="000423B7">
                              <w:rPr>
                                <w:rFonts w:cs="Arial"/>
                                <w:szCs w:val="24"/>
                                <w:lang w:val="cy-GB"/>
                              </w:rPr>
                              <w:t>HIF COFRESTRU</w:t>
                            </w:r>
                            <w:r w:rsidR="000423B7">
                              <w:rPr>
                                <w:rFonts w:cs="Arial"/>
                                <w:szCs w:val="24"/>
                                <w:lang w:val="cy-GB"/>
                              </w:rPr>
                              <w:tab/>
                            </w:r>
                            <w:r w:rsidRPr="00A87CBF">
                              <w:rPr>
                                <w:rFonts w:cs="Arial"/>
                                <w:szCs w:val="24"/>
                                <w:lang w:val="cy-GB"/>
                              </w:rPr>
                              <w:t>:</w:t>
                            </w:r>
                            <w:r w:rsidR="000423B7">
                              <w:rPr>
                                <w:rFonts w:cs="Arial"/>
                                <w:szCs w:val="24"/>
                                <w:lang w:val="cy-GB"/>
                              </w:rPr>
                              <w:tab/>
                            </w:r>
                            <w:r w:rsidRPr="00A87CBF">
                              <w:rPr>
                                <w:rFonts w:cs="Arial"/>
                                <w:szCs w:val="24"/>
                                <w:lang w:val="cy-GB"/>
                              </w:rPr>
                              <w:t xml:space="preserve"> </w:t>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56862520" w14:textId="77777777" w:rsidR="00B836DB" w:rsidRPr="00A87CBF" w:rsidRDefault="00B836DB" w:rsidP="00B836DB">
                            <w:pPr>
                              <w:ind w:firstLine="720"/>
                              <w:rPr>
                                <w:rFonts w:cs="Arial"/>
                                <w:szCs w:val="24"/>
                                <w:u w:val="single"/>
                                <w:lang w:val="cy-GB"/>
                              </w:rPr>
                            </w:pPr>
                          </w:p>
                          <w:p w14:paraId="2597E326" w14:textId="7469A845" w:rsidR="00B836DB" w:rsidRPr="00A87CBF" w:rsidRDefault="000423B7" w:rsidP="00B836DB">
                            <w:pPr>
                              <w:ind w:firstLine="720"/>
                              <w:rPr>
                                <w:rFonts w:cs="Arial"/>
                                <w:szCs w:val="24"/>
                                <w:u w:val="single"/>
                                <w:lang w:val="cy-GB"/>
                              </w:rPr>
                            </w:pPr>
                            <w:r>
                              <w:rPr>
                                <w:rFonts w:cs="Arial"/>
                                <w:szCs w:val="24"/>
                                <w:lang w:val="cy-GB"/>
                              </w:rPr>
                              <w:t>CYFEIRIAD COFRESTRU</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254F61E5" w14:textId="77777777" w:rsidR="00B836DB" w:rsidRPr="00A87CBF" w:rsidRDefault="00B836DB" w:rsidP="00B836DB">
                            <w:pPr>
                              <w:ind w:firstLine="720"/>
                              <w:rPr>
                                <w:rFonts w:cs="Arial"/>
                                <w:szCs w:val="24"/>
                                <w:u w:val="single"/>
                                <w:lang w:val="cy-GB"/>
                              </w:rPr>
                            </w:pPr>
                          </w:p>
                          <w:p w14:paraId="3FE1D3D2" w14:textId="5B5BF0C4" w:rsidR="00B836DB" w:rsidRPr="00A87CBF" w:rsidRDefault="0011730B" w:rsidP="00B836DB">
                            <w:pPr>
                              <w:ind w:firstLine="720"/>
                              <w:rPr>
                                <w:rFonts w:cs="Arial"/>
                                <w:szCs w:val="24"/>
                                <w:u w:val="single"/>
                                <w:lang w:val="cy-GB"/>
                              </w:rPr>
                            </w:pPr>
                            <w:r>
                              <w:rPr>
                                <w:rFonts w:cs="Arial"/>
                                <w:szCs w:val="24"/>
                                <w:lang w:val="cy-GB"/>
                              </w:rPr>
                              <w:t>COD POST</w:t>
                            </w:r>
                            <w:r w:rsidR="00B836DB" w:rsidRPr="00A87CBF">
                              <w:rPr>
                                <w:rFonts w:cs="Arial"/>
                                <w:szCs w:val="24"/>
                                <w:lang w:val="cy-GB"/>
                              </w:rPr>
                              <w:t>:</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524375DB" w14:textId="77777777" w:rsidR="00B836DB" w:rsidRPr="00A87CBF" w:rsidRDefault="00B836DB" w:rsidP="00B836DB">
                            <w:pPr>
                              <w:ind w:firstLine="720"/>
                              <w:rPr>
                                <w:rFonts w:cs="Arial"/>
                                <w:szCs w:val="24"/>
                                <w:u w:val="single"/>
                                <w:lang w:val="cy-GB"/>
                              </w:rPr>
                            </w:pPr>
                          </w:p>
                          <w:p w14:paraId="6FF1A7CC" w14:textId="329C8B86" w:rsidR="00B836DB" w:rsidRPr="00A87CBF" w:rsidRDefault="0011730B" w:rsidP="00B836DB">
                            <w:pPr>
                              <w:ind w:firstLine="720"/>
                              <w:rPr>
                                <w:rFonts w:cs="Arial"/>
                                <w:szCs w:val="24"/>
                                <w:lang w:val="cy-GB"/>
                              </w:rPr>
                            </w:pPr>
                            <w:r>
                              <w:rPr>
                                <w:rFonts w:cs="Arial"/>
                                <w:szCs w:val="24"/>
                                <w:lang w:val="cy-GB"/>
                              </w:rPr>
                              <w:t>GWLAD</w:t>
                            </w:r>
                            <w:r w:rsidR="00B836DB" w:rsidRPr="00A87CBF">
                              <w:rPr>
                                <w:rFonts w:cs="Arial"/>
                                <w:szCs w:val="24"/>
                                <w:lang w:val="cy-GB"/>
                              </w:rPr>
                              <w:t>:</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45A9C639" w14:textId="77777777" w:rsidR="00B836DB" w:rsidRPr="00A87CBF" w:rsidRDefault="00B836DB" w:rsidP="00B836DB">
                            <w:pPr>
                              <w:ind w:firstLine="720"/>
                              <w:rPr>
                                <w:rFonts w:cs="Arial"/>
                                <w:sz w:val="16"/>
                                <w:szCs w:val="16"/>
                                <w:lang w:val="cy-GB"/>
                              </w:rPr>
                            </w:pPr>
                          </w:p>
                          <w:p w14:paraId="64AF1A35" w14:textId="733265E8" w:rsidR="00B836DB" w:rsidRPr="00A87CBF" w:rsidRDefault="00B836DB" w:rsidP="00B836DB">
                            <w:pPr>
                              <w:ind w:firstLine="720"/>
                              <w:rPr>
                                <w:rFonts w:cs="Arial"/>
                                <w:szCs w:val="24"/>
                                <w:lang w:val="cy-GB"/>
                              </w:rPr>
                            </w:pPr>
                            <w:r w:rsidRPr="00A87CBF">
                              <w:rPr>
                                <w:rFonts w:cs="Arial"/>
                                <w:szCs w:val="24"/>
                                <w:lang w:val="cy-GB"/>
                              </w:rPr>
                              <w:t>E</w:t>
                            </w:r>
                            <w:r w:rsidR="0011730B">
                              <w:rPr>
                                <w:rFonts w:cs="Arial"/>
                                <w:szCs w:val="24"/>
                                <w:lang w:val="cy-GB"/>
                              </w:rPr>
                              <w:t>-BOST</w:t>
                            </w:r>
                            <w:r w:rsidRPr="00A87CBF">
                              <w:rPr>
                                <w:rFonts w:cs="Arial"/>
                                <w:szCs w:val="24"/>
                                <w:lang w:val="cy-GB"/>
                              </w:rPr>
                              <w:t xml:space="preserve">: </w:t>
                            </w:r>
                            <w:r w:rsidRPr="00A87CBF">
                              <w:rPr>
                                <w:rFonts w:cs="Arial"/>
                                <w:szCs w:val="24"/>
                                <w:lang w:val="cy-GB"/>
                              </w:rPr>
                              <w:tab/>
                            </w:r>
                            <w:r w:rsidRPr="00A87CBF">
                              <w:rPr>
                                <w:rFonts w:cs="Arial"/>
                                <w:szCs w:val="24"/>
                                <w:lang w:val="cy-GB"/>
                              </w:rPr>
                              <w:tab/>
                            </w:r>
                            <w:r w:rsidRPr="00A87CBF">
                              <w:rPr>
                                <w:rFonts w:cs="Arial"/>
                                <w:szCs w:val="24"/>
                                <w:lang w:val="cy-GB"/>
                              </w:rPr>
                              <w:tab/>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246C8A00" w14:textId="77777777" w:rsidR="00B836DB" w:rsidRPr="00A87CBF" w:rsidRDefault="00B836DB" w:rsidP="00B836DB">
                            <w:pPr>
                              <w:ind w:firstLine="720"/>
                              <w:rPr>
                                <w:rFonts w:cs="Arial"/>
                                <w:sz w:val="16"/>
                                <w:szCs w:val="16"/>
                                <w:lang w:val="cy-GB"/>
                              </w:rPr>
                            </w:pPr>
                          </w:p>
                          <w:p w14:paraId="0539FA89" w14:textId="4D83AD26" w:rsidR="00B836DB" w:rsidRPr="00A87CBF" w:rsidRDefault="0011730B" w:rsidP="00B836DB">
                            <w:pPr>
                              <w:ind w:firstLine="720"/>
                              <w:rPr>
                                <w:rFonts w:cs="Arial"/>
                                <w:szCs w:val="24"/>
                                <w:lang w:val="cy-GB"/>
                              </w:rPr>
                            </w:pPr>
                            <w:r>
                              <w:rPr>
                                <w:rFonts w:cs="Arial"/>
                                <w:szCs w:val="24"/>
                                <w:lang w:val="cy-GB"/>
                              </w:rPr>
                              <w:t>RHIF FFÔN:</w:t>
                            </w:r>
                            <w:r>
                              <w:rPr>
                                <w:rFonts w:cs="Arial"/>
                                <w:szCs w:val="24"/>
                                <w:lang w:val="cy-GB"/>
                              </w:rPr>
                              <w:tab/>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61B16CE5" w14:textId="77777777" w:rsidR="00B836DB" w:rsidRPr="00A87CBF" w:rsidRDefault="00B836DB" w:rsidP="00B836DB">
                            <w:pPr>
                              <w:ind w:firstLine="720"/>
                              <w:rPr>
                                <w:rFonts w:cs="Arial"/>
                                <w:sz w:val="16"/>
                                <w:szCs w:val="16"/>
                                <w:lang w:val="cy-GB"/>
                              </w:rPr>
                            </w:pPr>
                          </w:p>
                          <w:p w14:paraId="4592F66B" w14:textId="2E7479EB" w:rsidR="00B836DB" w:rsidRPr="00A87CBF" w:rsidRDefault="0011730B" w:rsidP="00B836DB">
                            <w:pPr>
                              <w:ind w:firstLine="720"/>
                              <w:rPr>
                                <w:rFonts w:cs="Arial"/>
                                <w:szCs w:val="24"/>
                                <w:lang w:val="cy-GB"/>
                              </w:rPr>
                            </w:pPr>
                            <w:r>
                              <w:rPr>
                                <w:rFonts w:cs="Arial"/>
                                <w:szCs w:val="24"/>
                                <w:lang w:val="cy-GB"/>
                              </w:rPr>
                              <w:t>RHIF FFÔN SYMUDOL</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0724D1D6" w14:textId="77777777" w:rsidR="00B836DB" w:rsidRPr="00A87CBF" w:rsidRDefault="00B836DB" w:rsidP="00B836DB">
                            <w:pPr>
                              <w:ind w:firstLine="720"/>
                              <w:rPr>
                                <w:rFonts w:cs="Arial"/>
                                <w:sz w:val="16"/>
                                <w:szCs w:val="16"/>
                                <w:lang w:val="cy-GB"/>
                              </w:rPr>
                            </w:pPr>
                          </w:p>
                          <w:p w14:paraId="5B0AC626" w14:textId="65102CE9" w:rsidR="00B836DB" w:rsidRPr="00A87CBF" w:rsidRDefault="00B836DB" w:rsidP="00B836DB">
                            <w:pPr>
                              <w:ind w:firstLine="720"/>
                              <w:rPr>
                                <w:rFonts w:cs="Arial"/>
                                <w:szCs w:val="24"/>
                                <w:u w:val="single"/>
                                <w:lang w:val="cy-GB"/>
                              </w:rPr>
                            </w:pPr>
                            <w:r w:rsidRPr="00A87CBF">
                              <w:rPr>
                                <w:rFonts w:cs="Arial"/>
                                <w:szCs w:val="24"/>
                                <w:lang w:val="cy-GB"/>
                              </w:rPr>
                              <w:t>C</w:t>
                            </w:r>
                            <w:r w:rsidR="0011730B">
                              <w:rPr>
                                <w:rFonts w:cs="Arial"/>
                                <w:szCs w:val="24"/>
                                <w:lang w:val="cy-GB"/>
                              </w:rPr>
                              <w:t>YFARWYDDWR CWMNI</w:t>
                            </w:r>
                            <w:r w:rsidRPr="00A87CBF">
                              <w:rPr>
                                <w:rFonts w:cs="Arial"/>
                                <w:szCs w:val="24"/>
                                <w:lang w:val="cy-GB"/>
                              </w:rPr>
                              <w:t>:</w:t>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640BFDA5" w14:textId="2FC851AF" w:rsidR="00B836DB" w:rsidRPr="00A87CBF" w:rsidRDefault="00B836DB" w:rsidP="00B836DB">
                            <w:pPr>
                              <w:ind w:firstLine="720"/>
                              <w:rPr>
                                <w:rFonts w:cs="Arial"/>
                                <w:sz w:val="16"/>
                                <w:szCs w:val="16"/>
                                <w:lang w:val="cy-GB"/>
                              </w:rPr>
                            </w:pPr>
                            <w:r w:rsidRPr="00A87CBF">
                              <w:rPr>
                                <w:rFonts w:cs="Arial"/>
                                <w:sz w:val="16"/>
                                <w:szCs w:val="16"/>
                                <w:lang w:val="cy-GB"/>
                              </w:rPr>
                              <w:t>(</w:t>
                            </w:r>
                            <w:r w:rsidR="0011730B">
                              <w:rPr>
                                <w:rFonts w:cs="Arial"/>
                                <w:sz w:val="16"/>
                                <w:szCs w:val="16"/>
                                <w:lang w:val="cy-GB"/>
                              </w:rPr>
                              <w:t>enw llawn</w:t>
                            </w:r>
                            <w:r w:rsidRPr="00A87CBF">
                              <w:rPr>
                                <w:rFonts w:cs="Arial"/>
                                <w:sz w:val="16"/>
                                <w:szCs w:val="16"/>
                                <w:lang w:val="cy-GB"/>
                              </w:rPr>
                              <w:t>)</w:t>
                            </w:r>
                          </w:p>
                          <w:p w14:paraId="45E88A66" w14:textId="77777777" w:rsidR="00B836DB" w:rsidRPr="00A87CBF" w:rsidRDefault="00B836DB" w:rsidP="00B836DB">
                            <w:pPr>
                              <w:ind w:firstLine="720"/>
                              <w:rPr>
                                <w:rFonts w:cs="Arial"/>
                                <w:sz w:val="16"/>
                                <w:szCs w:val="16"/>
                                <w:lang w:val="cy-GB"/>
                              </w:rPr>
                            </w:pPr>
                          </w:p>
                          <w:p w14:paraId="3B4DB759" w14:textId="426E3EE3" w:rsidR="00B836DB" w:rsidRPr="00B836DB" w:rsidRDefault="0011730B" w:rsidP="00B836DB">
                            <w:pPr>
                              <w:ind w:firstLine="720"/>
                              <w:rPr>
                                <w:rFonts w:cs="Arial"/>
                                <w:szCs w:val="24"/>
                                <w:u w:val="single"/>
                              </w:rPr>
                            </w:pPr>
                            <w:r>
                              <w:rPr>
                                <w:rFonts w:cs="Arial"/>
                                <w:szCs w:val="24"/>
                                <w:lang w:val="cy-GB"/>
                              </w:rPr>
                              <w:t>SAFLE SWYDDOGOL YN Y CWMNI</w:t>
                            </w:r>
                            <w:r w:rsidR="00B836DB" w:rsidRPr="00A87CBF">
                              <w:rPr>
                                <w:rFonts w:cs="Arial"/>
                                <w:szCs w:val="24"/>
                                <w:lang w:val="cy-GB"/>
                              </w:rPr>
                              <w:t>:</w:t>
                            </w:r>
                            <w:r w:rsidR="00B836DB" w:rsidRPr="00A87CBF">
                              <w:rPr>
                                <w:rFonts w:cs="Arial"/>
                                <w:szCs w:val="24"/>
                                <w:lang w:val="cy-GB"/>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2" o:spid="_x0000_s1031" type="#_x0000_t202" style="position:absolute;margin-left:.5pt;margin-top:1.1pt;width:522pt;height:354.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">
                <v:textbox>
                  <w:txbxContent>
                    <w:p w14:paraId="3637625B" w14:textId="2B41CB39" w:rsidR="00B836DB" w:rsidRPr="00A87CBF" w:rsidRDefault="00B836DB" w:rsidP="00B836DB">
                      <w:pPr>
                        <w:ind w:left="720"/>
                        <w:rPr>
                          <w:rFonts w:cs="Arial"/>
                          <w:smallCaps/>
                          <w:lang w:val="cy-GB"/>
                        </w:rPr>
                      </w:pPr>
                      <w:r>
                        <w:rPr>
                          <w:rFonts w:cs="Arial"/>
                          <w:smallCaps/>
                        </w:rPr>
                        <w:t>3.</w:t>
                      </w:r>
                      <w:r w:rsidRPr="00A87CBF">
                        <w:rPr>
                          <w:rFonts w:cs="Arial"/>
                          <w:smallCaps/>
                          <w:lang w:val="cy-GB"/>
                        </w:rPr>
                        <w:t xml:space="preserve">1 </w:t>
                      </w:r>
                      <w:r w:rsidR="006F07D5" w:rsidRPr="00A87CBF">
                        <w:rPr>
                          <w:rFonts w:cs="Arial"/>
                          <w:smallCaps/>
                          <w:lang w:val="cy-GB"/>
                        </w:rPr>
                        <w:t xml:space="preserve">Gwneud </w:t>
                      </w:r>
                      <w:r w:rsidR="001D716C">
                        <w:rPr>
                          <w:rFonts w:cs="Arial"/>
                          <w:smallCaps/>
                          <w:lang w:val="cy-GB"/>
                        </w:rPr>
                        <w:t>C</w:t>
                      </w:r>
                      <w:r w:rsidR="006F07D5" w:rsidRPr="00A87CBF">
                        <w:rPr>
                          <w:rFonts w:cs="Arial"/>
                          <w:smallCaps/>
                          <w:lang w:val="cy-GB"/>
                        </w:rPr>
                        <w:t xml:space="preserve">ais fel </w:t>
                      </w:r>
                      <w:r w:rsidR="001D716C">
                        <w:rPr>
                          <w:rFonts w:cs="Arial"/>
                          <w:smallCaps/>
                          <w:lang w:val="cy-GB"/>
                        </w:rPr>
                        <w:t>C</w:t>
                      </w:r>
                      <w:r w:rsidR="006F07D5" w:rsidRPr="00A87CBF">
                        <w:rPr>
                          <w:rFonts w:cs="Arial"/>
                          <w:smallCaps/>
                          <w:lang w:val="cy-GB"/>
                        </w:rPr>
                        <w:t>wmni</w:t>
                      </w:r>
                    </w:p>
                    <w:p w14:paraId="05C51FF8" w14:textId="77777777" w:rsidR="00B836DB" w:rsidRPr="00A87CBF" w:rsidRDefault="00B836DB" w:rsidP="00B836DB">
                      <w:pPr>
                        <w:rPr>
                          <w:rFonts w:cs="Arial"/>
                          <w:sz w:val="16"/>
                          <w:szCs w:val="18"/>
                          <w:lang w:val="cy-GB"/>
                        </w:rPr>
                      </w:pPr>
                    </w:p>
                    <w:p w14:paraId="14B1FC32" w14:textId="6DF5EC3E" w:rsidR="00323D9F" w:rsidRDefault="006F07D5" w:rsidP="00B836DB">
                      <w:r w:rsidRPr="00A87CBF">
                        <w:rPr>
                          <w:rFonts w:cs="Arial"/>
                          <w:sz w:val="20"/>
                          <w:szCs w:val="20"/>
                          <w:lang w:val="cy-GB"/>
                        </w:rPr>
                        <w:t xml:space="preserve">Dylech lenwi’r adran </w:t>
                      </w:r>
                      <w:r w:rsidR="00CF7DEE" w:rsidRPr="00A87CBF">
                        <w:rPr>
                          <w:rFonts w:cs="Arial"/>
                          <w:sz w:val="20"/>
                          <w:szCs w:val="20"/>
                          <w:lang w:val="cy-GB"/>
                        </w:rPr>
                        <w:t>hon os h</w:t>
                      </w:r>
                      <w:r w:rsidR="00CF7DEE" w:rsidRPr="00323D9F">
                        <w:rPr>
                          <w:rFonts w:cs="Arial"/>
                          <w:sz w:val="20"/>
                          <w:szCs w:val="20"/>
                          <w:lang w:val="cy-GB"/>
                        </w:rPr>
                        <w:t>offech wneud cais am Ganiatâd fel Cwmni.</w:t>
                      </w:r>
                      <w:r w:rsidR="00A87CBF" w:rsidRPr="00323D9F">
                        <w:rPr>
                          <w:rFonts w:cs="Arial"/>
                          <w:sz w:val="20"/>
                          <w:szCs w:val="20"/>
                          <w:lang w:val="cy-GB"/>
                        </w:rPr>
                        <w:t xml:space="preserve"> Mae’n rhaid i chi gofrestru’n ffurfiol gyda Thŷ’r Cwmnïau.</w:t>
                      </w:r>
                      <w:r w:rsidR="00B836DB" w:rsidRPr="00323D9F">
                        <w:rPr>
                          <w:rFonts w:cs="Arial"/>
                          <w:sz w:val="20"/>
                          <w:szCs w:val="20"/>
                          <w:lang w:val="cy-GB"/>
                        </w:rPr>
                        <w:t xml:space="preserve"> </w:t>
                      </w:r>
                      <w:r w:rsidR="00A87CBF" w:rsidRPr="00323D9F">
                        <w:rPr>
                          <w:rFonts w:cs="Arial"/>
                          <w:sz w:val="20"/>
                          <w:szCs w:val="20"/>
                          <w:lang w:val="cy-GB"/>
                        </w:rPr>
                        <w:t>Bydd unrhyw Ganiatâd</w:t>
                      </w:r>
                      <w:r w:rsidR="00323D9F" w:rsidRPr="00323D9F">
                        <w:rPr>
                          <w:rFonts w:cs="Arial"/>
                          <w:sz w:val="20"/>
                          <w:szCs w:val="20"/>
                          <w:lang w:val="cy-GB"/>
                        </w:rPr>
                        <w:t xml:space="preserve"> a gewch yn enw eich cwmni cofrestredig gyda Th</w:t>
                      </w:r>
                      <w:r w:rsidR="00F00E00">
                        <w:rPr>
                          <w:rFonts w:cs="Arial"/>
                          <w:sz w:val="20"/>
                          <w:szCs w:val="20"/>
                          <w:lang w:val="cy-GB"/>
                        </w:rPr>
                        <w:t>ŷ</w:t>
                      </w:r>
                      <w:r w:rsidR="00323D9F" w:rsidRPr="00323D9F">
                        <w:rPr>
                          <w:rFonts w:cs="Arial"/>
                          <w:sz w:val="20"/>
                          <w:szCs w:val="20"/>
                          <w:lang w:val="cy-GB"/>
                        </w:rPr>
                        <w:t>’r Cwmnïau.</w:t>
                      </w:r>
                      <w:r w:rsidR="00A87CBF" w:rsidRPr="00323D9F">
                        <w:rPr>
                          <w:rFonts w:cs="Arial"/>
                          <w:sz w:val="20"/>
                          <w:szCs w:val="20"/>
                          <w:lang w:val="cy-GB"/>
                        </w:rPr>
                        <w:t xml:space="preserve"> </w:t>
                      </w:r>
                      <w:bookmarkStart w:id="5" w:name="_Hlk158890982"/>
                      <w:r w:rsidR="00323D9F" w:rsidRPr="00323D9F">
                        <w:rPr>
                          <w:rFonts w:cs="Arial"/>
                          <w:sz w:val="20"/>
                          <w:szCs w:val="20"/>
                          <w:lang w:val="cy-GB"/>
                        </w:rPr>
                        <w:t>Gwnewch yn siŵr mai’r manylion a roddwch yw’r rhai sydd wedi’u cofrestru gyda Th</w:t>
                      </w:r>
                      <w:r w:rsidR="00F00E00">
                        <w:rPr>
                          <w:rFonts w:cs="Arial"/>
                          <w:sz w:val="20"/>
                          <w:szCs w:val="20"/>
                          <w:lang w:val="cy-GB"/>
                        </w:rPr>
                        <w:t>ŷ</w:t>
                      </w:r>
                      <w:r w:rsidR="00323D9F" w:rsidRPr="00323D9F">
                        <w:rPr>
                          <w:rFonts w:cs="Arial"/>
                          <w:sz w:val="20"/>
                          <w:szCs w:val="20"/>
                          <w:lang w:val="cy-GB"/>
                        </w:rPr>
                        <w:t>’r Cwmnïau. Gweler gwefan</w:t>
                      </w:r>
                      <w:bookmarkStart w:id="6" w:name="_Hlk158891175"/>
                      <w:r w:rsidR="00323D9F" w:rsidRPr="00323D9F">
                        <w:rPr>
                          <w:rFonts w:cs="Arial"/>
                          <w:sz w:val="20"/>
                          <w:szCs w:val="20"/>
                          <w:lang w:val="cy-GB"/>
                        </w:rPr>
                        <w:t xml:space="preserve"> </w:t>
                      </w:r>
                      <w:hyperlink r:id="rId9" w:history="1">
                        <w:r w:rsidR="00323D9F" w:rsidRPr="00323D9F">
                          <w:rPr>
                            <w:rStyle w:val="Hyperlink"/>
                            <w:sz w:val="20"/>
                            <w:szCs w:val="20"/>
                          </w:rPr>
                          <w:t xml:space="preserve">Tŷ'r Cwmnïau </w:t>
                        </w:r>
                      </w:hyperlink>
                    </w:p>
                    <w:p w14:paraId="5251B831" w14:textId="5330DD98" w:rsidR="00B836DB" w:rsidRPr="00A87CBF" w:rsidRDefault="00B836DB" w:rsidP="00B836DB">
                      <w:pPr>
                        <w:rPr>
                          <w:rFonts w:cs="Arial"/>
                          <w:sz w:val="20"/>
                          <w:szCs w:val="20"/>
                          <w:lang w:val="cy-GB"/>
                        </w:rPr>
                      </w:pPr>
                      <w:r w:rsidRPr="00A87CBF">
                        <w:rPr>
                          <w:rFonts w:cs="Arial"/>
                          <w:sz w:val="20"/>
                          <w:szCs w:val="20"/>
                          <w:lang w:val="cy-GB"/>
                        </w:rPr>
                        <w:t>.</w:t>
                      </w:r>
                    </w:p>
                    <w:bookmarkEnd w:id="5"/>
                    <w:bookmarkEnd w:id="6"/>
                    <w:p w14:paraId="264E35A2" w14:textId="532D0B95" w:rsidR="00B836DB" w:rsidRPr="00A87CBF" w:rsidRDefault="001B4E5A" w:rsidP="00B836DB">
                      <w:pPr>
                        <w:ind w:firstLine="720"/>
                        <w:rPr>
                          <w:rFonts w:cs="Arial"/>
                          <w:szCs w:val="24"/>
                          <w:u w:val="single"/>
                          <w:lang w:val="cy-GB"/>
                        </w:rPr>
                      </w:pPr>
                      <w:r>
                        <w:rPr>
                          <w:rFonts w:cs="Arial"/>
                          <w:szCs w:val="24"/>
                          <w:lang w:val="cy-GB"/>
                        </w:rPr>
                        <w:t>ENW’R CWMNI</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77333DBC" w14:textId="71D92760" w:rsidR="00B836DB" w:rsidRPr="00A87CBF" w:rsidRDefault="00B836DB" w:rsidP="00B836DB">
                      <w:pPr>
                        <w:ind w:firstLine="720"/>
                        <w:rPr>
                          <w:rFonts w:cs="Arial"/>
                          <w:sz w:val="16"/>
                          <w:szCs w:val="16"/>
                          <w:lang w:val="cy-GB"/>
                        </w:rPr>
                      </w:pPr>
                      <w:bookmarkStart w:id="7" w:name="_Hlk158891354"/>
                      <w:r w:rsidRPr="00A87CBF">
                        <w:rPr>
                          <w:rFonts w:cs="Arial"/>
                          <w:sz w:val="16"/>
                          <w:szCs w:val="16"/>
                          <w:lang w:val="cy-GB"/>
                        </w:rPr>
                        <w:t>(</w:t>
                      </w:r>
                      <w:r w:rsidR="001B4E5A">
                        <w:rPr>
                          <w:rFonts w:cs="Arial"/>
                          <w:sz w:val="16"/>
                          <w:szCs w:val="16"/>
                          <w:lang w:val="cy-GB"/>
                        </w:rPr>
                        <w:t>fel y cofrestrwyd</w:t>
                      </w:r>
                      <w:bookmarkEnd w:id="7"/>
                      <w:r w:rsidR="001B4E5A">
                        <w:rPr>
                          <w:rFonts w:cs="Arial"/>
                          <w:sz w:val="16"/>
                          <w:szCs w:val="16"/>
                          <w:lang w:val="cy-GB"/>
                        </w:rPr>
                        <w:t xml:space="preserve"> gyda’r Tŷ’r Cwmnïau</w:t>
                      </w:r>
                      <w:r w:rsidRPr="00A87CBF">
                        <w:rPr>
                          <w:rFonts w:cs="Arial"/>
                          <w:sz w:val="16"/>
                          <w:szCs w:val="16"/>
                          <w:lang w:val="cy-GB"/>
                        </w:rPr>
                        <w:t>):</w:t>
                      </w:r>
                    </w:p>
                    <w:p w14:paraId="558DB93D" w14:textId="77777777" w:rsidR="00B836DB" w:rsidRPr="00A87CBF" w:rsidRDefault="00B836DB" w:rsidP="00B836DB">
                      <w:pPr>
                        <w:ind w:firstLine="720"/>
                        <w:rPr>
                          <w:rFonts w:cs="Arial"/>
                          <w:sz w:val="16"/>
                          <w:szCs w:val="16"/>
                          <w:lang w:val="cy-GB"/>
                        </w:rPr>
                      </w:pPr>
                    </w:p>
                    <w:p w14:paraId="0DAA155F" w14:textId="649534BC" w:rsidR="00B836DB" w:rsidRPr="00A87CBF" w:rsidRDefault="00B836DB" w:rsidP="00B836DB">
                      <w:pPr>
                        <w:ind w:firstLine="720"/>
                        <w:rPr>
                          <w:rFonts w:cs="Arial"/>
                          <w:szCs w:val="24"/>
                          <w:u w:val="single"/>
                          <w:lang w:val="cy-GB"/>
                        </w:rPr>
                      </w:pPr>
                      <w:r w:rsidRPr="00A87CBF">
                        <w:rPr>
                          <w:rFonts w:cs="Arial"/>
                          <w:szCs w:val="24"/>
                          <w:lang w:val="cy-GB"/>
                        </w:rPr>
                        <w:t>R</w:t>
                      </w:r>
                      <w:r w:rsidR="000423B7">
                        <w:rPr>
                          <w:rFonts w:cs="Arial"/>
                          <w:szCs w:val="24"/>
                          <w:lang w:val="cy-GB"/>
                        </w:rPr>
                        <w:t>HIF COFRESTRU</w:t>
                      </w:r>
                      <w:r w:rsidR="000423B7">
                        <w:rPr>
                          <w:rFonts w:cs="Arial"/>
                          <w:szCs w:val="24"/>
                          <w:lang w:val="cy-GB"/>
                        </w:rPr>
                        <w:tab/>
                      </w:r>
                      <w:r w:rsidRPr="00A87CBF">
                        <w:rPr>
                          <w:rFonts w:cs="Arial"/>
                          <w:szCs w:val="24"/>
                          <w:lang w:val="cy-GB"/>
                        </w:rPr>
                        <w:t>:</w:t>
                      </w:r>
                      <w:r w:rsidR="000423B7">
                        <w:rPr>
                          <w:rFonts w:cs="Arial"/>
                          <w:szCs w:val="24"/>
                          <w:lang w:val="cy-GB"/>
                        </w:rPr>
                        <w:tab/>
                      </w:r>
                      <w:r w:rsidRPr="00A87CBF">
                        <w:rPr>
                          <w:rFonts w:cs="Arial"/>
                          <w:szCs w:val="24"/>
                          <w:lang w:val="cy-GB"/>
                        </w:rPr>
                        <w:t xml:space="preserve"> </w:t>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56862520" w14:textId="77777777" w:rsidR="00B836DB" w:rsidRPr="00A87CBF" w:rsidRDefault="00B836DB" w:rsidP="00B836DB">
                      <w:pPr>
                        <w:ind w:firstLine="720"/>
                        <w:rPr>
                          <w:rFonts w:cs="Arial"/>
                          <w:szCs w:val="24"/>
                          <w:u w:val="single"/>
                          <w:lang w:val="cy-GB"/>
                        </w:rPr>
                      </w:pPr>
                    </w:p>
                    <w:p w14:paraId="2597E326" w14:textId="7469A845" w:rsidR="00B836DB" w:rsidRPr="00A87CBF" w:rsidRDefault="000423B7" w:rsidP="00B836DB">
                      <w:pPr>
                        <w:ind w:firstLine="720"/>
                        <w:rPr>
                          <w:rFonts w:cs="Arial"/>
                          <w:szCs w:val="24"/>
                          <w:u w:val="single"/>
                          <w:lang w:val="cy-GB"/>
                        </w:rPr>
                      </w:pPr>
                      <w:r>
                        <w:rPr>
                          <w:rFonts w:cs="Arial"/>
                          <w:szCs w:val="24"/>
                          <w:lang w:val="cy-GB"/>
                        </w:rPr>
                        <w:t>CYFEIRIAD COFRESTRU</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254F61E5" w14:textId="77777777" w:rsidR="00B836DB" w:rsidRPr="00A87CBF" w:rsidRDefault="00B836DB" w:rsidP="00B836DB">
                      <w:pPr>
                        <w:ind w:firstLine="720"/>
                        <w:rPr>
                          <w:rFonts w:cs="Arial"/>
                          <w:szCs w:val="24"/>
                          <w:u w:val="single"/>
                          <w:lang w:val="cy-GB"/>
                        </w:rPr>
                      </w:pPr>
                    </w:p>
                    <w:p w14:paraId="3FE1D3D2" w14:textId="5B5BF0C4" w:rsidR="00B836DB" w:rsidRPr="00A87CBF" w:rsidRDefault="0011730B" w:rsidP="00B836DB">
                      <w:pPr>
                        <w:ind w:firstLine="720"/>
                        <w:rPr>
                          <w:rFonts w:cs="Arial"/>
                          <w:szCs w:val="24"/>
                          <w:u w:val="single"/>
                          <w:lang w:val="cy-GB"/>
                        </w:rPr>
                      </w:pPr>
                      <w:r>
                        <w:rPr>
                          <w:rFonts w:cs="Arial"/>
                          <w:szCs w:val="24"/>
                          <w:lang w:val="cy-GB"/>
                        </w:rPr>
                        <w:t>COD POST</w:t>
                      </w:r>
                      <w:r w:rsidR="00B836DB" w:rsidRPr="00A87CBF">
                        <w:rPr>
                          <w:rFonts w:cs="Arial"/>
                          <w:szCs w:val="24"/>
                          <w:lang w:val="cy-GB"/>
                        </w:rPr>
                        <w:t>:</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524375DB" w14:textId="77777777" w:rsidR="00B836DB" w:rsidRPr="00A87CBF" w:rsidRDefault="00B836DB" w:rsidP="00B836DB">
                      <w:pPr>
                        <w:ind w:firstLine="720"/>
                        <w:rPr>
                          <w:rFonts w:cs="Arial"/>
                          <w:szCs w:val="24"/>
                          <w:u w:val="single"/>
                          <w:lang w:val="cy-GB"/>
                        </w:rPr>
                      </w:pPr>
                    </w:p>
                    <w:p w14:paraId="6FF1A7CC" w14:textId="329C8B86" w:rsidR="00B836DB" w:rsidRPr="00A87CBF" w:rsidRDefault="0011730B" w:rsidP="00B836DB">
                      <w:pPr>
                        <w:ind w:firstLine="720"/>
                        <w:rPr>
                          <w:rFonts w:cs="Arial"/>
                          <w:szCs w:val="24"/>
                          <w:lang w:val="cy-GB"/>
                        </w:rPr>
                      </w:pPr>
                      <w:r>
                        <w:rPr>
                          <w:rFonts w:cs="Arial"/>
                          <w:szCs w:val="24"/>
                          <w:lang w:val="cy-GB"/>
                        </w:rPr>
                        <w:t>GWLAD</w:t>
                      </w:r>
                      <w:r w:rsidR="00B836DB" w:rsidRPr="00A87CBF">
                        <w:rPr>
                          <w:rFonts w:cs="Arial"/>
                          <w:szCs w:val="24"/>
                          <w:lang w:val="cy-GB"/>
                        </w:rPr>
                        <w:t>:</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45A9C639" w14:textId="77777777" w:rsidR="00B836DB" w:rsidRPr="00A87CBF" w:rsidRDefault="00B836DB" w:rsidP="00B836DB">
                      <w:pPr>
                        <w:ind w:firstLine="720"/>
                        <w:rPr>
                          <w:rFonts w:cs="Arial"/>
                          <w:sz w:val="16"/>
                          <w:szCs w:val="16"/>
                          <w:lang w:val="cy-GB"/>
                        </w:rPr>
                      </w:pPr>
                    </w:p>
                    <w:p w14:paraId="64AF1A35" w14:textId="733265E8" w:rsidR="00B836DB" w:rsidRPr="00A87CBF" w:rsidRDefault="00B836DB" w:rsidP="00B836DB">
                      <w:pPr>
                        <w:ind w:firstLine="720"/>
                        <w:rPr>
                          <w:rFonts w:cs="Arial"/>
                          <w:szCs w:val="24"/>
                          <w:lang w:val="cy-GB"/>
                        </w:rPr>
                      </w:pPr>
                      <w:r w:rsidRPr="00A87CBF">
                        <w:rPr>
                          <w:rFonts w:cs="Arial"/>
                          <w:szCs w:val="24"/>
                          <w:lang w:val="cy-GB"/>
                        </w:rPr>
                        <w:t>E</w:t>
                      </w:r>
                      <w:r w:rsidR="0011730B">
                        <w:rPr>
                          <w:rFonts w:cs="Arial"/>
                          <w:szCs w:val="24"/>
                          <w:lang w:val="cy-GB"/>
                        </w:rPr>
                        <w:t>-BOST</w:t>
                      </w:r>
                      <w:r w:rsidRPr="00A87CBF">
                        <w:rPr>
                          <w:rFonts w:cs="Arial"/>
                          <w:szCs w:val="24"/>
                          <w:lang w:val="cy-GB"/>
                        </w:rPr>
                        <w:t xml:space="preserve">: </w:t>
                      </w:r>
                      <w:r w:rsidRPr="00A87CBF">
                        <w:rPr>
                          <w:rFonts w:cs="Arial"/>
                          <w:szCs w:val="24"/>
                          <w:lang w:val="cy-GB"/>
                        </w:rPr>
                        <w:tab/>
                      </w:r>
                      <w:r w:rsidRPr="00A87CBF">
                        <w:rPr>
                          <w:rFonts w:cs="Arial"/>
                          <w:szCs w:val="24"/>
                          <w:lang w:val="cy-GB"/>
                        </w:rPr>
                        <w:tab/>
                      </w:r>
                      <w:r w:rsidRPr="00A87CBF">
                        <w:rPr>
                          <w:rFonts w:cs="Arial"/>
                          <w:szCs w:val="24"/>
                          <w:lang w:val="cy-GB"/>
                        </w:rPr>
                        <w:tab/>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246C8A00" w14:textId="77777777" w:rsidR="00B836DB" w:rsidRPr="00A87CBF" w:rsidRDefault="00B836DB" w:rsidP="00B836DB">
                      <w:pPr>
                        <w:ind w:firstLine="720"/>
                        <w:rPr>
                          <w:rFonts w:cs="Arial"/>
                          <w:sz w:val="16"/>
                          <w:szCs w:val="16"/>
                          <w:lang w:val="cy-GB"/>
                        </w:rPr>
                      </w:pPr>
                    </w:p>
                    <w:p w14:paraId="0539FA89" w14:textId="4D83AD26" w:rsidR="00B836DB" w:rsidRPr="00A87CBF" w:rsidRDefault="0011730B" w:rsidP="00B836DB">
                      <w:pPr>
                        <w:ind w:firstLine="720"/>
                        <w:rPr>
                          <w:rFonts w:cs="Arial"/>
                          <w:szCs w:val="24"/>
                          <w:lang w:val="cy-GB"/>
                        </w:rPr>
                      </w:pPr>
                      <w:r>
                        <w:rPr>
                          <w:rFonts w:cs="Arial"/>
                          <w:szCs w:val="24"/>
                          <w:lang w:val="cy-GB"/>
                        </w:rPr>
                        <w:t>RHIF FFÔN:</w:t>
                      </w:r>
                      <w:r>
                        <w:rPr>
                          <w:rFonts w:cs="Arial"/>
                          <w:szCs w:val="24"/>
                          <w:lang w:val="cy-GB"/>
                        </w:rPr>
                        <w:tab/>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lang w:val="cy-GB"/>
                        </w:rPr>
                        <w:tab/>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61B16CE5" w14:textId="77777777" w:rsidR="00B836DB" w:rsidRPr="00A87CBF" w:rsidRDefault="00B836DB" w:rsidP="00B836DB">
                      <w:pPr>
                        <w:ind w:firstLine="720"/>
                        <w:rPr>
                          <w:rFonts w:cs="Arial"/>
                          <w:sz w:val="16"/>
                          <w:szCs w:val="16"/>
                          <w:lang w:val="cy-GB"/>
                        </w:rPr>
                      </w:pPr>
                    </w:p>
                    <w:p w14:paraId="4592F66B" w14:textId="2E7479EB" w:rsidR="00B836DB" w:rsidRPr="00A87CBF" w:rsidRDefault="0011730B" w:rsidP="00B836DB">
                      <w:pPr>
                        <w:ind w:firstLine="720"/>
                        <w:rPr>
                          <w:rFonts w:cs="Arial"/>
                          <w:szCs w:val="24"/>
                          <w:lang w:val="cy-GB"/>
                        </w:rPr>
                      </w:pPr>
                      <w:r>
                        <w:rPr>
                          <w:rFonts w:cs="Arial"/>
                          <w:szCs w:val="24"/>
                          <w:lang w:val="cy-GB"/>
                        </w:rPr>
                        <w:t>RHIF FFÔN SYMUDOL</w:t>
                      </w:r>
                      <w:r w:rsidR="00B836DB" w:rsidRPr="00A87CBF">
                        <w:rPr>
                          <w:rFonts w:cs="Arial"/>
                          <w:szCs w:val="24"/>
                          <w:lang w:val="cy-GB"/>
                        </w:rPr>
                        <w:t xml:space="preserve">: </w:t>
                      </w:r>
                      <w:r w:rsidR="00B836DB" w:rsidRPr="00A87CBF">
                        <w:rPr>
                          <w:rFonts w:cs="Arial"/>
                          <w:szCs w:val="24"/>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r w:rsidR="00B836DB" w:rsidRPr="00A87CBF">
                        <w:rPr>
                          <w:rFonts w:cs="Arial"/>
                          <w:szCs w:val="24"/>
                          <w:u w:val="single"/>
                          <w:lang w:val="cy-GB"/>
                        </w:rPr>
                        <w:tab/>
                      </w:r>
                    </w:p>
                    <w:p w14:paraId="0724D1D6" w14:textId="77777777" w:rsidR="00B836DB" w:rsidRPr="00A87CBF" w:rsidRDefault="00B836DB" w:rsidP="00B836DB">
                      <w:pPr>
                        <w:ind w:firstLine="720"/>
                        <w:rPr>
                          <w:rFonts w:cs="Arial"/>
                          <w:sz w:val="16"/>
                          <w:szCs w:val="16"/>
                          <w:lang w:val="cy-GB"/>
                        </w:rPr>
                      </w:pPr>
                    </w:p>
                    <w:p w14:paraId="5B0AC626" w14:textId="65102CE9" w:rsidR="00B836DB" w:rsidRPr="00A87CBF" w:rsidRDefault="00B836DB" w:rsidP="00B836DB">
                      <w:pPr>
                        <w:ind w:firstLine="720"/>
                        <w:rPr>
                          <w:rFonts w:cs="Arial"/>
                          <w:szCs w:val="24"/>
                          <w:u w:val="single"/>
                          <w:lang w:val="cy-GB"/>
                        </w:rPr>
                      </w:pPr>
                      <w:r w:rsidRPr="00A87CBF">
                        <w:rPr>
                          <w:rFonts w:cs="Arial"/>
                          <w:szCs w:val="24"/>
                          <w:lang w:val="cy-GB"/>
                        </w:rPr>
                        <w:t>C</w:t>
                      </w:r>
                      <w:r w:rsidR="0011730B">
                        <w:rPr>
                          <w:rFonts w:cs="Arial"/>
                          <w:szCs w:val="24"/>
                          <w:lang w:val="cy-GB"/>
                        </w:rPr>
                        <w:t>YFARWYDDWR CWMNI</w:t>
                      </w:r>
                      <w:r w:rsidRPr="00A87CBF">
                        <w:rPr>
                          <w:rFonts w:cs="Arial"/>
                          <w:szCs w:val="24"/>
                          <w:lang w:val="cy-GB"/>
                        </w:rPr>
                        <w:t>:</w:t>
                      </w:r>
                      <w:r w:rsidRPr="00A87CBF">
                        <w:rPr>
                          <w:rFonts w:cs="Arial"/>
                          <w:szCs w:val="24"/>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r w:rsidRPr="00A87CBF">
                        <w:rPr>
                          <w:rFonts w:cs="Arial"/>
                          <w:szCs w:val="24"/>
                          <w:u w:val="single"/>
                          <w:lang w:val="cy-GB"/>
                        </w:rPr>
                        <w:tab/>
                      </w:r>
                    </w:p>
                    <w:p w14:paraId="640BFDA5" w14:textId="2FC851AF" w:rsidR="00B836DB" w:rsidRPr="00A87CBF" w:rsidRDefault="00B836DB" w:rsidP="00B836DB">
                      <w:pPr>
                        <w:ind w:firstLine="720"/>
                        <w:rPr>
                          <w:rFonts w:cs="Arial"/>
                          <w:sz w:val="16"/>
                          <w:szCs w:val="16"/>
                          <w:lang w:val="cy-GB"/>
                        </w:rPr>
                      </w:pPr>
                      <w:r w:rsidRPr="00A87CBF">
                        <w:rPr>
                          <w:rFonts w:cs="Arial"/>
                          <w:sz w:val="16"/>
                          <w:szCs w:val="16"/>
                          <w:lang w:val="cy-GB"/>
                        </w:rPr>
                        <w:t>(</w:t>
                      </w:r>
                      <w:r w:rsidR="0011730B">
                        <w:rPr>
                          <w:rFonts w:cs="Arial"/>
                          <w:sz w:val="16"/>
                          <w:szCs w:val="16"/>
                          <w:lang w:val="cy-GB"/>
                        </w:rPr>
                        <w:t>enw llawn</w:t>
                      </w:r>
                      <w:r w:rsidRPr="00A87CBF">
                        <w:rPr>
                          <w:rFonts w:cs="Arial"/>
                          <w:sz w:val="16"/>
                          <w:szCs w:val="16"/>
                          <w:lang w:val="cy-GB"/>
                        </w:rPr>
                        <w:t>)</w:t>
                      </w:r>
                    </w:p>
                    <w:p w14:paraId="45E88A66" w14:textId="77777777" w:rsidR="00B836DB" w:rsidRPr="00A87CBF" w:rsidRDefault="00B836DB" w:rsidP="00B836DB">
                      <w:pPr>
                        <w:ind w:firstLine="720"/>
                        <w:rPr>
                          <w:rFonts w:cs="Arial"/>
                          <w:sz w:val="16"/>
                          <w:szCs w:val="16"/>
                          <w:lang w:val="cy-GB"/>
                        </w:rPr>
                      </w:pPr>
                    </w:p>
                    <w:p w14:paraId="3B4DB759" w14:textId="426E3EE3" w:rsidR="00B836DB" w:rsidRPr="00B836DB" w:rsidRDefault="0011730B" w:rsidP="00B836DB">
                      <w:pPr>
                        <w:ind w:firstLine="720"/>
                        <w:rPr>
                          <w:rFonts w:cs="Arial"/>
                          <w:szCs w:val="24"/>
                          <w:u w:val="single"/>
                        </w:rPr>
                      </w:pPr>
                      <w:r>
                        <w:rPr>
                          <w:rFonts w:cs="Arial"/>
                          <w:szCs w:val="24"/>
                          <w:lang w:val="cy-GB"/>
                        </w:rPr>
                        <w:t>SAFLE SWYDDOGOL YN Y CWMNI</w:t>
                      </w:r>
                      <w:r w:rsidR="00B836DB" w:rsidRPr="00A87CBF">
                        <w:rPr>
                          <w:rFonts w:cs="Arial"/>
                          <w:szCs w:val="24"/>
                          <w:lang w:val="cy-GB"/>
                        </w:rPr>
                        <w:t>:</w:t>
                      </w:r>
                      <w:r w:rsidR="00B836DB" w:rsidRPr="00A87CBF">
                        <w:rPr>
                          <w:rFonts w:cs="Arial"/>
                          <w:szCs w:val="24"/>
                          <w:lang w:val="cy-GB"/>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r w:rsidR="00B836DB">
                        <w:rPr>
                          <w:rFonts w:cs="Arial"/>
                          <w:szCs w:val="24"/>
                          <w:u w:val="single"/>
                        </w:rPr>
                        <w:tab/>
                      </w:r>
                    </w:p>
                  </w:txbxContent>
                </v:textbox>
                <w10:wrap type="square" anchorx="margin" anchory="margin"/>
              </v:shape>
            </w:pict>
          </mc:Fallback>
        </mc:AlternateContent>
      </w:r>
      <w:r w:rsidR="00724E9F" w:rsidRPr="00B33273">
        <w:rPr>
          <w:b/>
          <w:bCs/>
          <w:noProof/>
          <w:szCs w:val="24"/>
          <w:lang w:val="cy-GB"/>
        </w:rPr>
        <mc:AlternateContent>
          <mc:Choice Requires="wps">
            <w:drawing>
              <wp:anchor distT="45720" distB="45720" distL="114300" distR="114300" simplePos="0" relativeHeight="251668480" behindDoc="0" locked="0" layoutInCell="1" allowOverlap="1" wp14:anchorId="0C883578" wp14:editId="69850EF2">
                <wp:simplePos x="0" y="0"/>
                <wp:positionH relativeFrom="margin">
                  <wp:posOffset>25400</wp:posOffset>
                </wp:positionH>
                <wp:positionV relativeFrom="margin">
                  <wp:posOffset>6705600</wp:posOffset>
                </wp:positionV>
                <wp:extent cx="6629400" cy="3131820"/>
                <wp:effectExtent l="6350" t="9525" r="12700" b="11430"/>
                <wp:wrapSquare wrapText="bothSides"/>
                <wp:docPr id="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31820"/>
                        </a:xfrm>
                        <a:prstGeom prst="rect">
                          <a:avLst/>
                        </a:prstGeom>
                        <a:solidFill>
                          <a:srgbClr val="FFFFFF"/>
                        </a:solidFill>
                        <a:ln w="9525">
                          <a:solidFill>
                            <a:srgbClr val="000000"/>
                          </a:solidFill>
                          <a:miter lim="800000"/>
                          <a:headEnd/>
                          <a:tailEnd/>
                        </a:ln>
                      </wps:spPr>
                      <wps:txbx>
                        <w:txbxContent>
                          <w:p w14:paraId="643CB724" w14:textId="57678DF3" w:rsidR="00B836DB" w:rsidRPr="002A3085" w:rsidRDefault="00B836DB" w:rsidP="00B836DB">
                            <w:pPr>
                              <w:ind w:left="720"/>
                              <w:rPr>
                                <w:rFonts w:cs="Arial"/>
                                <w:smallCaps/>
                                <w:lang w:val="cy-GB"/>
                              </w:rPr>
                            </w:pPr>
                            <w:r w:rsidRPr="002A3085">
                              <w:rPr>
                                <w:rFonts w:cs="Arial"/>
                                <w:smallCaps/>
                                <w:lang w:val="cy-GB"/>
                              </w:rPr>
                              <w:t>3.</w:t>
                            </w:r>
                            <w:r w:rsidR="006734F9" w:rsidRPr="002A3085">
                              <w:rPr>
                                <w:rFonts w:cs="Arial"/>
                                <w:smallCaps/>
                                <w:lang w:val="cy-GB"/>
                              </w:rPr>
                              <w:t>3</w:t>
                            </w:r>
                            <w:r w:rsidRPr="002A3085">
                              <w:rPr>
                                <w:rFonts w:cs="Arial"/>
                                <w:smallCaps/>
                                <w:lang w:val="cy-GB"/>
                              </w:rPr>
                              <w:t xml:space="preserve"> </w:t>
                            </w:r>
                            <w:r w:rsidR="00C01364" w:rsidRPr="002A3085">
                              <w:rPr>
                                <w:rFonts w:cs="Arial"/>
                                <w:smallCaps/>
                                <w:lang w:val="cy-GB"/>
                              </w:rPr>
                              <w:t xml:space="preserve">Gwneud </w:t>
                            </w:r>
                            <w:r w:rsidR="001D716C">
                              <w:rPr>
                                <w:rFonts w:cs="Arial"/>
                                <w:smallCaps/>
                                <w:lang w:val="cy-GB"/>
                              </w:rPr>
                              <w:t>C</w:t>
                            </w:r>
                            <w:r w:rsidR="00C01364" w:rsidRPr="002A3085">
                              <w:rPr>
                                <w:rFonts w:cs="Arial"/>
                                <w:smallCaps/>
                                <w:lang w:val="cy-GB"/>
                              </w:rPr>
                              <w:t xml:space="preserve">ais fel </w:t>
                            </w:r>
                            <w:r w:rsidR="001D716C">
                              <w:rPr>
                                <w:rFonts w:cs="Arial"/>
                                <w:smallCaps/>
                                <w:lang w:val="cy-GB"/>
                              </w:rPr>
                              <w:t>G</w:t>
                            </w:r>
                            <w:r w:rsidR="00C01364" w:rsidRPr="002A3085">
                              <w:rPr>
                                <w:rFonts w:cs="Arial"/>
                                <w:smallCaps/>
                                <w:lang w:val="cy-GB"/>
                              </w:rPr>
                              <w:t>rŵp</w:t>
                            </w:r>
                          </w:p>
                          <w:p w14:paraId="084ABFD7" w14:textId="77777777" w:rsidR="00B836DB" w:rsidRPr="002A3085" w:rsidRDefault="00B836DB" w:rsidP="00B836DB">
                            <w:pPr>
                              <w:rPr>
                                <w:rFonts w:cs="Arial"/>
                                <w:sz w:val="16"/>
                                <w:szCs w:val="18"/>
                                <w:lang w:val="cy-GB"/>
                              </w:rPr>
                            </w:pPr>
                          </w:p>
                          <w:p w14:paraId="0B7CCA78" w14:textId="2CA4CE3E" w:rsidR="00EF6573" w:rsidRPr="002A3085" w:rsidRDefault="002A3085" w:rsidP="00EF6573">
                            <w:pPr>
                              <w:rPr>
                                <w:rFonts w:cs="Arial"/>
                                <w:sz w:val="20"/>
                                <w:szCs w:val="20"/>
                                <w:lang w:val="cy-GB"/>
                              </w:rPr>
                            </w:pPr>
                            <w:r w:rsidRPr="002A3085">
                              <w:rPr>
                                <w:rFonts w:cs="Arial"/>
                                <w:sz w:val="20"/>
                                <w:szCs w:val="20"/>
                                <w:lang w:val="cy-GB"/>
                              </w:rPr>
                              <w:t>Llenwch yr adran hon</w:t>
                            </w:r>
                            <w:r>
                              <w:rPr>
                                <w:rFonts w:cs="Arial"/>
                                <w:sz w:val="20"/>
                                <w:szCs w:val="20"/>
                                <w:lang w:val="cy-GB"/>
                              </w:rPr>
                              <w:t xml:space="preserve"> os hoffech wneud cais fel elusen, grŵp o unigolion, clwb neu bartneriaeth.</w:t>
                            </w:r>
                            <w:r w:rsidR="00EF6573" w:rsidRPr="002A3085">
                              <w:rPr>
                                <w:rFonts w:cs="Arial"/>
                                <w:sz w:val="20"/>
                                <w:szCs w:val="20"/>
                                <w:lang w:val="cy-GB"/>
                              </w:rPr>
                              <w:t xml:space="preserve"> </w:t>
                            </w:r>
                            <w:r>
                              <w:rPr>
                                <w:rFonts w:cs="Arial"/>
                                <w:sz w:val="20"/>
                                <w:szCs w:val="20"/>
                                <w:lang w:val="cy-GB"/>
                              </w:rPr>
                              <w:t>Os enwir prif gynrychiolydd y grŵp yn Adran 2. Bydd angen i chi gwblhau enw’r grŵp a’i statws</w:t>
                            </w:r>
                            <w:r w:rsidR="00EF6573" w:rsidRPr="002A3085">
                              <w:rPr>
                                <w:rFonts w:cs="Arial"/>
                                <w:sz w:val="20"/>
                                <w:szCs w:val="20"/>
                                <w:lang w:val="cy-GB"/>
                              </w:rPr>
                              <w:t xml:space="preserve"> (</w:t>
                            </w:r>
                            <w:r>
                              <w:rPr>
                                <w:rFonts w:cs="Arial"/>
                                <w:sz w:val="20"/>
                                <w:szCs w:val="20"/>
                                <w:lang w:val="cy-GB"/>
                              </w:rPr>
                              <w:t>h</w:t>
                            </w:r>
                            <w:r w:rsidR="00EF6573" w:rsidRPr="002A3085">
                              <w:rPr>
                                <w:rFonts w:cs="Arial"/>
                                <w:sz w:val="20"/>
                                <w:szCs w:val="20"/>
                                <w:lang w:val="cy-GB"/>
                              </w:rPr>
                              <w:t>.</w:t>
                            </w:r>
                            <w:r>
                              <w:rPr>
                                <w:rFonts w:cs="Arial"/>
                                <w:sz w:val="20"/>
                                <w:szCs w:val="20"/>
                                <w:lang w:val="cy-GB"/>
                              </w:rPr>
                              <w:t>y</w:t>
                            </w:r>
                            <w:r w:rsidR="00EF6573" w:rsidRPr="002A3085">
                              <w:rPr>
                                <w:rFonts w:cs="Arial"/>
                                <w:sz w:val="20"/>
                                <w:szCs w:val="20"/>
                                <w:lang w:val="cy-GB"/>
                              </w:rPr>
                              <w:t xml:space="preserve">. </w:t>
                            </w:r>
                            <w:r>
                              <w:rPr>
                                <w:rFonts w:cs="Arial"/>
                                <w:sz w:val="20"/>
                                <w:szCs w:val="20"/>
                                <w:lang w:val="cy-GB"/>
                              </w:rPr>
                              <w:t>ai elusen, clwb ac ati yw’r grŵp</w:t>
                            </w:r>
                            <w:r w:rsidR="00EF6573" w:rsidRPr="002A3085">
                              <w:rPr>
                                <w:rFonts w:cs="Arial"/>
                                <w:sz w:val="20"/>
                                <w:szCs w:val="20"/>
                                <w:lang w:val="cy-GB"/>
                              </w:rPr>
                              <w:t xml:space="preserve">). </w:t>
                            </w:r>
                            <w:r>
                              <w:rPr>
                                <w:rFonts w:cs="Arial"/>
                                <w:sz w:val="20"/>
                                <w:szCs w:val="20"/>
                                <w:lang w:val="cy-GB"/>
                              </w:rPr>
                              <w:t xml:space="preserve">Gwnewch yn siŵr bod enw’r grŵp yn cael ei ddarparu gan mai dyma’r enw a fydd yn ymddangos ar y </w:t>
                            </w:r>
                            <w:r w:rsidR="007D6C58">
                              <w:rPr>
                                <w:rFonts w:cs="Arial"/>
                                <w:sz w:val="20"/>
                                <w:szCs w:val="20"/>
                                <w:lang w:val="cy-GB"/>
                              </w:rPr>
                              <w:t>c</w:t>
                            </w:r>
                            <w:r>
                              <w:rPr>
                                <w:rFonts w:cs="Arial"/>
                                <w:sz w:val="20"/>
                                <w:szCs w:val="20"/>
                                <w:lang w:val="cy-GB"/>
                              </w:rPr>
                              <w:t>aniatâd a roddwn.</w:t>
                            </w:r>
                          </w:p>
                          <w:p w14:paraId="4B5B4D2C" w14:textId="22C889AE" w:rsidR="00B836DB" w:rsidRPr="002A3085" w:rsidRDefault="00C07D63" w:rsidP="00EF6573">
                            <w:pPr>
                              <w:rPr>
                                <w:rFonts w:cs="Arial"/>
                                <w:sz w:val="20"/>
                                <w:szCs w:val="20"/>
                                <w:lang w:val="cy-GB"/>
                              </w:rPr>
                            </w:pPr>
                            <w:r>
                              <w:rPr>
                                <w:rFonts w:cs="Arial"/>
                                <w:sz w:val="20"/>
                                <w:szCs w:val="20"/>
                                <w:lang w:val="cy-GB"/>
                              </w:rPr>
                              <w:t>Os nad prif gynrychiolydd y grŵp yw’r cyswllt a enwir yn Adran 2 y cais hwn, rhowch eu manylion isod os gwelwch yn dda</w:t>
                            </w:r>
                            <w:r w:rsidR="00EF6573" w:rsidRPr="002A3085">
                              <w:rPr>
                                <w:rFonts w:cs="Arial"/>
                                <w:sz w:val="20"/>
                                <w:szCs w:val="20"/>
                                <w:lang w:val="cy-GB"/>
                              </w:rPr>
                              <w:t>:</w:t>
                            </w:r>
                          </w:p>
                          <w:p w14:paraId="1CD9D4DD" w14:textId="77777777" w:rsidR="00EF6573" w:rsidRPr="002A3085" w:rsidRDefault="00EF6573" w:rsidP="00EF6573">
                            <w:pPr>
                              <w:rPr>
                                <w:rFonts w:cs="Arial"/>
                                <w:sz w:val="20"/>
                                <w:szCs w:val="20"/>
                                <w:lang w:val="cy-GB"/>
                              </w:rPr>
                            </w:pPr>
                          </w:p>
                          <w:p w14:paraId="4C451023" w14:textId="38CCF91D" w:rsidR="00EF6573" w:rsidRPr="002A3085" w:rsidRDefault="00B836DB" w:rsidP="00B836DB">
                            <w:pPr>
                              <w:ind w:firstLine="720"/>
                              <w:rPr>
                                <w:rFonts w:cs="Arial"/>
                                <w:szCs w:val="24"/>
                                <w:u w:val="single"/>
                                <w:lang w:val="cy-GB"/>
                              </w:rPr>
                            </w:pPr>
                            <w:r w:rsidRPr="002A3085">
                              <w:rPr>
                                <w:rFonts w:cs="Arial"/>
                                <w:szCs w:val="24"/>
                                <w:lang w:val="cy-GB"/>
                              </w:rPr>
                              <w:t>T</w:t>
                            </w:r>
                            <w:r w:rsidR="00951267">
                              <w:rPr>
                                <w:rFonts w:cs="Arial"/>
                                <w:szCs w:val="24"/>
                                <w:lang w:val="cy-GB"/>
                              </w:rPr>
                              <w:t>EITL</w:t>
                            </w:r>
                            <w:r w:rsidRPr="002A3085">
                              <w:rPr>
                                <w:rFonts w:cs="Arial"/>
                                <w:szCs w:val="24"/>
                                <w:lang w:val="cy-GB"/>
                              </w:rPr>
                              <w:t xml:space="preserve">: </w:t>
                            </w:r>
                            <w:r w:rsidR="00EF6573" w:rsidRPr="002A3085">
                              <w:rPr>
                                <w:rFonts w:cs="Arial"/>
                                <w:szCs w:val="24"/>
                                <w:u w:val="single"/>
                                <w:lang w:val="cy-GB"/>
                              </w:rPr>
                              <w:tab/>
                            </w:r>
                          </w:p>
                          <w:p w14:paraId="6EAD687F" w14:textId="77777777" w:rsidR="00EF6573" w:rsidRPr="002A3085" w:rsidRDefault="00EF6573" w:rsidP="00B836DB">
                            <w:pPr>
                              <w:ind w:firstLine="720"/>
                              <w:rPr>
                                <w:rFonts w:cs="Arial"/>
                                <w:sz w:val="16"/>
                                <w:szCs w:val="16"/>
                                <w:u w:val="single"/>
                                <w:lang w:val="cy-GB"/>
                              </w:rPr>
                            </w:pPr>
                          </w:p>
                          <w:p w14:paraId="2B2414B6" w14:textId="5844D05A" w:rsidR="00B836DB" w:rsidRPr="002A3085" w:rsidRDefault="00951267" w:rsidP="00EF6573">
                            <w:pPr>
                              <w:ind w:firstLine="720"/>
                              <w:rPr>
                                <w:rFonts w:cs="Arial"/>
                                <w:szCs w:val="24"/>
                                <w:lang w:val="cy-GB"/>
                              </w:rPr>
                            </w:pPr>
                            <w:r>
                              <w:rPr>
                                <w:rFonts w:cs="Arial"/>
                                <w:szCs w:val="24"/>
                                <w:lang w:val="cy-GB"/>
                              </w:rPr>
                              <w:t>ENW CYNTAF</w:t>
                            </w:r>
                            <w:r w:rsidR="00B836DB" w:rsidRPr="002A3085">
                              <w:rPr>
                                <w:rFonts w:cs="Arial"/>
                                <w:szCs w:val="24"/>
                                <w:lang w:val="cy-GB"/>
                              </w:rPr>
                              <w:t>:</w:t>
                            </w:r>
                            <w:r w:rsidR="00EF6573" w:rsidRPr="002A3085">
                              <w:rPr>
                                <w:rFonts w:cs="Arial"/>
                                <w:szCs w:val="24"/>
                                <w:lang w:val="cy-GB"/>
                              </w:rPr>
                              <w:t xml:space="preserve"> </w:t>
                            </w:r>
                            <w:r w:rsidR="00B836DB" w:rsidRPr="002A3085">
                              <w:rPr>
                                <w:rFonts w:cs="Arial"/>
                                <w:szCs w:val="24"/>
                                <w:u w:val="single"/>
                                <w:lang w:val="cy-GB"/>
                              </w:rPr>
                              <w:tab/>
                            </w:r>
                            <w:r w:rsidR="00EF6573" w:rsidRPr="002A3085">
                              <w:rPr>
                                <w:rFonts w:cs="Arial"/>
                                <w:szCs w:val="24"/>
                                <w:u w:val="single"/>
                                <w:lang w:val="cy-GB"/>
                              </w:rPr>
                              <w:tab/>
                            </w:r>
                            <w:r w:rsidR="00B836DB" w:rsidRPr="002A3085">
                              <w:rPr>
                                <w:rFonts w:cs="Arial"/>
                                <w:szCs w:val="24"/>
                                <w:u w:val="single"/>
                                <w:lang w:val="cy-GB"/>
                              </w:rPr>
                              <w:tab/>
                            </w:r>
                            <w:r w:rsidR="00EF6573" w:rsidRPr="002A3085">
                              <w:rPr>
                                <w:rFonts w:cs="Arial"/>
                                <w:szCs w:val="24"/>
                                <w:lang w:val="cy-GB"/>
                              </w:rPr>
                              <w:tab/>
                            </w:r>
                            <w:r>
                              <w:rPr>
                                <w:rFonts w:cs="Arial"/>
                                <w:szCs w:val="24"/>
                                <w:lang w:val="cy-GB"/>
                              </w:rPr>
                              <w:t>CYFENW</w:t>
                            </w:r>
                            <w:r w:rsidR="00B836DB" w:rsidRPr="002A3085">
                              <w:rPr>
                                <w:rFonts w:cs="Arial"/>
                                <w:szCs w:val="24"/>
                                <w:lang w:val="cy-GB"/>
                              </w:rPr>
                              <w:t>:</w:t>
                            </w:r>
                            <w:r w:rsidR="00B836DB" w:rsidRPr="002A3085">
                              <w:rPr>
                                <w:rFonts w:cs="Arial"/>
                                <w:szCs w:val="24"/>
                                <w:lang w:val="cy-GB"/>
                              </w:rPr>
                              <w:tab/>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B836DB" w:rsidRPr="002A3085">
                              <w:rPr>
                                <w:rFonts w:cs="Arial"/>
                                <w:szCs w:val="24"/>
                                <w:u w:val="single"/>
                                <w:lang w:val="cy-GB"/>
                              </w:rPr>
                              <w:tab/>
                            </w:r>
                          </w:p>
                          <w:p w14:paraId="223B4B62" w14:textId="77777777" w:rsidR="00B836DB" w:rsidRPr="002A3085" w:rsidRDefault="00B836DB" w:rsidP="00B836DB">
                            <w:pPr>
                              <w:ind w:firstLine="720"/>
                              <w:rPr>
                                <w:rFonts w:cs="Arial"/>
                                <w:szCs w:val="24"/>
                                <w:u w:val="single"/>
                                <w:lang w:val="cy-GB"/>
                              </w:rPr>
                            </w:pPr>
                          </w:p>
                          <w:p w14:paraId="5BA6502E" w14:textId="0497C22F" w:rsidR="00EF6573" w:rsidRPr="002A3085" w:rsidRDefault="00FC6E07" w:rsidP="00B836DB">
                            <w:pPr>
                              <w:ind w:firstLine="720"/>
                              <w:rPr>
                                <w:rFonts w:cs="Arial"/>
                                <w:szCs w:val="24"/>
                                <w:u w:val="single"/>
                                <w:lang w:val="cy-GB"/>
                              </w:rPr>
                            </w:pPr>
                            <w:r>
                              <w:rPr>
                                <w:rFonts w:cs="Arial"/>
                                <w:szCs w:val="24"/>
                                <w:lang w:val="cy-GB"/>
                              </w:rPr>
                              <w:t>SAFLE</w:t>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p>
                          <w:p w14:paraId="7E44CA23" w14:textId="77777777" w:rsidR="00EF6573" w:rsidRPr="002A3085" w:rsidRDefault="00EF6573" w:rsidP="00B836DB">
                            <w:pPr>
                              <w:ind w:firstLine="720"/>
                              <w:rPr>
                                <w:rFonts w:cs="Arial"/>
                                <w:szCs w:val="24"/>
                                <w:lang w:val="cy-GB"/>
                              </w:rPr>
                            </w:pPr>
                          </w:p>
                          <w:p w14:paraId="4962A688" w14:textId="019CF478" w:rsidR="00EF6573" w:rsidRPr="002A3085" w:rsidRDefault="00FC6E07" w:rsidP="00B836DB">
                            <w:pPr>
                              <w:ind w:firstLine="720"/>
                              <w:rPr>
                                <w:rFonts w:cs="Arial"/>
                                <w:szCs w:val="24"/>
                                <w:u w:val="single"/>
                                <w:lang w:val="cy-GB"/>
                              </w:rPr>
                            </w:pPr>
                            <w:r>
                              <w:rPr>
                                <w:rFonts w:cs="Arial"/>
                                <w:szCs w:val="24"/>
                                <w:lang w:val="cy-GB"/>
                              </w:rPr>
                              <w:t xml:space="preserve">ENW’R GRŴP </w:t>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Pr="002A3085">
                              <w:rPr>
                                <w:rFonts w:cs="Arial"/>
                                <w:szCs w:val="24"/>
                                <w:u w:val="single"/>
                                <w:lang w:val="cy-GB"/>
                              </w:rPr>
                              <w:tab/>
                            </w:r>
                          </w:p>
                          <w:p w14:paraId="4C03E3BC" w14:textId="77777777" w:rsidR="00EF6573" w:rsidRPr="002A3085" w:rsidRDefault="00EF6573" w:rsidP="00B836DB">
                            <w:pPr>
                              <w:ind w:firstLine="720"/>
                              <w:rPr>
                                <w:rFonts w:cs="Arial"/>
                                <w:szCs w:val="24"/>
                                <w:lang w:val="cy-GB"/>
                              </w:rPr>
                            </w:pPr>
                          </w:p>
                          <w:p w14:paraId="7BF168D4" w14:textId="5D6021DF" w:rsidR="00EF6573" w:rsidRPr="002A3085" w:rsidRDefault="00EF6573" w:rsidP="00B836DB">
                            <w:pPr>
                              <w:ind w:firstLine="720"/>
                              <w:rPr>
                                <w:rFonts w:cs="Arial"/>
                                <w:szCs w:val="24"/>
                                <w:u w:val="single"/>
                                <w:lang w:val="cy-GB"/>
                              </w:rPr>
                            </w:pPr>
                            <w:r w:rsidRPr="002A3085">
                              <w:rPr>
                                <w:rFonts w:cs="Arial"/>
                                <w:szCs w:val="24"/>
                                <w:lang w:val="cy-GB"/>
                              </w:rPr>
                              <w:t>STAT</w:t>
                            </w:r>
                            <w:r w:rsidR="00FC6E07">
                              <w:rPr>
                                <w:rFonts w:cs="Arial"/>
                                <w:szCs w:val="24"/>
                                <w:lang w:val="cy-GB"/>
                              </w:rPr>
                              <w:t xml:space="preserve">WS Y GRŴP </w:t>
                            </w:r>
                            <w:r w:rsidRPr="002A3085">
                              <w:rPr>
                                <w:rFonts w:cs="Arial"/>
                                <w:szCs w:val="24"/>
                                <w:lang w:val="cy-GB"/>
                              </w:rPr>
                              <w:t xml:space="preserve">: </w:t>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00FC6E07" w:rsidRPr="002A3085">
                              <w:rPr>
                                <w:rFonts w:cs="Arial"/>
                                <w:szCs w:val="24"/>
                                <w:u w:val="single"/>
                                <w:lang w:val="cy-GB"/>
                              </w:rPr>
                              <w:tab/>
                            </w:r>
                          </w:p>
                          <w:p w14:paraId="57C7AA18" w14:textId="4314F727" w:rsidR="00B836DB" w:rsidRPr="002A3085" w:rsidRDefault="0013014D" w:rsidP="00B836DB">
                            <w:pPr>
                              <w:ind w:firstLine="720"/>
                              <w:jc w:val="right"/>
                              <w:rPr>
                                <w:rFonts w:cs="Arial"/>
                                <w:szCs w:val="24"/>
                                <w:lang w:val="cy-GB"/>
                              </w:rPr>
                            </w:pPr>
                            <w:r>
                              <w:rPr>
                                <w:rFonts w:cs="Arial"/>
                                <w:szCs w:val="24"/>
                                <w:lang w:val="cy-GB"/>
                              </w:rPr>
                              <w:t>Ewch i</w:t>
                            </w:r>
                            <w:r w:rsidR="00B836DB" w:rsidRPr="002A3085">
                              <w:rPr>
                                <w:rFonts w:cs="Arial"/>
                                <w:szCs w:val="24"/>
                                <w:lang w:val="cy-GB"/>
                              </w:rPr>
                              <w:t xml:space="preserve">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4" o:spid="_x0000_s1032" type="#_x0000_t202" style="position:absolute;margin-left:2pt;margin-top:528pt;width:522pt;height:246.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">
                <v:textbox>
                  <w:txbxContent>
                    <w:p w14:paraId="643CB724" w14:textId="57678DF3" w:rsidR="00B836DB" w:rsidRPr="002A3085" w:rsidRDefault="00B836DB" w:rsidP="00B836DB">
                      <w:pPr>
                        <w:ind w:left="720"/>
                        <w:rPr>
                          <w:rFonts w:cs="Arial"/>
                          <w:smallCaps/>
                          <w:lang w:val="cy-GB"/>
                        </w:rPr>
                      </w:pPr>
                      <w:r w:rsidRPr="002A3085">
                        <w:rPr>
                          <w:rFonts w:cs="Arial"/>
                          <w:smallCaps/>
                          <w:lang w:val="cy-GB"/>
                        </w:rPr>
                        <w:t>3.</w:t>
                      </w:r>
                      <w:r w:rsidR="006734F9" w:rsidRPr="002A3085">
                        <w:rPr>
                          <w:rFonts w:cs="Arial"/>
                          <w:smallCaps/>
                          <w:lang w:val="cy-GB"/>
                        </w:rPr>
                        <w:t>3</w:t>
                      </w:r>
                      <w:r w:rsidRPr="002A3085">
                        <w:rPr>
                          <w:rFonts w:cs="Arial"/>
                          <w:smallCaps/>
                          <w:lang w:val="cy-GB"/>
                        </w:rPr>
                        <w:t xml:space="preserve"> </w:t>
                      </w:r>
                      <w:r w:rsidR="00C01364" w:rsidRPr="002A3085">
                        <w:rPr>
                          <w:rFonts w:cs="Arial"/>
                          <w:smallCaps/>
                          <w:lang w:val="cy-GB"/>
                        </w:rPr>
                        <w:t xml:space="preserve">Gwneud </w:t>
                      </w:r>
                      <w:r w:rsidR="001D716C">
                        <w:rPr>
                          <w:rFonts w:cs="Arial"/>
                          <w:smallCaps/>
                          <w:lang w:val="cy-GB"/>
                        </w:rPr>
                        <w:t>C</w:t>
                      </w:r>
                      <w:r w:rsidR="00C01364" w:rsidRPr="002A3085">
                        <w:rPr>
                          <w:rFonts w:cs="Arial"/>
                          <w:smallCaps/>
                          <w:lang w:val="cy-GB"/>
                        </w:rPr>
                        <w:t xml:space="preserve">ais fel </w:t>
                      </w:r>
                      <w:r w:rsidR="001D716C">
                        <w:rPr>
                          <w:rFonts w:cs="Arial"/>
                          <w:smallCaps/>
                          <w:lang w:val="cy-GB"/>
                        </w:rPr>
                        <w:t>G</w:t>
                      </w:r>
                      <w:r w:rsidR="00C01364" w:rsidRPr="002A3085">
                        <w:rPr>
                          <w:rFonts w:cs="Arial"/>
                          <w:smallCaps/>
                          <w:lang w:val="cy-GB"/>
                        </w:rPr>
                        <w:t>rŵp</w:t>
                      </w:r>
                    </w:p>
                    <w:p w14:paraId="084ABFD7" w14:textId="77777777" w:rsidR="00B836DB" w:rsidRPr="002A3085" w:rsidRDefault="00B836DB" w:rsidP="00B836DB">
                      <w:pPr>
                        <w:rPr>
                          <w:rFonts w:cs="Arial"/>
                          <w:sz w:val="16"/>
                          <w:szCs w:val="18"/>
                          <w:lang w:val="cy-GB"/>
                        </w:rPr>
                      </w:pPr>
                    </w:p>
                    <w:p w14:paraId="0B7CCA78" w14:textId="2CA4CE3E" w:rsidR="00EF6573" w:rsidRPr="002A3085" w:rsidRDefault="002A3085" w:rsidP="00EF6573">
                      <w:pPr>
                        <w:rPr>
                          <w:rFonts w:cs="Arial"/>
                          <w:sz w:val="20"/>
                          <w:szCs w:val="20"/>
                          <w:lang w:val="cy-GB"/>
                        </w:rPr>
                      </w:pPr>
                      <w:r w:rsidRPr="002A3085">
                        <w:rPr>
                          <w:rFonts w:cs="Arial"/>
                          <w:sz w:val="20"/>
                          <w:szCs w:val="20"/>
                          <w:lang w:val="cy-GB"/>
                        </w:rPr>
                        <w:t>Llenwch yr adran hon</w:t>
                      </w:r>
                      <w:r>
                        <w:rPr>
                          <w:rFonts w:cs="Arial"/>
                          <w:sz w:val="20"/>
                          <w:szCs w:val="20"/>
                          <w:lang w:val="cy-GB"/>
                        </w:rPr>
                        <w:t xml:space="preserve"> os hoffech wneud cais fel elusen, grŵp o unigolion, clwb neu bartneriaeth.</w:t>
                      </w:r>
                      <w:r w:rsidR="00EF6573" w:rsidRPr="002A3085">
                        <w:rPr>
                          <w:rFonts w:cs="Arial"/>
                          <w:sz w:val="20"/>
                          <w:szCs w:val="20"/>
                          <w:lang w:val="cy-GB"/>
                        </w:rPr>
                        <w:t xml:space="preserve"> </w:t>
                      </w:r>
                      <w:r>
                        <w:rPr>
                          <w:rFonts w:cs="Arial"/>
                          <w:sz w:val="20"/>
                          <w:szCs w:val="20"/>
                          <w:lang w:val="cy-GB"/>
                        </w:rPr>
                        <w:t>Os enwir prif gynrychiolydd y grŵp yn Adran 2. Bydd angen i chi gwblhau enw’r grŵp a’i statws</w:t>
                      </w:r>
                      <w:r w:rsidR="00EF6573" w:rsidRPr="002A3085">
                        <w:rPr>
                          <w:rFonts w:cs="Arial"/>
                          <w:sz w:val="20"/>
                          <w:szCs w:val="20"/>
                          <w:lang w:val="cy-GB"/>
                        </w:rPr>
                        <w:t xml:space="preserve"> (</w:t>
                      </w:r>
                      <w:r>
                        <w:rPr>
                          <w:rFonts w:cs="Arial"/>
                          <w:sz w:val="20"/>
                          <w:szCs w:val="20"/>
                          <w:lang w:val="cy-GB"/>
                        </w:rPr>
                        <w:t>h</w:t>
                      </w:r>
                      <w:r w:rsidR="00EF6573" w:rsidRPr="002A3085">
                        <w:rPr>
                          <w:rFonts w:cs="Arial"/>
                          <w:sz w:val="20"/>
                          <w:szCs w:val="20"/>
                          <w:lang w:val="cy-GB"/>
                        </w:rPr>
                        <w:t>.</w:t>
                      </w:r>
                      <w:r>
                        <w:rPr>
                          <w:rFonts w:cs="Arial"/>
                          <w:sz w:val="20"/>
                          <w:szCs w:val="20"/>
                          <w:lang w:val="cy-GB"/>
                        </w:rPr>
                        <w:t>y</w:t>
                      </w:r>
                      <w:r w:rsidR="00EF6573" w:rsidRPr="002A3085">
                        <w:rPr>
                          <w:rFonts w:cs="Arial"/>
                          <w:sz w:val="20"/>
                          <w:szCs w:val="20"/>
                          <w:lang w:val="cy-GB"/>
                        </w:rPr>
                        <w:t xml:space="preserve">. </w:t>
                      </w:r>
                      <w:r>
                        <w:rPr>
                          <w:rFonts w:cs="Arial"/>
                          <w:sz w:val="20"/>
                          <w:szCs w:val="20"/>
                          <w:lang w:val="cy-GB"/>
                        </w:rPr>
                        <w:t>ai elusen, clwb ac ati yw’r grŵp</w:t>
                      </w:r>
                      <w:r w:rsidR="00EF6573" w:rsidRPr="002A3085">
                        <w:rPr>
                          <w:rFonts w:cs="Arial"/>
                          <w:sz w:val="20"/>
                          <w:szCs w:val="20"/>
                          <w:lang w:val="cy-GB"/>
                        </w:rPr>
                        <w:t xml:space="preserve">). </w:t>
                      </w:r>
                      <w:r>
                        <w:rPr>
                          <w:rFonts w:cs="Arial"/>
                          <w:sz w:val="20"/>
                          <w:szCs w:val="20"/>
                          <w:lang w:val="cy-GB"/>
                        </w:rPr>
                        <w:t xml:space="preserve">Gwnewch yn siŵr bod enw’r grŵp yn cael ei ddarparu gan mai dyma’r enw a fydd yn ymddangos ar y </w:t>
                      </w:r>
                      <w:r w:rsidR="007D6C58">
                        <w:rPr>
                          <w:rFonts w:cs="Arial"/>
                          <w:sz w:val="20"/>
                          <w:szCs w:val="20"/>
                          <w:lang w:val="cy-GB"/>
                        </w:rPr>
                        <w:t>c</w:t>
                      </w:r>
                      <w:r>
                        <w:rPr>
                          <w:rFonts w:cs="Arial"/>
                          <w:sz w:val="20"/>
                          <w:szCs w:val="20"/>
                          <w:lang w:val="cy-GB"/>
                        </w:rPr>
                        <w:t>aniatâd a roddwn.</w:t>
                      </w:r>
                    </w:p>
                    <w:p w14:paraId="4B5B4D2C" w14:textId="22C889AE" w:rsidR="00B836DB" w:rsidRPr="002A3085" w:rsidRDefault="00C07D63" w:rsidP="00EF6573">
                      <w:pPr>
                        <w:rPr>
                          <w:rFonts w:cs="Arial"/>
                          <w:sz w:val="20"/>
                          <w:szCs w:val="20"/>
                          <w:lang w:val="cy-GB"/>
                        </w:rPr>
                      </w:pPr>
                      <w:r>
                        <w:rPr>
                          <w:rFonts w:cs="Arial"/>
                          <w:sz w:val="20"/>
                          <w:szCs w:val="20"/>
                          <w:lang w:val="cy-GB"/>
                        </w:rPr>
                        <w:t>Os nad prif gynrychiolydd y grŵp yw’r cyswllt a enwir yn Adran 2 y cais hwn, rhowch eu manylion isod os gwelwch yn dda</w:t>
                      </w:r>
                      <w:r w:rsidR="00EF6573" w:rsidRPr="002A3085">
                        <w:rPr>
                          <w:rFonts w:cs="Arial"/>
                          <w:sz w:val="20"/>
                          <w:szCs w:val="20"/>
                          <w:lang w:val="cy-GB"/>
                        </w:rPr>
                        <w:t>:</w:t>
                      </w:r>
                    </w:p>
                    <w:p w14:paraId="1CD9D4DD" w14:textId="77777777" w:rsidR="00EF6573" w:rsidRPr="002A3085" w:rsidRDefault="00EF6573" w:rsidP="00EF6573">
                      <w:pPr>
                        <w:rPr>
                          <w:rFonts w:cs="Arial"/>
                          <w:sz w:val="20"/>
                          <w:szCs w:val="20"/>
                          <w:lang w:val="cy-GB"/>
                        </w:rPr>
                      </w:pPr>
                    </w:p>
                    <w:p w14:paraId="4C451023" w14:textId="38CCF91D" w:rsidR="00EF6573" w:rsidRPr="002A3085" w:rsidRDefault="00B836DB" w:rsidP="00B836DB">
                      <w:pPr>
                        <w:ind w:firstLine="720"/>
                        <w:rPr>
                          <w:rFonts w:cs="Arial"/>
                          <w:szCs w:val="24"/>
                          <w:u w:val="single"/>
                          <w:lang w:val="cy-GB"/>
                        </w:rPr>
                      </w:pPr>
                      <w:r w:rsidRPr="002A3085">
                        <w:rPr>
                          <w:rFonts w:cs="Arial"/>
                          <w:szCs w:val="24"/>
                          <w:lang w:val="cy-GB"/>
                        </w:rPr>
                        <w:t>T</w:t>
                      </w:r>
                      <w:r w:rsidR="00951267">
                        <w:rPr>
                          <w:rFonts w:cs="Arial"/>
                          <w:szCs w:val="24"/>
                          <w:lang w:val="cy-GB"/>
                        </w:rPr>
                        <w:t>EITL</w:t>
                      </w:r>
                      <w:r w:rsidRPr="002A3085">
                        <w:rPr>
                          <w:rFonts w:cs="Arial"/>
                          <w:szCs w:val="24"/>
                          <w:lang w:val="cy-GB"/>
                        </w:rPr>
                        <w:t xml:space="preserve">: </w:t>
                      </w:r>
                      <w:r w:rsidR="00EF6573" w:rsidRPr="002A3085">
                        <w:rPr>
                          <w:rFonts w:cs="Arial"/>
                          <w:szCs w:val="24"/>
                          <w:u w:val="single"/>
                          <w:lang w:val="cy-GB"/>
                        </w:rPr>
                        <w:tab/>
                      </w:r>
                    </w:p>
                    <w:p w14:paraId="6EAD687F" w14:textId="77777777" w:rsidR="00EF6573" w:rsidRPr="002A3085" w:rsidRDefault="00EF6573" w:rsidP="00B836DB">
                      <w:pPr>
                        <w:ind w:firstLine="720"/>
                        <w:rPr>
                          <w:rFonts w:cs="Arial"/>
                          <w:sz w:val="16"/>
                          <w:szCs w:val="16"/>
                          <w:u w:val="single"/>
                          <w:lang w:val="cy-GB"/>
                        </w:rPr>
                      </w:pPr>
                    </w:p>
                    <w:p w14:paraId="2B2414B6" w14:textId="5844D05A" w:rsidR="00B836DB" w:rsidRPr="002A3085" w:rsidRDefault="00951267" w:rsidP="00EF6573">
                      <w:pPr>
                        <w:ind w:firstLine="720"/>
                        <w:rPr>
                          <w:rFonts w:cs="Arial"/>
                          <w:szCs w:val="24"/>
                          <w:lang w:val="cy-GB"/>
                        </w:rPr>
                      </w:pPr>
                      <w:r>
                        <w:rPr>
                          <w:rFonts w:cs="Arial"/>
                          <w:szCs w:val="24"/>
                          <w:lang w:val="cy-GB"/>
                        </w:rPr>
                        <w:t>ENW CYNTAF</w:t>
                      </w:r>
                      <w:r w:rsidR="00B836DB" w:rsidRPr="002A3085">
                        <w:rPr>
                          <w:rFonts w:cs="Arial"/>
                          <w:szCs w:val="24"/>
                          <w:lang w:val="cy-GB"/>
                        </w:rPr>
                        <w:t>:</w:t>
                      </w:r>
                      <w:r w:rsidR="00EF6573" w:rsidRPr="002A3085">
                        <w:rPr>
                          <w:rFonts w:cs="Arial"/>
                          <w:szCs w:val="24"/>
                          <w:lang w:val="cy-GB"/>
                        </w:rPr>
                        <w:t xml:space="preserve"> </w:t>
                      </w:r>
                      <w:r w:rsidR="00B836DB" w:rsidRPr="002A3085">
                        <w:rPr>
                          <w:rFonts w:cs="Arial"/>
                          <w:szCs w:val="24"/>
                          <w:u w:val="single"/>
                          <w:lang w:val="cy-GB"/>
                        </w:rPr>
                        <w:tab/>
                      </w:r>
                      <w:r w:rsidR="00EF6573" w:rsidRPr="002A3085">
                        <w:rPr>
                          <w:rFonts w:cs="Arial"/>
                          <w:szCs w:val="24"/>
                          <w:u w:val="single"/>
                          <w:lang w:val="cy-GB"/>
                        </w:rPr>
                        <w:tab/>
                      </w:r>
                      <w:r w:rsidR="00B836DB" w:rsidRPr="002A3085">
                        <w:rPr>
                          <w:rFonts w:cs="Arial"/>
                          <w:szCs w:val="24"/>
                          <w:u w:val="single"/>
                          <w:lang w:val="cy-GB"/>
                        </w:rPr>
                        <w:tab/>
                      </w:r>
                      <w:r w:rsidR="00EF6573" w:rsidRPr="002A3085">
                        <w:rPr>
                          <w:rFonts w:cs="Arial"/>
                          <w:szCs w:val="24"/>
                          <w:lang w:val="cy-GB"/>
                        </w:rPr>
                        <w:tab/>
                      </w:r>
                      <w:r>
                        <w:rPr>
                          <w:rFonts w:cs="Arial"/>
                          <w:szCs w:val="24"/>
                          <w:lang w:val="cy-GB"/>
                        </w:rPr>
                        <w:t>CYFENW</w:t>
                      </w:r>
                      <w:r w:rsidR="00B836DB" w:rsidRPr="002A3085">
                        <w:rPr>
                          <w:rFonts w:cs="Arial"/>
                          <w:szCs w:val="24"/>
                          <w:lang w:val="cy-GB"/>
                        </w:rPr>
                        <w:t>:</w:t>
                      </w:r>
                      <w:r w:rsidR="00B836DB" w:rsidRPr="002A3085">
                        <w:rPr>
                          <w:rFonts w:cs="Arial"/>
                          <w:szCs w:val="24"/>
                          <w:lang w:val="cy-GB"/>
                        </w:rPr>
                        <w:tab/>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B836DB" w:rsidRPr="002A3085">
                        <w:rPr>
                          <w:rFonts w:cs="Arial"/>
                          <w:szCs w:val="24"/>
                          <w:u w:val="single"/>
                          <w:lang w:val="cy-GB"/>
                        </w:rPr>
                        <w:tab/>
                      </w:r>
                    </w:p>
                    <w:p w14:paraId="223B4B62" w14:textId="77777777" w:rsidR="00B836DB" w:rsidRPr="002A3085" w:rsidRDefault="00B836DB" w:rsidP="00B836DB">
                      <w:pPr>
                        <w:ind w:firstLine="720"/>
                        <w:rPr>
                          <w:rFonts w:cs="Arial"/>
                          <w:szCs w:val="24"/>
                          <w:u w:val="single"/>
                          <w:lang w:val="cy-GB"/>
                        </w:rPr>
                      </w:pPr>
                    </w:p>
                    <w:p w14:paraId="5BA6502E" w14:textId="0497C22F" w:rsidR="00EF6573" w:rsidRPr="002A3085" w:rsidRDefault="00FC6E07" w:rsidP="00B836DB">
                      <w:pPr>
                        <w:ind w:firstLine="720"/>
                        <w:rPr>
                          <w:rFonts w:cs="Arial"/>
                          <w:szCs w:val="24"/>
                          <w:u w:val="single"/>
                          <w:lang w:val="cy-GB"/>
                        </w:rPr>
                      </w:pPr>
                      <w:r>
                        <w:rPr>
                          <w:rFonts w:cs="Arial"/>
                          <w:szCs w:val="24"/>
                          <w:lang w:val="cy-GB"/>
                        </w:rPr>
                        <w:t>SAFLE</w:t>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p>
                    <w:p w14:paraId="7E44CA23" w14:textId="77777777" w:rsidR="00EF6573" w:rsidRPr="002A3085" w:rsidRDefault="00EF6573" w:rsidP="00B836DB">
                      <w:pPr>
                        <w:ind w:firstLine="720"/>
                        <w:rPr>
                          <w:rFonts w:cs="Arial"/>
                          <w:szCs w:val="24"/>
                          <w:lang w:val="cy-GB"/>
                        </w:rPr>
                      </w:pPr>
                    </w:p>
                    <w:p w14:paraId="4962A688" w14:textId="019CF478" w:rsidR="00EF6573" w:rsidRPr="002A3085" w:rsidRDefault="00FC6E07" w:rsidP="00B836DB">
                      <w:pPr>
                        <w:ind w:firstLine="720"/>
                        <w:rPr>
                          <w:rFonts w:cs="Arial"/>
                          <w:szCs w:val="24"/>
                          <w:u w:val="single"/>
                          <w:lang w:val="cy-GB"/>
                        </w:rPr>
                      </w:pPr>
                      <w:r>
                        <w:rPr>
                          <w:rFonts w:cs="Arial"/>
                          <w:szCs w:val="24"/>
                          <w:lang w:val="cy-GB"/>
                        </w:rPr>
                        <w:t xml:space="preserve">ENW’R GRŴP </w:t>
                      </w:r>
                      <w:r w:rsidR="00EF6573" w:rsidRPr="002A3085">
                        <w:rPr>
                          <w:rFonts w:cs="Arial"/>
                          <w:szCs w:val="24"/>
                          <w:lang w:val="cy-GB"/>
                        </w:rPr>
                        <w:t xml:space="preserve">: </w:t>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00EF6573" w:rsidRPr="002A3085">
                        <w:rPr>
                          <w:rFonts w:cs="Arial"/>
                          <w:szCs w:val="24"/>
                          <w:u w:val="single"/>
                          <w:lang w:val="cy-GB"/>
                        </w:rPr>
                        <w:tab/>
                      </w:r>
                      <w:r w:rsidRPr="002A3085">
                        <w:rPr>
                          <w:rFonts w:cs="Arial"/>
                          <w:szCs w:val="24"/>
                          <w:u w:val="single"/>
                          <w:lang w:val="cy-GB"/>
                        </w:rPr>
                        <w:tab/>
                      </w:r>
                    </w:p>
                    <w:p w14:paraId="4C03E3BC" w14:textId="77777777" w:rsidR="00EF6573" w:rsidRPr="002A3085" w:rsidRDefault="00EF6573" w:rsidP="00B836DB">
                      <w:pPr>
                        <w:ind w:firstLine="720"/>
                        <w:rPr>
                          <w:rFonts w:cs="Arial"/>
                          <w:szCs w:val="24"/>
                          <w:lang w:val="cy-GB"/>
                        </w:rPr>
                      </w:pPr>
                    </w:p>
                    <w:p w14:paraId="7BF168D4" w14:textId="5D6021DF" w:rsidR="00EF6573" w:rsidRPr="002A3085" w:rsidRDefault="00EF6573" w:rsidP="00B836DB">
                      <w:pPr>
                        <w:ind w:firstLine="720"/>
                        <w:rPr>
                          <w:rFonts w:cs="Arial"/>
                          <w:szCs w:val="24"/>
                          <w:u w:val="single"/>
                          <w:lang w:val="cy-GB"/>
                        </w:rPr>
                      </w:pPr>
                      <w:r w:rsidRPr="002A3085">
                        <w:rPr>
                          <w:rFonts w:cs="Arial"/>
                          <w:szCs w:val="24"/>
                          <w:lang w:val="cy-GB"/>
                        </w:rPr>
                        <w:t>STAT</w:t>
                      </w:r>
                      <w:r w:rsidR="00FC6E07">
                        <w:rPr>
                          <w:rFonts w:cs="Arial"/>
                          <w:szCs w:val="24"/>
                          <w:lang w:val="cy-GB"/>
                        </w:rPr>
                        <w:t xml:space="preserve">WS Y GRŴP </w:t>
                      </w:r>
                      <w:r w:rsidRPr="002A3085">
                        <w:rPr>
                          <w:rFonts w:cs="Arial"/>
                          <w:szCs w:val="24"/>
                          <w:lang w:val="cy-GB"/>
                        </w:rPr>
                        <w:t xml:space="preserve">: </w:t>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Pr="002A3085">
                        <w:rPr>
                          <w:rFonts w:cs="Arial"/>
                          <w:szCs w:val="24"/>
                          <w:u w:val="single"/>
                          <w:lang w:val="cy-GB"/>
                        </w:rPr>
                        <w:tab/>
                      </w:r>
                      <w:r w:rsidR="00FC6E07" w:rsidRPr="002A3085">
                        <w:rPr>
                          <w:rFonts w:cs="Arial"/>
                          <w:szCs w:val="24"/>
                          <w:u w:val="single"/>
                          <w:lang w:val="cy-GB"/>
                        </w:rPr>
                        <w:tab/>
                      </w:r>
                    </w:p>
                    <w:p w14:paraId="57C7AA18" w14:textId="4314F727" w:rsidR="00B836DB" w:rsidRPr="002A3085" w:rsidRDefault="0013014D" w:rsidP="00B836DB">
                      <w:pPr>
                        <w:ind w:firstLine="720"/>
                        <w:jc w:val="right"/>
                        <w:rPr>
                          <w:rFonts w:cs="Arial"/>
                          <w:szCs w:val="24"/>
                          <w:lang w:val="cy-GB"/>
                        </w:rPr>
                      </w:pPr>
                      <w:r>
                        <w:rPr>
                          <w:rFonts w:cs="Arial"/>
                          <w:szCs w:val="24"/>
                          <w:lang w:val="cy-GB"/>
                        </w:rPr>
                        <w:t>Ewch i</w:t>
                      </w:r>
                      <w:r w:rsidR="00B836DB" w:rsidRPr="002A3085">
                        <w:rPr>
                          <w:rFonts w:cs="Arial"/>
                          <w:szCs w:val="24"/>
                          <w:lang w:val="cy-GB"/>
                        </w:rPr>
                        <w:t xml:space="preserve"> 3.5</w:t>
                      </w:r>
                    </w:p>
                  </w:txbxContent>
                </v:textbox>
                <w10:wrap type="square" anchorx="margin" anchory="margin"/>
              </v:shape>
            </w:pict>
          </mc:Fallback>
        </mc:AlternateContent>
      </w:r>
      <w:r w:rsidR="00724E9F" w:rsidRPr="00B33273">
        <w:rPr>
          <w:b/>
          <w:bCs/>
          <w:noProof/>
          <w:szCs w:val="24"/>
          <w:lang w:val="cy-GB"/>
        </w:rPr>
        <mc:AlternateContent>
          <mc:Choice Requires="wps">
            <w:drawing>
              <wp:anchor distT="45720" distB="45720" distL="114300" distR="114300" simplePos="0" relativeHeight="251667456" behindDoc="0" locked="0" layoutInCell="1" allowOverlap="1" wp14:anchorId="0C883578" wp14:editId="33502C49">
                <wp:simplePos x="0" y="0"/>
                <wp:positionH relativeFrom="margin">
                  <wp:posOffset>25400</wp:posOffset>
                </wp:positionH>
                <wp:positionV relativeFrom="margin">
                  <wp:posOffset>4568190</wp:posOffset>
                </wp:positionV>
                <wp:extent cx="6629400" cy="2004695"/>
                <wp:effectExtent l="6350" t="5715" r="12700" b="8890"/>
                <wp:wrapSquare wrapText="bothSides"/>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04695"/>
                        </a:xfrm>
                        <a:prstGeom prst="rect">
                          <a:avLst/>
                        </a:prstGeom>
                        <a:solidFill>
                          <a:srgbClr val="FFFFFF"/>
                        </a:solidFill>
                        <a:ln w="9525">
                          <a:solidFill>
                            <a:srgbClr val="000000"/>
                          </a:solidFill>
                          <a:miter lim="800000"/>
                          <a:headEnd/>
                          <a:tailEnd/>
                        </a:ln>
                      </wps:spPr>
                      <wps:txbx>
                        <w:txbxContent>
                          <w:p w14:paraId="65687556" w14:textId="1BF7067B" w:rsidR="00B836DB" w:rsidRPr="0018746E" w:rsidRDefault="00B836DB" w:rsidP="00B836DB">
                            <w:pPr>
                              <w:ind w:left="720"/>
                              <w:rPr>
                                <w:rFonts w:cs="Arial"/>
                                <w:smallCaps/>
                                <w:lang w:val="cy-GB"/>
                              </w:rPr>
                            </w:pPr>
                            <w:r w:rsidRPr="0018746E">
                              <w:rPr>
                                <w:rFonts w:cs="Arial"/>
                                <w:smallCaps/>
                                <w:lang w:val="cy-GB"/>
                              </w:rPr>
                              <w:t xml:space="preserve">3.2 </w:t>
                            </w:r>
                            <w:r w:rsidR="0018746E" w:rsidRPr="0018746E">
                              <w:rPr>
                                <w:rFonts w:cs="Arial"/>
                                <w:smallCaps/>
                                <w:lang w:val="cy-GB"/>
                              </w:rPr>
                              <w:t xml:space="preserve">Gwneud </w:t>
                            </w:r>
                            <w:r w:rsidR="001D716C">
                              <w:rPr>
                                <w:rFonts w:cs="Arial"/>
                                <w:smallCaps/>
                                <w:lang w:val="cy-GB"/>
                              </w:rPr>
                              <w:t>C</w:t>
                            </w:r>
                            <w:r w:rsidR="0018746E" w:rsidRPr="0018746E">
                              <w:rPr>
                                <w:rFonts w:cs="Arial"/>
                                <w:smallCaps/>
                                <w:lang w:val="cy-GB"/>
                              </w:rPr>
                              <w:t xml:space="preserve">ais fel </w:t>
                            </w:r>
                            <w:r w:rsidR="001D716C">
                              <w:rPr>
                                <w:rFonts w:cs="Arial"/>
                                <w:smallCaps/>
                                <w:lang w:val="cy-GB"/>
                              </w:rPr>
                              <w:t>U</w:t>
                            </w:r>
                            <w:r w:rsidR="0018746E" w:rsidRPr="0018746E">
                              <w:rPr>
                                <w:rFonts w:cs="Arial"/>
                                <w:smallCaps/>
                                <w:lang w:val="cy-GB"/>
                              </w:rPr>
                              <w:t>nigolyn</w:t>
                            </w:r>
                          </w:p>
                          <w:p w14:paraId="736A4280" w14:textId="77777777" w:rsidR="00B836DB" w:rsidRPr="0018746E" w:rsidRDefault="00B836DB" w:rsidP="00B836DB">
                            <w:pPr>
                              <w:rPr>
                                <w:rFonts w:cs="Arial"/>
                                <w:sz w:val="16"/>
                                <w:szCs w:val="18"/>
                                <w:lang w:val="cy-GB"/>
                              </w:rPr>
                            </w:pPr>
                          </w:p>
                          <w:p w14:paraId="4D0508A5" w14:textId="61AF37FD" w:rsidR="00B836DB" w:rsidRPr="0018746E" w:rsidRDefault="0018746E" w:rsidP="00B836DB">
                            <w:pPr>
                              <w:rPr>
                                <w:rFonts w:cs="Arial"/>
                                <w:sz w:val="20"/>
                                <w:szCs w:val="20"/>
                                <w:lang w:val="cy-GB"/>
                              </w:rPr>
                            </w:pPr>
                            <w:r>
                              <w:rPr>
                                <w:rFonts w:cs="Arial"/>
                                <w:sz w:val="20"/>
                                <w:szCs w:val="20"/>
                                <w:lang w:val="cy-GB"/>
                              </w:rPr>
                              <w:t xml:space="preserve">Dylech lenwi’r adran hon os ydych yn gwneud cais am </w:t>
                            </w:r>
                            <w:r w:rsidR="006C5552">
                              <w:rPr>
                                <w:rFonts w:cs="Arial"/>
                                <w:sz w:val="20"/>
                                <w:szCs w:val="20"/>
                                <w:lang w:val="cy-GB"/>
                              </w:rPr>
                              <w:t>g</w:t>
                            </w:r>
                            <w:r>
                              <w:rPr>
                                <w:rFonts w:cs="Arial"/>
                                <w:sz w:val="20"/>
                                <w:szCs w:val="20"/>
                                <w:lang w:val="cy-GB"/>
                              </w:rPr>
                              <w:t>aniatâd fel unigolyn.</w:t>
                            </w:r>
                          </w:p>
                          <w:p w14:paraId="55298F43" w14:textId="521938FA" w:rsidR="00B836DB" w:rsidRPr="0018746E" w:rsidRDefault="0018746E" w:rsidP="00B836DB">
                            <w:pPr>
                              <w:rPr>
                                <w:rFonts w:cs="Arial"/>
                                <w:sz w:val="20"/>
                                <w:szCs w:val="20"/>
                                <w:lang w:val="cy-GB"/>
                              </w:rPr>
                            </w:pPr>
                            <w:r>
                              <w:rPr>
                                <w:rFonts w:cs="Arial"/>
                                <w:sz w:val="20"/>
                                <w:szCs w:val="20"/>
                                <w:lang w:val="cy-GB"/>
                              </w:rPr>
                              <w:t xml:space="preserve">Os mai chi yw’r person a enwir yn Adran 2 </w:t>
                            </w:r>
                            <w:r w:rsidR="00B836DB" w:rsidRPr="0018746E">
                              <w:rPr>
                                <w:rFonts w:cs="Arial"/>
                                <w:sz w:val="20"/>
                                <w:szCs w:val="20"/>
                                <w:lang w:val="cy-GB"/>
                              </w:rPr>
                              <w:t>(</w:t>
                            </w:r>
                            <w:r>
                              <w:rPr>
                                <w:rFonts w:cs="Arial"/>
                                <w:sz w:val="20"/>
                                <w:szCs w:val="20"/>
                                <w:lang w:val="cy-GB"/>
                              </w:rPr>
                              <w:t>prif gyswllt y cais</w:t>
                            </w:r>
                            <w:r w:rsidR="00B836DB" w:rsidRPr="0018746E">
                              <w:rPr>
                                <w:rFonts w:cs="Arial"/>
                                <w:sz w:val="20"/>
                                <w:szCs w:val="20"/>
                                <w:lang w:val="cy-GB"/>
                              </w:rPr>
                              <w:t xml:space="preserve">) </w:t>
                            </w:r>
                            <w:r>
                              <w:rPr>
                                <w:rFonts w:cs="Arial"/>
                                <w:sz w:val="20"/>
                                <w:szCs w:val="20"/>
                                <w:lang w:val="cy-GB"/>
                              </w:rPr>
                              <w:t xml:space="preserve">nid oes angen i chi lenwi’r adran hon na </w:t>
                            </w:r>
                            <w:r w:rsidR="00B836DB" w:rsidRPr="0018746E">
                              <w:rPr>
                                <w:rFonts w:cs="Arial"/>
                                <w:sz w:val="20"/>
                                <w:szCs w:val="20"/>
                                <w:lang w:val="cy-GB"/>
                              </w:rPr>
                              <w:t xml:space="preserve">3.5. </w:t>
                            </w:r>
                            <w:r>
                              <w:rPr>
                                <w:rFonts w:cs="Arial"/>
                                <w:sz w:val="20"/>
                                <w:szCs w:val="20"/>
                                <w:lang w:val="cy-GB"/>
                              </w:rPr>
                              <w:t>Os nad chi yw’r unigolyn a enwir, mae angen i chi lenwi’r adran hon</w:t>
                            </w:r>
                            <w:r w:rsidR="00B836DB" w:rsidRPr="0018746E">
                              <w:rPr>
                                <w:rFonts w:cs="Arial"/>
                                <w:sz w:val="20"/>
                                <w:szCs w:val="20"/>
                                <w:lang w:val="cy-GB"/>
                              </w:rPr>
                              <w:t>.</w:t>
                            </w:r>
                            <w:r>
                              <w:rPr>
                                <w:rFonts w:cs="Arial"/>
                                <w:sz w:val="20"/>
                                <w:szCs w:val="20"/>
                                <w:lang w:val="cy-GB"/>
                              </w:rPr>
                              <w:t xml:space="preserve"> Yr enw a roddwch fydd yr enw ar unrhyw </w:t>
                            </w:r>
                            <w:r w:rsidR="005A556C">
                              <w:rPr>
                                <w:rFonts w:cs="Arial"/>
                                <w:sz w:val="20"/>
                                <w:szCs w:val="20"/>
                                <w:lang w:val="cy-GB"/>
                              </w:rPr>
                              <w:t>g</w:t>
                            </w:r>
                            <w:r>
                              <w:rPr>
                                <w:rFonts w:cs="Arial"/>
                                <w:sz w:val="20"/>
                                <w:szCs w:val="20"/>
                                <w:lang w:val="cy-GB"/>
                              </w:rPr>
                              <w:t>aniatâd a roddwn.</w:t>
                            </w:r>
                          </w:p>
                          <w:p w14:paraId="3669D7B4" w14:textId="77777777" w:rsidR="00B836DB" w:rsidRPr="0018746E" w:rsidRDefault="00B836DB" w:rsidP="00B836DB">
                            <w:pPr>
                              <w:rPr>
                                <w:rFonts w:cs="Arial"/>
                                <w:sz w:val="20"/>
                                <w:szCs w:val="20"/>
                                <w:lang w:val="cy-GB"/>
                              </w:rPr>
                            </w:pPr>
                          </w:p>
                          <w:p w14:paraId="01A935D9" w14:textId="072C5040" w:rsidR="00B836DB" w:rsidRPr="0018746E" w:rsidRDefault="003407E3" w:rsidP="00B836DB">
                            <w:pPr>
                              <w:rPr>
                                <w:rFonts w:cs="Arial"/>
                                <w:sz w:val="20"/>
                                <w:szCs w:val="20"/>
                                <w:lang w:val="cy-GB"/>
                              </w:rPr>
                            </w:pPr>
                            <w:r>
                              <w:rPr>
                                <w:rFonts w:cs="Arial"/>
                                <w:sz w:val="20"/>
                                <w:szCs w:val="20"/>
                                <w:lang w:val="cy-GB"/>
                              </w:rPr>
                              <w:t>Os nad chi yw’r cyswllt a enwir yn Adran 2 y cais hwn, rhowch eich manylion isod</w:t>
                            </w:r>
                            <w:r w:rsidR="00615F4D">
                              <w:rPr>
                                <w:rFonts w:cs="Arial"/>
                                <w:sz w:val="20"/>
                                <w:szCs w:val="20"/>
                                <w:lang w:val="cy-GB"/>
                              </w:rPr>
                              <w:t xml:space="preserve"> os gwelwch yn dda</w:t>
                            </w:r>
                            <w:r w:rsidR="00615F4D" w:rsidRPr="002A3085">
                              <w:rPr>
                                <w:rFonts w:cs="Arial"/>
                                <w:sz w:val="20"/>
                                <w:szCs w:val="20"/>
                                <w:lang w:val="cy-GB"/>
                              </w:rPr>
                              <w:t>:</w:t>
                            </w:r>
                          </w:p>
                          <w:p w14:paraId="1D7660D7" w14:textId="77777777" w:rsidR="00B836DB" w:rsidRPr="0018746E" w:rsidRDefault="00B836DB" w:rsidP="00B836DB">
                            <w:pPr>
                              <w:rPr>
                                <w:rFonts w:cs="Arial"/>
                                <w:sz w:val="20"/>
                                <w:szCs w:val="20"/>
                                <w:lang w:val="cy-GB"/>
                              </w:rPr>
                            </w:pPr>
                          </w:p>
                          <w:p w14:paraId="53837D81" w14:textId="46E7357A" w:rsidR="00B836DB" w:rsidRPr="0018746E" w:rsidRDefault="00B836DB" w:rsidP="00B836DB">
                            <w:pPr>
                              <w:ind w:firstLine="720"/>
                              <w:rPr>
                                <w:rFonts w:cs="Arial"/>
                                <w:szCs w:val="24"/>
                                <w:u w:val="single"/>
                                <w:lang w:val="cy-GB"/>
                              </w:rPr>
                            </w:pPr>
                            <w:r w:rsidRPr="0018746E">
                              <w:rPr>
                                <w:rFonts w:cs="Arial"/>
                                <w:szCs w:val="24"/>
                                <w:lang w:val="cy-GB"/>
                              </w:rPr>
                              <w:t>T</w:t>
                            </w:r>
                            <w:r w:rsidR="00E90A60">
                              <w:rPr>
                                <w:rFonts w:cs="Arial"/>
                                <w:szCs w:val="24"/>
                                <w:lang w:val="cy-GB"/>
                              </w:rPr>
                              <w:t>EITL</w:t>
                            </w:r>
                            <w:r w:rsidRPr="0018746E">
                              <w:rPr>
                                <w:rFonts w:cs="Arial"/>
                                <w:szCs w:val="24"/>
                                <w:lang w:val="cy-GB"/>
                              </w:rPr>
                              <w:t xml:space="preserve">: </w:t>
                            </w:r>
                            <w:r w:rsidRPr="0018746E">
                              <w:rPr>
                                <w:rFonts w:cs="Arial"/>
                                <w:szCs w:val="24"/>
                                <w:u w:val="single"/>
                                <w:lang w:val="cy-GB"/>
                              </w:rPr>
                              <w:tab/>
                            </w:r>
                          </w:p>
                          <w:p w14:paraId="24F6543F" w14:textId="77777777" w:rsidR="00B836DB" w:rsidRPr="0018746E" w:rsidRDefault="00B836DB" w:rsidP="00B836DB">
                            <w:pPr>
                              <w:ind w:firstLine="720"/>
                              <w:rPr>
                                <w:rFonts w:cs="Arial"/>
                                <w:sz w:val="16"/>
                                <w:szCs w:val="16"/>
                                <w:lang w:val="cy-GB"/>
                              </w:rPr>
                            </w:pPr>
                          </w:p>
                          <w:p w14:paraId="7CFC237A" w14:textId="710203B3" w:rsidR="00B836DB" w:rsidRPr="0018746E" w:rsidRDefault="00E90A60" w:rsidP="00EF6573">
                            <w:pPr>
                              <w:ind w:firstLine="720"/>
                              <w:rPr>
                                <w:rFonts w:cs="Arial"/>
                                <w:szCs w:val="24"/>
                                <w:lang w:val="cy-GB"/>
                              </w:rPr>
                            </w:pPr>
                            <w:r>
                              <w:rPr>
                                <w:rFonts w:cs="Arial"/>
                                <w:szCs w:val="24"/>
                                <w:lang w:val="cy-GB"/>
                              </w:rPr>
                              <w:t>ENW CYNTAF</w:t>
                            </w:r>
                            <w:r w:rsidR="00B836DB" w:rsidRPr="0018746E">
                              <w:rPr>
                                <w:rFonts w:cs="Arial"/>
                                <w:szCs w:val="24"/>
                                <w:lang w:val="cy-GB"/>
                              </w:rPr>
                              <w:t xml:space="preserve">: </w:t>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lang w:val="cy-GB"/>
                              </w:rPr>
                              <w:tab/>
                            </w:r>
                            <w:r>
                              <w:rPr>
                                <w:rFonts w:cs="Arial"/>
                                <w:szCs w:val="24"/>
                                <w:lang w:val="cy-GB"/>
                              </w:rPr>
                              <w:t>CYFENW</w:t>
                            </w:r>
                            <w:r w:rsidR="00B836DB" w:rsidRPr="0018746E">
                              <w:rPr>
                                <w:rFonts w:cs="Arial"/>
                                <w:szCs w:val="24"/>
                                <w:lang w:val="cy-GB"/>
                              </w:rPr>
                              <w:t xml:space="preserve">: </w:t>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u w:val="single"/>
                                <w:lang w:val="cy-GB"/>
                              </w:rPr>
                              <w:tab/>
                            </w:r>
                            <w:r w:rsidR="00EF6573" w:rsidRPr="0018746E">
                              <w:rPr>
                                <w:rFonts w:cs="Arial"/>
                                <w:szCs w:val="24"/>
                                <w:lang w:val="cy-GB"/>
                              </w:rPr>
                              <w:t xml:space="preserve">     </w:t>
                            </w:r>
                            <w:r w:rsidR="00EE6666">
                              <w:rPr>
                                <w:rFonts w:cs="Arial"/>
                                <w:szCs w:val="24"/>
                                <w:lang w:val="cy-GB"/>
                              </w:rPr>
                              <w:t xml:space="preserve"> Ewch i</w:t>
                            </w:r>
                            <w:r w:rsidR="00B836DB" w:rsidRPr="0018746E">
                              <w:rPr>
                                <w:rFonts w:cs="Arial"/>
                                <w:szCs w:val="24"/>
                                <w:lang w:val="cy-GB"/>
                              </w:rPr>
                              <w:t xml:space="preserve">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3" o:spid="_x0000_s1033" type="#_x0000_t202" style="position:absolute;margin-left:2pt;margin-top:359.7pt;width:522pt;height:157.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">
                <v:textbox>
                  <w:txbxContent>
                    <w:p w14:paraId="65687556" w14:textId="1BF7067B" w:rsidR="00B836DB" w:rsidRPr="0018746E" w:rsidRDefault="00B836DB" w:rsidP="00B836DB">
                      <w:pPr>
                        <w:ind w:left="720"/>
                        <w:rPr>
                          <w:rFonts w:cs="Arial"/>
                          <w:smallCaps/>
                          <w:lang w:val="cy-GB"/>
                        </w:rPr>
                      </w:pPr>
                      <w:r w:rsidRPr="0018746E">
                        <w:rPr>
                          <w:rFonts w:cs="Arial"/>
                          <w:smallCaps/>
                          <w:lang w:val="cy-GB"/>
                        </w:rPr>
                        <w:t xml:space="preserve">3.2 </w:t>
                      </w:r>
                      <w:r w:rsidR="0018746E" w:rsidRPr="0018746E">
                        <w:rPr>
                          <w:rFonts w:cs="Arial"/>
                          <w:smallCaps/>
                          <w:lang w:val="cy-GB"/>
                        </w:rPr>
                        <w:t xml:space="preserve">Gwneud </w:t>
                      </w:r>
                      <w:r w:rsidR="001D716C">
                        <w:rPr>
                          <w:rFonts w:cs="Arial"/>
                          <w:smallCaps/>
                          <w:lang w:val="cy-GB"/>
                        </w:rPr>
                        <w:t>C</w:t>
                      </w:r>
                      <w:r w:rsidR="0018746E" w:rsidRPr="0018746E">
                        <w:rPr>
                          <w:rFonts w:cs="Arial"/>
                          <w:smallCaps/>
                          <w:lang w:val="cy-GB"/>
                        </w:rPr>
                        <w:t xml:space="preserve">ais fel </w:t>
                      </w:r>
                      <w:r w:rsidR="001D716C">
                        <w:rPr>
                          <w:rFonts w:cs="Arial"/>
                          <w:smallCaps/>
                          <w:lang w:val="cy-GB"/>
                        </w:rPr>
                        <w:t>U</w:t>
                      </w:r>
                      <w:r w:rsidR="0018746E" w:rsidRPr="0018746E">
                        <w:rPr>
                          <w:rFonts w:cs="Arial"/>
                          <w:smallCaps/>
                          <w:lang w:val="cy-GB"/>
                        </w:rPr>
                        <w:t>nigolyn</w:t>
                      </w:r>
                    </w:p>
                    <w:p w14:paraId="736A4280" w14:textId="77777777" w:rsidR="00B836DB" w:rsidRPr="0018746E" w:rsidRDefault="00B836DB" w:rsidP="00B836DB">
                      <w:pPr>
                        <w:rPr>
                          <w:rFonts w:cs="Arial"/>
                          <w:sz w:val="16"/>
                          <w:szCs w:val="18"/>
                          <w:lang w:val="cy-GB"/>
                        </w:rPr>
                      </w:pPr>
                    </w:p>
                    <w:p w14:paraId="4D0508A5" w14:textId="61AF37FD" w:rsidR="00B836DB" w:rsidRPr="0018746E" w:rsidRDefault="0018746E" w:rsidP="00B836DB">
                      <w:pPr>
                        <w:rPr>
                          <w:rFonts w:cs="Arial"/>
                          <w:sz w:val="20"/>
                          <w:szCs w:val="20"/>
                          <w:lang w:val="cy-GB"/>
                        </w:rPr>
                      </w:pPr>
                      <w:r>
                        <w:rPr>
                          <w:rFonts w:cs="Arial"/>
                          <w:sz w:val="20"/>
                          <w:szCs w:val="20"/>
                          <w:lang w:val="cy-GB"/>
                        </w:rPr>
                        <w:t xml:space="preserve">Dylech lenwi’r adran hon os ydych yn gwneud cais am </w:t>
                      </w:r>
                      <w:r w:rsidR="006C5552">
                        <w:rPr>
                          <w:rFonts w:cs="Arial"/>
                          <w:sz w:val="20"/>
                          <w:szCs w:val="20"/>
                          <w:lang w:val="cy-GB"/>
                        </w:rPr>
                        <w:t>g</w:t>
                      </w:r>
                      <w:r>
                        <w:rPr>
                          <w:rFonts w:cs="Arial"/>
                          <w:sz w:val="20"/>
                          <w:szCs w:val="20"/>
                          <w:lang w:val="cy-GB"/>
                        </w:rPr>
                        <w:t>aniatâd fel unigolyn.</w:t>
                      </w:r>
                    </w:p>
                    <w:p w14:paraId="55298F43" w14:textId="521938FA" w:rsidR="00B836DB" w:rsidRPr="0018746E" w:rsidRDefault="0018746E" w:rsidP="00B836DB">
                      <w:pPr>
                        <w:rPr>
                          <w:rFonts w:cs="Arial"/>
                          <w:sz w:val="20"/>
                          <w:szCs w:val="20"/>
                          <w:lang w:val="cy-GB"/>
                        </w:rPr>
                      </w:pPr>
                      <w:r>
                        <w:rPr>
                          <w:rFonts w:cs="Arial"/>
                          <w:sz w:val="20"/>
                          <w:szCs w:val="20"/>
                          <w:lang w:val="cy-GB"/>
                        </w:rPr>
                        <w:t xml:space="preserve">Os mai chi yw’r person a enwir yn Adran 2 </w:t>
                      </w:r>
                      <w:r w:rsidR="00B836DB" w:rsidRPr="0018746E">
                        <w:rPr>
                          <w:rFonts w:cs="Arial"/>
                          <w:sz w:val="20"/>
                          <w:szCs w:val="20"/>
                          <w:lang w:val="cy-GB"/>
                        </w:rPr>
                        <w:t>(</w:t>
                      </w:r>
                      <w:r>
                        <w:rPr>
                          <w:rFonts w:cs="Arial"/>
                          <w:sz w:val="20"/>
                          <w:szCs w:val="20"/>
                          <w:lang w:val="cy-GB"/>
                        </w:rPr>
                        <w:t>prif gyswllt y cais</w:t>
                      </w:r>
                      <w:r w:rsidR="00B836DB" w:rsidRPr="0018746E">
                        <w:rPr>
                          <w:rFonts w:cs="Arial"/>
                          <w:sz w:val="20"/>
                          <w:szCs w:val="20"/>
                          <w:lang w:val="cy-GB"/>
                        </w:rPr>
                        <w:t xml:space="preserve">) </w:t>
                      </w:r>
                      <w:r>
                        <w:rPr>
                          <w:rFonts w:cs="Arial"/>
                          <w:sz w:val="20"/>
                          <w:szCs w:val="20"/>
                          <w:lang w:val="cy-GB"/>
                        </w:rPr>
                        <w:t xml:space="preserve">nid oes angen i chi lenwi’r adran hon na </w:t>
                      </w:r>
                      <w:r w:rsidR="00B836DB" w:rsidRPr="0018746E">
                        <w:rPr>
                          <w:rFonts w:cs="Arial"/>
                          <w:sz w:val="20"/>
                          <w:szCs w:val="20"/>
                          <w:lang w:val="cy-GB"/>
                        </w:rPr>
                        <w:t xml:space="preserve">3.5. </w:t>
                      </w:r>
                      <w:r>
                        <w:rPr>
                          <w:rFonts w:cs="Arial"/>
                          <w:sz w:val="20"/>
                          <w:szCs w:val="20"/>
                          <w:lang w:val="cy-GB"/>
                        </w:rPr>
                        <w:t>Os nad chi yw’r unigolyn a enwir, mae angen i chi lenwi’r adran hon</w:t>
                      </w:r>
                      <w:r w:rsidR="00B836DB" w:rsidRPr="0018746E">
                        <w:rPr>
                          <w:rFonts w:cs="Arial"/>
                          <w:sz w:val="20"/>
                          <w:szCs w:val="20"/>
                          <w:lang w:val="cy-GB"/>
                        </w:rPr>
                        <w:t>.</w:t>
                      </w:r>
                      <w:r>
                        <w:rPr>
                          <w:rFonts w:cs="Arial"/>
                          <w:sz w:val="20"/>
                          <w:szCs w:val="20"/>
                          <w:lang w:val="cy-GB"/>
                        </w:rPr>
                        <w:t xml:space="preserve"> Yr enw a roddwch fydd yr enw ar unrhyw </w:t>
                      </w:r>
                      <w:r w:rsidR="005A556C">
                        <w:rPr>
                          <w:rFonts w:cs="Arial"/>
                          <w:sz w:val="20"/>
                          <w:szCs w:val="20"/>
                          <w:lang w:val="cy-GB"/>
                        </w:rPr>
                        <w:t>g</w:t>
                      </w:r>
                      <w:r>
                        <w:rPr>
                          <w:rFonts w:cs="Arial"/>
                          <w:sz w:val="20"/>
                          <w:szCs w:val="20"/>
                          <w:lang w:val="cy-GB"/>
                        </w:rPr>
                        <w:t>aniatâd a roddwn.</w:t>
                      </w:r>
                    </w:p>
                    <w:p w14:paraId="3669D7B4" w14:textId="77777777" w:rsidR="00B836DB" w:rsidRPr="0018746E" w:rsidRDefault="00B836DB" w:rsidP="00B836DB">
                      <w:pPr>
                        <w:rPr>
                          <w:rFonts w:cs="Arial"/>
                          <w:sz w:val="20"/>
                          <w:szCs w:val="20"/>
                          <w:lang w:val="cy-GB"/>
                        </w:rPr>
                      </w:pPr>
                    </w:p>
                    <w:p w14:paraId="01A935D9" w14:textId="072C5040" w:rsidR="00B836DB" w:rsidRPr="0018746E" w:rsidRDefault="003407E3" w:rsidP="00B836DB">
                      <w:pPr>
                        <w:rPr>
                          <w:rFonts w:cs="Arial"/>
                          <w:sz w:val="20"/>
                          <w:szCs w:val="20"/>
                          <w:lang w:val="cy-GB"/>
                        </w:rPr>
                      </w:pPr>
                      <w:r>
                        <w:rPr>
                          <w:rFonts w:cs="Arial"/>
                          <w:sz w:val="20"/>
                          <w:szCs w:val="20"/>
                          <w:lang w:val="cy-GB"/>
                        </w:rPr>
                        <w:t>Os nad chi yw’r cyswllt a enwir yn Adran 2 y cais hwn, rhowch eich manylion isod</w:t>
                      </w:r>
                      <w:r w:rsidR="00615F4D">
                        <w:rPr>
                          <w:rFonts w:cs="Arial"/>
                          <w:sz w:val="20"/>
                          <w:szCs w:val="20"/>
                          <w:lang w:val="cy-GB"/>
                        </w:rPr>
                        <w:t xml:space="preserve"> os gwelwch yn dda</w:t>
                      </w:r>
                      <w:r w:rsidR="00615F4D" w:rsidRPr="002A3085">
                        <w:rPr>
                          <w:rFonts w:cs="Arial"/>
                          <w:sz w:val="20"/>
                          <w:szCs w:val="20"/>
                          <w:lang w:val="cy-GB"/>
                        </w:rPr>
                        <w:t>:</w:t>
                      </w:r>
                    </w:p>
                    <w:p w14:paraId="1D7660D7" w14:textId="77777777" w:rsidR="00B836DB" w:rsidRPr="0018746E" w:rsidRDefault="00B836DB" w:rsidP="00B836DB">
                      <w:pPr>
                        <w:rPr>
                          <w:rFonts w:cs="Arial"/>
                          <w:sz w:val="20"/>
                          <w:szCs w:val="20"/>
                          <w:lang w:val="cy-GB"/>
                        </w:rPr>
                      </w:pPr>
                    </w:p>
                    <w:p w14:paraId="53837D81" w14:textId="46E7357A" w:rsidR="00B836DB" w:rsidRPr="0018746E" w:rsidRDefault="00B836DB" w:rsidP="00B836DB">
                      <w:pPr>
                        <w:ind w:firstLine="720"/>
                        <w:rPr>
                          <w:rFonts w:cs="Arial"/>
                          <w:szCs w:val="24"/>
                          <w:u w:val="single"/>
                          <w:lang w:val="cy-GB"/>
                        </w:rPr>
                      </w:pPr>
                      <w:r w:rsidRPr="0018746E">
                        <w:rPr>
                          <w:rFonts w:cs="Arial"/>
                          <w:szCs w:val="24"/>
                          <w:lang w:val="cy-GB"/>
                        </w:rPr>
                        <w:t>T</w:t>
                      </w:r>
                      <w:r w:rsidR="00E90A60">
                        <w:rPr>
                          <w:rFonts w:cs="Arial"/>
                          <w:szCs w:val="24"/>
                          <w:lang w:val="cy-GB"/>
                        </w:rPr>
                        <w:t>EITL</w:t>
                      </w:r>
                      <w:r w:rsidRPr="0018746E">
                        <w:rPr>
                          <w:rFonts w:cs="Arial"/>
                          <w:szCs w:val="24"/>
                          <w:lang w:val="cy-GB"/>
                        </w:rPr>
                        <w:t xml:space="preserve">: </w:t>
                      </w:r>
                      <w:r w:rsidRPr="0018746E">
                        <w:rPr>
                          <w:rFonts w:cs="Arial"/>
                          <w:szCs w:val="24"/>
                          <w:u w:val="single"/>
                          <w:lang w:val="cy-GB"/>
                        </w:rPr>
                        <w:tab/>
                      </w:r>
                    </w:p>
                    <w:p w14:paraId="24F6543F" w14:textId="77777777" w:rsidR="00B836DB" w:rsidRPr="0018746E" w:rsidRDefault="00B836DB" w:rsidP="00B836DB">
                      <w:pPr>
                        <w:ind w:firstLine="720"/>
                        <w:rPr>
                          <w:rFonts w:cs="Arial"/>
                          <w:sz w:val="16"/>
                          <w:szCs w:val="16"/>
                          <w:lang w:val="cy-GB"/>
                        </w:rPr>
                      </w:pPr>
                    </w:p>
                    <w:p w14:paraId="7CFC237A" w14:textId="710203B3" w:rsidR="00B836DB" w:rsidRPr="0018746E" w:rsidRDefault="00E90A60" w:rsidP="00EF6573">
                      <w:pPr>
                        <w:ind w:firstLine="720"/>
                        <w:rPr>
                          <w:rFonts w:cs="Arial"/>
                          <w:szCs w:val="24"/>
                          <w:lang w:val="cy-GB"/>
                        </w:rPr>
                      </w:pPr>
                      <w:r>
                        <w:rPr>
                          <w:rFonts w:cs="Arial"/>
                          <w:szCs w:val="24"/>
                          <w:lang w:val="cy-GB"/>
                        </w:rPr>
                        <w:t>ENW CYNTAF</w:t>
                      </w:r>
                      <w:r w:rsidR="00B836DB" w:rsidRPr="0018746E">
                        <w:rPr>
                          <w:rFonts w:cs="Arial"/>
                          <w:szCs w:val="24"/>
                          <w:lang w:val="cy-GB"/>
                        </w:rPr>
                        <w:t xml:space="preserve">: </w:t>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lang w:val="cy-GB"/>
                        </w:rPr>
                        <w:tab/>
                      </w:r>
                      <w:r>
                        <w:rPr>
                          <w:rFonts w:cs="Arial"/>
                          <w:szCs w:val="24"/>
                          <w:lang w:val="cy-GB"/>
                        </w:rPr>
                        <w:t>CYFENW</w:t>
                      </w:r>
                      <w:r w:rsidR="00B836DB" w:rsidRPr="0018746E">
                        <w:rPr>
                          <w:rFonts w:cs="Arial"/>
                          <w:szCs w:val="24"/>
                          <w:lang w:val="cy-GB"/>
                        </w:rPr>
                        <w:t xml:space="preserve">: </w:t>
                      </w:r>
                      <w:r w:rsidR="00B836DB" w:rsidRPr="0018746E">
                        <w:rPr>
                          <w:rFonts w:cs="Arial"/>
                          <w:szCs w:val="24"/>
                          <w:u w:val="single"/>
                          <w:lang w:val="cy-GB"/>
                        </w:rPr>
                        <w:tab/>
                      </w:r>
                      <w:r w:rsidR="00B836DB" w:rsidRPr="0018746E">
                        <w:rPr>
                          <w:rFonts w:cs="Arial"/>
                          <w:szCs w:val="24"/>
                          <w:u w:val="single"/>
                          <w:lang w:val="cy-GB"/>
                        </w:rPr>
                        <w:tab/>
                      </w:r>
                      <w:r w:rsidR="00B836DB" w:rsidRPr="0018746E">
                        <w:rPr>
                          <w:rFonts w:cs="Arial"/>
                          <w:szCs w:val="24"/>
                          <w:u w:val="single"/>
                          <w:lang w:val="cy-GB"/>
                        </w:rPr>
                        <w:tab/>
                      </w:r>
                      <w:r w:rsidR="00EF6573" w:rsidRPr="0018746E">
                        <w:rPr>
                          <w:rFonts w:cs="Arial"/>
                          <w:szCs w:val="24"/>
                          <w:lang w:val="cy-GB"/>
                        </w:rPr>
                        <w:t xml:space="preserve">     </w:t>
                      </w:r>
                      <w:r w:rsidR="00EE6666">
                        <w:rPr>
                          <w:rFonts w:cs="Arial"/>
                          <w:szCs w:val="24"/>
                          <w:lang w:val="cy-GB"/>
                        </w:rPr>
                        <w:t xml:space="preserve"> Ewch i</w:t>
                      </w:r>
                      <w:r w:rsidR="00B836DB" w:rsidRPr="0018746E">
                        <w:rPr>
                          <w:rFonts w:cs="Arial"/>
                          <w:szCs w:val="24"/>
                          <w:lang w:val="cy-GB"/>
                        </w:rPr>
                        <w:t xml:space="preserve"> 3.5</w:t>
                      </w:r>
                    </w:p>
                  </w:txbxContent>
                </v:textbox>
                <w10:wrap type="square" anchorx="margin" anchory="margin"/>
              </v:shape>
            </w:pict>
          </mc:Fallback>
        </mc:AlternateContent>
      </w:r>
    </w:p>
    <w:p w14:paraId="0C91C917" w14:textId="1DF6EC78" w:rsidR="006734F9" w:rsidRPr="00B33273" w:rsidRDefault="00724E9F">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73600" behindDoc="0" locked="0" layoutInCell="1" allowOverlap="1" wp14:anchorId="0C883578" wp14:editId="7B704AEA">
                <wp:simplePos x="0" y="0"/>
                <wp:positionH relativeFrom="margin">
                  <wp:posOffset>20320</wp:posOffset>
                </wp:positionH>
                <wp:positionV relativeFrom="margin">
                  <wp:posOffset>7936230</wp:posOffset>
                </wp:positionV>
                <wp:extent cx="6629400" cy="1806575"/>
                <wp:effectExtent l="10795" t="11430" r="8255" b="10795"/>
                <wp:wrapSquare wrapText="bothSides"/>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06575"/>
                        </a:xfrm>
                        <a:prstGeom prst="rect">
                          <a:avLst/>
                        </a:prstGeom>
                        <a:solidFill>
                          <a:srgbClr val="FFFFFF"/>
                        </a:solidFill>
                        <a:ln w="9525">
                          <a:solidFill>
                            <a:srgbClr val="000000"/>
                          </a:solidFill>
                          <a:miter lim="800000"/>
                          <a:headEnd/>
                          <a:tailEnd/>
                        </a:ln>
                      </wps:spPr>
                      <wps:txbx>
                        <w:txbxContent>
                          <w:p w14:paraId="1E257071" w14:textId="0190F92A" w:rsidR="00920FE5" w:rsidRPr="004D2717" w:rsidRDefault="00920FE5" w:rsidP="00920FE5">
                            <w:pPr>
                              <w:ind w:left="720"/>
                              <w:rPr>
                                <w:rFonts w:cs="Arial"/>
                                <w:smallCaps/>
                                <w:lang w:val="cy-GB"/>
                              </w:rPr>
                            </w:pPr>
                            <w:r>
                              <w:rPr>
                                <w:rFonts w:cs="Arial"/>
                                <w:smallCaps/>
                              </w:rPr>
                              <w:t>5.1</w:t>
                            </w:r>
                            <w:r w:rsidRPr="004D2717">
                              <w:rPr>
                                <w:rFonts w:cs="Arial"/>
                                <w:smallCaps/>
                                <w:lang w:val="cy-GB"/>
                              </w:rPr>
                              <w:t xml:space="preserve">. </w:t>
                            </w:r>
                            <w:r w:rsidR="004D2717" w:rsidRPr="004D2717">
                              <w:rPr>
                                <w:rFonts w:cs="Arial"/>
                                <w:smallCaps/>
                                <w:lang w:val="cy-GB"/>
                              </w:rPr>
                              <w:t>Rhowch Ddisgrifiad o’r gwaith arfaethedig</w:t>
                            </w:r>
                          </w:p>
                          <w:p w14:paraId="1D5773CC" w14:textId="14114428" w:rsidR="00920FE5" w:rsidRDefault="00920FE5" w:rsidP="00920FE5">
                            <w:pPr>
                              <w:rPr>
                                <w:rFonts w:cs="Arial"/>
                                <w:sz w:val="16"/>
                                <w:szCs w:val="18"/>
                              </w:rPr>
                            </w:pPr>
                          </w:p>
                          <w:p w14:paraId="75FD35C3" w14:textId="568E2455"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9" o:spid="_x0000_s1034" type="#_x0000_t202" style="position:absolute;margin-left:1.6pt;margin-top:624.9pt;width:522pt;height:14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NyGgIAADM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">
                <v:textbox>
                  <w:txbxContent>
                    <w:p w14:paraId="1E257071" w14:textId="0190F92A" w:rsidR="00920FE5" w:rsidRPr="004D2717" w:rsidRDefault="00920FE5" w:rsidP="00920FE5">
                      <w:pPr>
                        <w:ind w:left="720"/>
                        <w:rPr>
                          <w:rFonts w:cs="Arial"/>
                          <w:smallCaps/>
                          <w:lang w:val="cy-GB"/>
                        </w:rPr>
                      </w:pPr>
                      <w:r>
                        <w:rPr>
                          <w:rFonts w:cs="Arial"/>
                          <w:smallCaps/>
                        </w:rPr>
                        <w:t>5.1</w:t>
                      </w:r>
                      <w:r w:rsidRPr="004D2717">
                        <w:rPr>
                          <w:rFonts w:cs="Arial"/>
                          <w:smallCaps/>
                          <w:lang w:val="cy-GB"/>
                        </w:rPr>
                        <w:t xml:space="preserve">. </w:t>
                      </w:r>
                      <w:r w:rsidR="004D2717" w:rsidRPr="004D2717">
                        <w:rPr>
                          <w:rFonts w:cs="Arial"/>
                          <w:smallCaps/>
                          <w:lang w:val="cy-GB"/>
                        </w:rPr>
                        <w:t>Rhowch Ddisgrifiad o’r gwaith arfaethedig</w:t>
                      </w:r>
                    </w:p>
                    <w:p w14:paraId="1D5773CC" w14:textId="14114428" w:rsidR="00920FE5" w:rsidRDefault="00920FE5" w:rsidP="00920FE5">
                      <w:pPr>
                        <w:rPr>
                          <w:rFonts w:cs="Arial"/>
                          <w:sz w:val="16"/>
                          <w:szCs w:val="18"/>
                        </w:rPr>
                      </w:pPr>
                    </w:p>
                    <w:p w14:paraId="75FD35C3" w14:textId="568E2455"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72576" behindDoc="0" locked="0" layoutInCell="1" allowOverlap="1" wp14:anchorId="0C883578" wp14:editId="706A5D10">
                <wp:simplePos x="0" y="0"/>
                <wp:positionH relativeFrom="margin">
                  <wp:posOffset>20320</wp:posOffset>
                </wp:positionH>
                <wp:positionV relativeFrom="margin">
                  <wp:posOffset>7062470</wp:posOffset>
                </wp:positionV>
                <wp:extent cx="6629400" cy="755650"/>
                <wp:effectExtent l="10795" t="13970" r="8255" b="11430"/>
                <wp:wrapSquare wrapText="bothSides"/>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55650"/>
                        </a:xfrm>
                        <a:prstGeom prst="rect">
                          <a:avLst/>
                        </a:prstGeom>
                        <a:solidFill>
                          <a:srgbClr val="FFFFFF"/>
                        </a:solidFill>
                        <a:ln w="9525">
                          <a:solidFill>
                            <a:srgbClr val="000000"/>
                          </a:solidFill>
                          <a:miter lim="800000"/>
                          <a:headEnd/>
                          <a:tailEnd/>
                        </a:ln>
                      </wps:spPr>
                      <wps:txbx>
                        <w:txbxContent>
                          <w:p w14:paraId="3227E1D5" w14:textId="2DFD99AE" w:rsidR="006F2EDF" w:rsidRPr="00C705B9" w:rsidRDefault="006F2EDF" w:rsidP="006F2EDF">
                            <w:pPr>
                              <w:ind w:left="720"/>
                              <w:rPr>
                                <w:rFonts w:cs="Arial"/>
                                <w:smallCaps/>
                                <w:lang w:val="cy-GB"/>
                              </w:rPr>
                            </w:pPr>
                            <w:r>
                              <w:rPr>
                                <w:rFonts w:cs="Arial"/>
                                <w:smallCaps/>
                              </w:rPr>
                              <w:t xml:space="preserve">5. </w:t>
                            </w:r>
                            <w:r w:rsidRPr="00C705B9">
                              <w:rPr>
                                <w:rFonts w:cs="Arial"/>
                                <w:smallCaps/>
                                <w:lang w:val="cy-GB"/>
                              </w:rPr>
                              <w:t>D</w:t>
                            </w:r>
                            <w:r w:rsidR="001D716C" w:rsidRPr="00C705B9">
                              <w:rPr>
                                <w:rFonts w:cs="Arial"/>
                                <w:smallCaps/>
                                <w:lang w:val="cy-GB"/>
                              </w:rPr>
                              <w:t>isgrifiad a Phwrpas y Gwaith Arfaethedig</w:t>
                            </w:r>
                          </w:p>
                          <w:p w14:paraId="3F0F7D59" w14:textId="77777777" w:rsidR="006F2EDF" w:rsidRPr="00C705B9" w:rsidRDefault="006F2EDF" w:rsidP="006F2EDF">
                            <w:pPr>
                              <w:rPr>
                                <w:rFonts w:cs="Arial"/>
                                <w:sz w:val="16"/>
                                <w:szCs w:val="18"/>
                                <w:lang w:val="cy-GB"/>
                              </w:rPr>
                            </w:pPr>
                          </w:p>
                          <w:p w14:paraId="0C0C3FF4" w14:textId="618C31AF" w:rsidR="006F2EDF" w:rsidRPr="00C705B9" w:rsidRDefault="00C705B9" w:rsidP="006F2EDF">
                            <w:pPr>
                              <w:rPr>
                                <w:rFonts w:cs="Arial"/>
                                <w:sz w:val="20"/>
                                <w:szCs w:val="20"/>
                                <w:lang w:val="cy-GB"/>
                              </w:rPr>
                            </w:pPr>
                            <w:r w:rsidRPr="00C705B9">
                              <w:rPr>
                                <w:rFonts w:cs="Arial"/>
                                <w:sz w:val="20"/>
                                <w:szCs w:val="20"/>
                                <w:lang w:val="cy-GB"/>
                              </w:rPr>
                              <w:t xml:space="preserve">Mae’n bwysig eich </w:t>
                            </w:r>
                            <w:r>
                              <w:rPr>
                                <w:rFonts w:cs="Arial"/>
                                <w:sz w:val="20"/>
                                <w:szCs w:val="20"/>
                                <w:lang w:val="cy-GB"/>
                              </w:rPr>
                              <w:t>bod yn disgrifi</w:t>
                            </w:r>
                            <w:r w:rsidR="00E80263">
                              <w:rPr>
                                <w:rFonts w:cs="Arial"/>
                                <w:sz w:val="20"/>
                                <w:szCs w:val="20"/>
                                <w:lang w:val="cy-GB"/>
                              </w:rPr>
                              <w:t>o</w:t>
                            </w:r>
                            <w:r>
                              <w:rPr>
                                <w:rFonts w:cs="Arial"/>
                                <w:sz w:val="20"/>
                                <w:szCs w:val="20"/>
                                <w:lang w:val="cy-GB"/>
                              </w:rPr>
                              <w:t>’n gywir y cynigion ar gyfer gwneud y cais. A fyddech gystal â dweud wrthym beth yw diben y gwaith a nifer y strwythurau y mae angen caniatâd ar eu cyfer</w:t>
                            </w:r>
                            <w:r w:rsidR="006F2EDF" w:rsidRPr="00C705B9">
                              <w:rPr>
                                <w:rFonts w:cs="Arial"/>
                                <w:sz w:val="20"/>
                                <w:szCs w:val="20"/>
                                <w:lang w:val="cy-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8" o:spid="_x0000_s1035" type="#_x0000_t202" style="position:absolute;margin-left:1.6pt;margin-top:556.1pt;width:522pt;height:5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">
                <v:textbox>
                  <w:txbxContent>
                    <w:p w14:paraId="3227E1D5" w14:textId="2DFD99AE" w:rsidR="006F2EDF" w:rsidRPr="00C705B9" w:rsidRDefault="006F2EDF" w:rsidP="006F2EDF">
                      <w:pPr>
                        <w:ind w:left="720"/>
                        <w:rPr>
                          <w:rFonts w:cs="Arial"/>
                          <w:smallCaps/>
                          <w:lang w:val="cy-GB"/>
                        </w:rPr>
                      </w:pPr>
                      <w:r>
                        <w:rPr>
                          <w:rFonts w:cs="Arial"/>
                          <w:smallCaps/>
                        </w:rPr>
                        <w:t xml:space="preserve">5. </w:t>
                      </w:r>
                      <w:r w:rsidRPr="00C705B9">
                        <w:rPr>
                          <w:rFonts w:cs="Arial"/>
                          <w:smallCaps/>
                          <w:lang w:val="cy-GB"/>
                        </w:rPr>
                        <w:t>D</w:t>
                      </w:r>
                      <w:r w:rsidR="001D716C" w:rsidRPr="00C705B9">
                        <w:rPr>
                          <w:rFonts w:cs="Arial"/>
                          <w:smallCaps/>
                          <w:lang w:val="cy-GB"/>
                        </w:rPr>
                        <w:t>isgrifiad a Phwrpas y Gwaith Arfaethedig</w:t>
                      </w:r>
                    </w:p>
                    <w:p w14:paraId="3F0F7D59" w14:textId="77777777" w:rsidR="006F2EDF" w:rsidRPr="00C705B9" w:rsidRDefault="006F2EDF" w:rsidP="006F2EDF">
                      <w:pPr>
                        <w:rPr>
                          <w:rFonts w:cs="Arial"/>
                          <w:sz w:val="16"/>
                          <w:szCs w:val="18"/>
                          <w:lang w:val="cy-GB"/>
                        </w:rPr>
                      </w:pPr>
                    </w:p>
                    <w:p w14:paraId="0C0C3FF4" w14:textId="618C31AF" w:rsidR="006F2EDF" w:rsidRPr="00C705B9" w:rsidRDefault="00C705B9" w:rsidP="006F2EDF">
                      <w:pPr>
                        <w:rPr>
                          <w:rFonts w:cs="Arial"/>
                          <w:sz w:val="20"/>
                          <w:szCs w:val="20"/>
                          <w:lang w:val="cy-GB"/>
                        </w:rPr>
                      </w:pPr>
                      <w:r w:rsidRPr="00C705B9">
                        <w:rPr>
                          <w:rFonts w:cs="Arial"/>
                          <w:sz w:val="20"/>
                          <w:szCs w:val="20"/>
                          <w:lang w:val="cy-GB"/>
                        </w:rPr>
                        <w:t xml:space="preserve">Mae’n bwysig eich </w:t>
                      </w:r>
                      <w:r>
                        <w:rPr>
                          <w:rFonts w:cs="Arial"/>
                          <w:sz w:val="20"/>
                          <w:szCs w:val="20"/>
                          <w:lang w:val="cy-GB"/>
                        </w:rPr>
                        <w:t>bod yn disgrifi</w:t>
                      </w:r>
                      <w:r w:rsidR="00E80263">
                        <w:rPr>
                          <w:rFonts w:cs="Arial"/>
                          <w:sz w:val="20"/>
                          <w:szCs w:val="20"/>
                          <w:lang w:val="cy-GB"/>
                        </w:rPr>
                        <w:t>o</w:t>
                      </w:r>
                      <w:r>
                        <w:rPr>
                          <w:rFonts w:cs="Arial"/>
                          <w:sz w:val="20"/>
                          <w:szCs w:val="20"/>
                          <w:lang w:val="cy-GB"/>
                        </w:rPr>
                        <w:t>’n gywir y cynigion ar gyfer gwneud y cais. A fyddech gystal â dweud wrthym beth yw diben y gwaith a nifer y strwythurau y mae angen caniatâd ar eu cyfer</w:t>
                      </w:r>
                      <w:r w:rsidR="006F2EDF" w:rsidRPr="00C705B9">
                        <w:rPr>
                          <w:rFonts w:cs="Arial"/>
                          <w:sz w:val="20"/>
                          <w:szCs w:val="20"/>
                          <w:lang w:val="cy-GB"/>
                        </w:rPr>
                        <w:t>.</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71552" behindDoc="0" locked="0" layoutInCell="1" allowOverlap="1" wp14:anchorId="0C883578" wp14:editId="06BC7BF4">
                <wp:simplePos x="0" y="0"/>
                <wp:positionH relativeFrom="margin">
                  <wp:posOffset>20320</wp:posOffset>
                </wp:positionH>
                <wp:positionV relativeFrom="margin">
                  <wp:posOffset>4761230</wp:posOffset>
                </wp:positionV>
                <wp:extent cx="6629400" cy="2161540"/>
                <wp:effectExtent l="10795" t="8255" r="8255" b="11430"/>
                <wp:wrapSquare wrapText="bothSides"/>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61540"/>
                        </a:xfrm>
                        <a:prstGeom prst="rect">
                          <a:avLst/>
                        </a:prstGeom>
                        <a:solidFill>
                          <a:srgbClr val="FFFFFF"/>
                        </a:solidFill>
                        <a:ln w="9525">
                          <a:solidFill>
                            <a:srgbClr val="000000"/>
                          </a:solidFill>
                          <a:miter lim="800000"/>
                          <a:headEnd/>
                          <a:tailEnd/>
                        </a:ln>
                      </wps:spPr>
                      <wps:txbx>
                        <w:txbxContent>
                          <w:p w14:paraId="7CF2CEE4" w14:textId="40DB83FC" w:rsidR="006734F9" w:rsidRPr="00036304" w:rsidRDefault="006734F9" w:rsidP="006734F9">
                            <w:pPr>
                              <w:ind w:left="720"/>
                              <w:rPr>
                                <w:rFonts w:cs="Arial"/>
                                <w:smallCaps/>
                                <w:lang w:val="cy-GB"/>
                              </w:rPr>
                            </w:pPr>
                            <w:r w:rsidRPr="00036304">
                              <w:rPr>
                                <w:rFonts w:cs="Arial"/>
                                <w:smallCaps/>
                                <w:lang w:val="cy-GB"/>
                              </w:rPr>
                              <w:t xml:space="preserve">4. </w:t>
                            </w:r>
                            <w:r w:rsidR="00036304" w:rsidRPr="00036304">
                              <w:rPr>
                                <w:rFonts w:cs="Arial"/>
                                <w:smallCaps/>
                                <w:lang w:val="cy-GB"/>
                              </w:rPr>
                              <w:t xml:space="preserve">Eich </w:t>
                            </w:r>
                            <w:r w:rsidR="001D716C">
                              <w:rPr>
                                <w:rFonts w:cs="Arial"/>
                                <w:smallCaps/>
                                <w:lang w:val="cy-GB"/>
                              </w:rPr>
                              <w:t>B</w:t>
                            </w:r>
                            <w:r w:rsidR="00036304" w:rsidRPr="00036304">
                              <w:rPr>
                                <w:rFonts w:cs="Arial"/>
                                <w:smallCaps/>
                                <w:lang w:val="cy-GB"/>
                              </w:rPr>
                              <w:t xml:space="preserve">uddiant yn y </w:t>
                            </w:r>
                            <w:r w:rsidR="001D716C">
                              <w:rPr>
                                <w:rFonts w:cs="Arial"/>
                                <w:smallCaps/>
                                <w:lang w:val="cy-GB"/>
                              </w:rPr>
                              <w:t>T</w:t>
                            </w:r>
                            <w:r w:rsidR="00036304" w:rsidRPr="00036304">
                              <w:rPr>
                                <w:rFonts w:cs="Arial"/>
                                <w:smallCaps/>
                                <w:lang w:val="cy-GB"/>
                              </w:rPr>
                              <w:t>ir</w:t>
                            </w:r>
                          </w:p>
                          <w:p w14:paraId="09F80A66" w14:textId="77777777" w:rsidR="006734F9" w:rsidRPr="00036304" w:rsidRDefault="006734F9" w:rsidP="006734F9">
                            <w:pPr>
                              <w:rPr>
                                <w:rFonts w:cs="Arial"/>
                                <w:sz w:val="16"/>
                                <w:szCs w:val="18"/>
                                <w:lang w:val="cy-GB"/>
                              </w:rPr>
                            </w:pPr>
                          </w:p>
                          <w:p w14:paraId="07A9F87E" w14:textId="164A25A1" w:rsidR="006734F9" w:rsidRPr="00036304" w:rsidRDefault="00036304" w:rsidP="006734F9">
                            <w:pPr>
                              <w:rPr>
                                <w:rFonts w:cs="Arial"/>
                                <w:sz w:val="20"/>
                                <w:szCs w:val="20"/>
                                <w:lang w:val="cy-GB"/>
                              </w:rPr>
                            </w:pPr>
                            <w:r>
                              <w:rPr>
                                <w:rFonts w:cs="Arial"/>
                                <w:sz w:val="20"/>
                                <w:szCs w:val="20"/>
                                <w:lang w:val="cy-GB"/>
                              </w:rPr>
                              <w:t>Mae angen i ni wybod pa fuddiant sydd gennych yn y tir lle bydd y gwaith yn cael ei wneud</w:t>
                            </w:r>
                            <w:r w:rsidR="006734F9" w:rsidRPr="00036304">
                              <w:rPr>
                                <w:rFonts w:cs="Arial"/>
                                <w:sz w:val="20"/>
                                <w:szCs w:val="20"/>
                                <w:lang w:val="cy-GB"/>
                              </w:rPr>
                              <w:t xml:space="preserve"> (</w:t>
                            </w:r>
                            <w:r>
                              <w:rPr>
                                <w:rFonts w:cs="Arial"/>
                                <w:sz w:val="20"/>
                                <w:szCs w:val="20"/>
                                <w:lang w:val="cy-GB"/>
                              </w:rPr>
                              <w:t>er enghraifft ai chi yw’r tirfeddiannwr neu denant.) Os bydd unrhyw waith yn cael ei wneud ar dir nad ydych yn berchen arno, bydd angen caniatâd arnoch gan bwy bynnag sy’n berchen ar y tir</w:t>
                            </w:r>
                            <w:r w:rsidR="006734F9" w:rsidRPr="00036304">
                              <w:rPr>
                                <w:rFonts w:cs="Arial"/>
                                <w:sz w:val="20"/>
                                <w:szCs w:val="20"/>
                                <w:lang w:val="cy-GB"/>
                              </w:rPr>
                              <w:t>.</w:t>
                            </w:r>
                          </w:p>
                          <w:p w14:paraId="0AB1B771" w14:textId="77777777" w:rsidR="006734F9" w:rsidRPr="00036304" w:rsidRDefault="006734F9" w:rsidP="006734F9">
                            <w:pPr>
                              <w:ind w:firstLine="720"/>
                              <w:rPr>
                                <w:rFonts w:cs="Arial"/>
                                <w:szCs w:val="24"/>
                                <w:u w:val="single"/>
                                <w:lang w:val="cy-GB"/>
                              </w:rPr>
                            </w:pPr>
                          </w:p>
                          <w:p w14:paraId="2634E05D" w14:textId="1632F129" w:rsidR="006734F9" w:rsidRPr="00036304" w:rsidRDefault="001C009F" w:rsidP="006734F9">
                            <w:pPr>
                              <w:rPr>
                                <w:rFonts w:cs="Arial"/>
                                <w:szCs w:val="24"/>
                                <w:lang w:val="cy-GB"/>
                              </w:rPr>
                            </w:pPr>
                            <w:r>
                              <w:rPr>
                                <w:rFonts w:cs="Arial"/>
                                <w:szCs w:val="24"/>
                                <w:lang w:val="cy-GB"/>
                              </w:rPr>
                              <w:t>B</w:t>
                            </w:r>
                            <w:r w:rsidR="00D379FE">
                              <w:rPr>
                                <w:rFonts w:cs="Arial"/>
                                <w:szCs w:val="24"/>
                                <w:lang w:val="cy-GB"/>
                              </w:rPr>
                              <w:t>ETH YW EICH BUDDIANT YN Y TIR</w:t>
                            </w:r>
                            <w:r w:rsidR="006734F9" w:rsidRPr="00036304">
                              <w:rPr>
                                <w:rFonts w:cs="Arial"/>
                                <w:szCs w:val="24"/>
                                <w:lang w:val="cy-GB"/>
                              </w:rPr>
                              <w:t>?</w:t>
                            </w:r>
                          </w:p>
                          <w:p w14:paraId="282B7556" w14:textId="7F825FE0" w:rsidR="006734F9" w:rsidRPr="00036304" w:rsidRDefault="006734F9" w:rsidP="006734F9">
                            <w:pPr>
                              <w:rPr>
                                <w:rFonts w:cs="Arial"/>
                                <w:szCs w:val="24"/>
                                <w:u w:val="single"/>
                                <w:lang w:val="cy-GB"/>
                              </w:rPr>
                            </w:pPr>
                            <w:r w:rsidRPr="00036304">
                              <w:rPr>
                                <w:rFonts w:cs="Arial"/>
                                <w:szCs w:val="24"/>
                                <w:lang w:val="cy-GB"/>
                              </w:rPr>
                              <w:t xml:space="preserve"> </w:t>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7" o:spid="_x0000_s1036" type="#_x0000_t202" style="position:absolute;margin-left:1.6pt;margin-top:374.9pt;width:522pt;height:170.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">
                <v:textbox>
                  <w:txbxContent>
                    <w:p w14:paraId="7CF2CEE4" w14:textId="40DB83FC" w:rsidR="006734F9" w:rsidRPr="00036304" w:rsidRDefault="006734F9" w:rsidP="006734F9">
                      <w:pPr>
                        <w:ind w:left="720"/>
                        <w:rPr>
                          <w:rFonts w:cs="Arial"/>
                          <w:smallCaps/>
                          <w:lang w:val="cy-GB"/>
                        </w:rPr>
                      </w:pPr>
                      <w:r w:rsidRPr="00036304">
                        <w:rPr>
                          <w:rFonts w:cs="Arial"/>
                          <w:smallCaps/>
                          <w:lang w:val="cy-GB"/>
                        </w:rPr>
                        <w:t xml:space="preserve">4. </w:t>
                      </w:r>
                      <w:r w:rsidR="00036304" w:rsidRPr="00036304">
                        <w:rPr>
                          <w:rFonts w:cs="Arial"/>
                          <w:smallCaps/>
                          <w:lang w:val="cy-GB"/>
                        </w:rPr>
                        <w:t xml:space="preserve">Eich </w:t>
                      </w:r>
                      <w:r w:rsidR="001D716C">
                        <w:rPr>
                          <w:rFonts w:cs="Arial"/>
                          <w:smallCaps/>
                          <w:lang w:val="cy-GB"/>
                        </w:rPr>
                        <w:t>B</w:t>
                      </w:r>
                      <w:r w:rsidR="00036304" w:rsidRPr="00036304">
                        <w:rPr>
                          <w:rFonts w:cs="Arial"/>
                          <w:smallCaps/>
                          <w:lang w:val="cy-GB"/>
                        </w:rPr>
                        <w:t xml:space="preserve">uddiant yn y </w:t>
                      </w:r>
                      <w:r w:rsidR="001D716C">
                        <w:rPr>
                          <w:rFonts w:cs="Arial"/>
                          <w:smallCaps/>
                          <w:lang w:val="cy-GB"/>
                        </w:rPr>
                        <w:t>T</w:t>
                      </w:r>
                      <w:r w:rsidR="00036304" w:rsidRPr="00036304">
                        <w:rPr>
                          <w:rFonts w:cs="Arial"/>
                          <w:smallCaps/>
                          <w:lang w:val="cy-GB"/>
                        </w:rPr>
                        <w:t>ir</w:t>
                      </w:r>
                    </w:p>
                    <w:p w14:paraId="09F80A66" w14:textId="77777777" w:rsidR="006734F9" w:rsidRPr="00036304" w:rsidRDefault="006734F9" w:rsidP="006734F9">
                      <w:pPr>
                        <w:rPr>
                          <w:rFonts w:cs="Arial"/>
                          <w:sz w:val="16"/>
                          <w:szCs w:val="18"/>
                          <w:lang w:val="cy-GB"/>
                        </w:rPr>
                      </w:pPr>
                    </w:p>
                    <w:p w14:paraId="07A9F87E" w14:textId="164A25A1" w:rsidR="006734F9" w:rsidRPr="00036304" w:rsidRDefault="00036304" w:rsidP="006734F9">
                      <w:pPr>
                        <w:rPr>
                          <w:rFonts w:cs="Arial"/>
                          <w:sz w:val="20"/>
                          <w:szCs w:val="20"/>
                          <w:lang w:val="cy-GB"/>
                        </w:rPr>
                      </w:pPr>
                      <w:r>
                        <w:rPr>
                          <w:rFonts w:cs="Arial"/>
                          <w:sz w:val="20"/>
                          <w:szCs w:val="20"/>
                          <w:lang w:val="cy-GB"/>
                        </w:rPr>
                        <w:t>Mae angen i ni wybod pa fuddiant sydd gennych yn y tir lle bydd y gwaith yn cael ei wneud</w:t>
                      </w:r>
                      <w:r w:rsidR="006734F9" w:rsidRPr="00036304">
                        <w:rPr>
                          <w:rFonts w:cs="Arial"/>
                          <w:sz w:val="20"/>
                          <w:szCs w:val="20"/>
                          <w:lang w:val="cy-GB"/>
                        </w:rPr>
                        <w:t xml:space="preserve"> (</w:t>
                      </w:r>
                      <w:r>
                        <w:rPr>
                          <w:rFonts w:cs="Arial"/>
                          <w:sz w:val="20"/>
                          <w:szCs w:val="20"/>
                          <w:lang w:val="cy-GB"/>
                        </w:rPr>
                        <w:t>er enghraifft ai chi yw’r tirfeddiannwr neu denant.) Os bydd unrhyw waith yn cael ei wneud ar dir nad ydych yn berchen arno, bydd angen caniatâd arnoch gan bwy bynnag sy’n berchen ar y tir</w:t>
                      </w:r>
                      <w:r w:rsidR="006734F9" w:rsidRPr="00036304">
                        <w:rPr>
                          <w:rFonts w:cs="Arial"/>
                          <w:sz w:val="20"/>
                          <w:szCs w:val="20"/>
                          <w:lang w:val="cy-GB"/>
                        </w:rPr>
                        <w:t>.</w:t>
                      </w:r>
                    </w:p>
                    <w:p w14:paraId="0AB1B771" w14:textId="77777777" w:rsidR="006734F9" w:rsidRPr="00036304" w:rsidRDefault="006734F9" w:rsidP="006734F9">
                      <w:pPr>
                        <w:ind w:firstLine="720"/>
                        <w:rPr>
                          <w:rFonts w:cs="Arial"/>
                          <w:szCs w:val="24"/>
                          <w:u w:val="single"/>
                          <w:lang w:val="cy-GB"/>
                        </w:rPr>
                      </w:pPr>
                    </w:p>
                    <w:p w14:paraId="2634E05D" w14:textId="1632F129" w:rsidR="006734F9" w:rsidRPr="00036304" w:rsidRDefault="001C009F" w:rsidP="006734F9">
                      <w:pPr>
                        <w:rPr>
                          <w:rFonts w:cs="Arial"/>
                          <w:szCs w:val="24"/>
                          <w:lang w:val="cy-GB"/>
                        </w:rPr>
                      </w:pPr>
                      <w:r>
                        <w:rPr>
                          <w:rFonts w:cs="Arial"/>
                          <w:szCs w:val="24"/>
                          <w:lang w:val="cy-GB"/>
                        </w:rPr>
                        <w:t>B</w:t>
                      </w:r>
                      <w:r w:rsidR="00D379FE">
                        <w:rPr>
                          <w:rFonts w:cs="Arial"/>
                          <w:szCs w:val="24"/>
                          <w:lang w:val="cy-GB"/>
                        </w:rPr>
                        <w:t>ETH YW EICH BUDDIANT YN Y TIR</w:t>
                      </w:r>
                      <w:r w:rsidR="006734F9" w:rsidRPr="00036304">
                        <w:rPr>
                          <w:rFonts w:cs="Arial"/>
                          <w:szCs w:val="24"/>
                          <w:lang w:val="cy-GB"/>
                        </w:rPr>
                        <w:t>?</w:t>
                      </w:r>
                    </w:p>
                    <w:p w14:paraId="282B7556" w14:textId="7F825FE0" w:rsidR="006734F9" w:rsidRPr="00036304" w:rsidRDefault="006734F9" w:rsidP="006734F9">
                      <w:pPr>
                        <w:rPr>
                          <w:rFonts w:cs="Arial"/>
                          <w:szCs w:val="24"/>
                          <w:u w:val="single"/>
                          <w:lang w:val="cy-GB"/>
                        </w:rPr>
                      </w:pPr>
                      <w:r w:rsidRPr="00036304">
                        <w:rPr>
                          <w:rFonts w:cs="Arial"/>
                          <w:szCs w:val="24"/>
                          <w:lang w:val="cy-GB"/>
                        </w:rPr>
                        <w:t xml:space="preserve"> </w:t>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r w:rsidRPr="00036304">
                        <w:rPr>
                          <w:rFonts w:cs="Arial"/>
                          <w:szCs w:val="24"/>
                          <w:u w:val="single"/>
                          <w:lang w:val="cy-GB"/>
                        </w:rPr>
                        <w:tab/>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69504" behindDoc="0" locked="0" layoutInCell="1" allowOverlap="1" wp14:anchorId="0C883578" wp14:editId="624792B1">
                <wp:simplePos x="0" y="0"/>
                <wp:positionH relativeFrom="margin">
                  <wp:posOffset>12700</wp:posOffset>
                </wp:positionH>
                <wp:positionV relativeFrom="margin">
                  <wp:posOffset>20955</wp:posOffset>
                </wp:positionV>
                <wp:extent cx="6629400" cy="1546860"/>
                <wp:effectExtent l="12700" t="11430" r="6350" b="13335"/>
                <wp:wrapSquare wrapText="bothSides"/>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46860"/>
                        </a:xfrm>
                        <a:prstGeom prst="rect">
                          <a:avLst/>
                        </a:prstGeom>
                        <a:solidFill>
                          <a:srgbClr val="FFFFFF"/>
                        </a:solidFill>
                        <a:ln w="9525">
                          <a:solidFill>
                            <a:srgbClr val="000000"/>
                          </a:solidFill>
                          <a:miter lim="800000"/>
                          <a:headEnd/>
                          <a:tailEnd/>
                        </a:ln>
                      </wps:spPr>
                      <wps:txbx>
                        <w:txbxContent>
                          <w:p w14:paraId="12E30F04" w14:textId="10175454" w:rsidR="006734F9" w:rsidRPr="00D33DAB" w:rsidRDefault="006734F9" w:rsidP="006734F9">
                            <w:pPr>
                              <w:ind w:left="720"/>
                              <w:rPr>
                                <w:rFonts w:cs="Arial"/>
                                <w:smallCaps/>
                                <w:lang w:val="cy-GB"/>
                              </w:rPr>
                            </w:pPr>
                            <w:r>
                              <w:rPr>
                                <w:rFonts w:cs="Arial"/>
                                <w:smallCaps/>
                              </w:rPr>
                              <w:t xml:space="preserve">3.4 </w:t>
                            </w:r>
                            <w:r w:rsidR="001D716C">
                              <w:rPr>
                                <w:rFonts w:cs="Arial"/>
                                <w:smallCaps/>
                                <w:lang w:val="cy-GB"/>
                              </w:rPr>
                              <w:t>G</w:t>
                            </w:r>
                            <w:r w:rsidR="007D4998" w:rsidRPr="00D33DAB">
                              <w:rPr>
                                <w:rFonts w:cs="Arial"/>
                                <w:smallCaps/>
                                <w:lang w:val="cy-GB"/>
                              </w:rPr>
                              <w:t xml:space="preserve">wneud </w:t>
                            </w:r>
                            <w:r w:rsidR="001D716C">
                              <w:rPr>
                                <w:rFonts w:cs="Arial"/>
                                <w:smallCaps/>
                                <w:lang w:val="cy-GB"/>
                              </w:rPr>
                              <w:t>C</w:t>
                            </w:r>
                            <w:r w:rsidR="007D4998" w:rsidRPr="00D33DAB">
                              <w:rPr>
                                <w:rFonts w:cs="Arial"/>
                                <w:smallCaps/>
                                <w:lang w:val="cy-GB"/>
                              </w:rPr>
                              <w:t xml:space="preserve">ais fel </w:t>
                            </w:r>
                            <w:r w:rsidR="001D716C">
                              <w:rPr>
                                <w:rFonts w:cs="Arial"/>
                                <w:smallCaps/>
                                <w:lang w:val="cy-GB"/>
                              </w:rPr>
                              <w:t>C</w:t>
                            </w:r>
                            <w:r w:rsidR="007D4998" w:rsidRPr="00D33DAB">
                              <w:rPr>
                                <w:rFonts w:cs="Arial"/>
                                <w:smallCaps/>
                                <w:lang w:val="cy-GB"/>
                              </w:rPr>
                              <w:t xml:space="preserve">orff </w:t>
                            </w:r>
                            <w:r w:rsidR="001D716C">
                              <w:rPr>
                                <w:rFonts w:cs="Arial"/>
                                <w:smallCaps/>
                                <w:lang w:val="cy-GB"/>
                              </w:rPr>
                              <w:t>C</w:t>
                            </w:r>
                            <w:r w:rsidR="007D4998" w:rsidRPr="00D33DAB">
                              <w:rPr>
                                <w:rFonts w:cs="Arial"/>
                                <w:smallCaps/>
                                <w:lang w:val="cy-GB"/>
                              </w:rPr>
                              <w:t>yhoeddus</w:t>
                            </w:r>
                          </w:p>
                          <w:p w14:paraId="2BC3CA0C" w14:textId="77777777" w:rsidR="006734F9" w:rsidRPr="00D33DAB" w:rsidRDefault="006734F9" w:rsidP="006734F9">
                            <w:pPr>
                              <w:rPr>
                                <w:rFonts w:cs="Arial"/>
                                <w:sz w:val="16"/>
                                <w:szCs w:val="18"/>
                                <w:lang w:val="cy-GB"/>
                              </w:rPr>
                            </w:pPr>
                          </w:p>
                          <w:p w14:paraId="355A369F" w14:textId="360CF58E" w:rsidR="006734F9" w:rsidRPr="00D33DAB" w:rsidRDefault="00D33DAB" w:rsidP="006734F9">
                            <w:pPr>
                              <w:rPr>
                                <w:rFonts w:cs="Arial"/>
                                <w:sz w:val="20"/>
                                <w:szCs w:val="20"/>
                                <w:lang w:val="cy-GB"/>
                              </w:rPr>
                            </w:pPr>
                            <w:r w:rsidRPr="00D33DAB">
                              <w:rPr>
                                <w:rFonts w:cs="Arial"/>
                                <w:sz w:val="20"/>
                                <w:szCs w:val="20"/>
                                <w:lang w:val="cy-GB"/>
                              </w:rPr>
                              <w:t>Llenwch yr</w:t>
                            </w:r>
                            <w:r>
                              <w:rPr>
                                <w:rFonts w:cs="Arial"/>
                                <w:sz w:val="20"/>
                                <w:szCs w:val="20"/>
                                <w:lang w:val="cy-GB"/>
                              </w:rPr>
                              <w:t xml:space="preserve"> adran hon os hoffech wneud cais am ganiatâd fel corff cyhoeddus megis Ymddiriedolaeth GIG. A fyddech gystal â nodi’r math o gorff cyhoeddus.</w:t>
                            </w:r>
                          </w:p>
                          <w:p w14:paraId="037D8E8D" w14:textId="77777777" w:rsidR="006734F9" w:rsidRPr="00D33DAB" w:rsidRDefault="006734F9" w:rsidP="006734F9">
                            <w:pPr>
                              <w:ind w:firstLine="720"/>
                              <w:rPr>
                                <w:rFonts w:cs="Arial"/>
                                <w:szCs w:val="24"/>
                                <w:u w:val="single"/>
                                <w:lang w:val="cy-GB"/>
                              </w:rPr>
                            </w:pPr>
                          </w:p>
                          <w:p w14:paraId="02D277D1" w14:textId="38D932FB" w:rsidR="006734F9" w:rsidRPr="00D33DAB" w:rsidRDefault="0013014D" w:rsidP="006734F9">
                            <w:pPr>
                              <w:ind w:firstLine="720"/>
                              <w:rPr>
                                <w:rFonts w:cs="Arial"/>
                                <w:szCs w:val="24"/>
                                <w:u w:val="single"/>
                                <w:lang w:val="cy-GB"/>
                              </w:rPr>
                            </w:pPr>
                            <w:r>
                              <w:rPr>
                                <w:rFonts w:cs="Arial"/>
                                <w:szCs w:val="24"/>
                                <w:lang w:val="cy-GB"/>
                              </w:rPr>
                              <w:t>ENW’R CORFF CYHOEDDUS</w:t>
                            </w:r>
                            <w:r w:rsidR="006734F9" w:rsidRPr="00D33DAB">
                              <w:rPr>
                                <w:rFonts w:cs="Arial"/>
                                <w:szCs w:val="24"/>
                                <w:lang w:val="cy-GB"/>
                              </w:rPr>
                              <w:t xml:space="preserve">: </w:t>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p>
                          <w:p w14:paraId="5F4B3011" w14:textId="77777777" w:rsidR="006734F9" w:rsidRPr="00D33DAB" w:rsidRDefault="006734F9" w:rsidP="006734F9">
                            <w:pPr>
                              <w:ind w:firstLine="720"/>
                              <w:rPr>
                                <w:rFonts w:cs="Arial"/>
                                <w:sz w:val="16"/>
                                <w:szCs w:val="16"/>
                                <w:lang w:val="cy-GB"/>
                              </w:rPr>
                            </w:pPr>
                          </w:p>
                          <w:p w14:paraId="1A5121B5" w14:textId="325EC616" w:rsidR="006734F9" w:rsidRPr="00D33DAB" w:rsidRDefault="0013014D" w:rsidP="006734F9">
                            <w:pPr>
                              <w:ind w:firstLine="720"/>
                              <w:rPr>
                                <w:rFonts w:cs="Arial"/>
                                <w:szCs w:val="24"/>
                                <w:u w:val="single"/>
                                <w:lang w:val="cy-GB"/>
                              </w:rPr>
                            </w:pPr>
                            <w:r>
                              <w:rPr>
                                <w:rFonts w:cs="Arial"/>
                                <w:szCs w:val="24"/>
                                <w:lang w:val="cy-GB"/>
                              </w:rPr>
                              <w:t>PA FATH O GORFF CYHOEDDUS YDYCH CHI</w:t>
                            </w:r>
                            <w:r w:rsidR="006734F9" w:rsidRPr="00D33DAB">
                              <w:rPr>
                                <w:rFonts w:cs="Arial"/>
                                <w:szCs w:val="24"/>
                                <w:lang w:val="cy-GB"/>
                              </w:rPr>
                              <w:t>:</w:t>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p>
                          <w:p w14:paraId="3586E9C8" w14:textId="7940895B" w:rsidR="006734F9" w:rsidRPr="00D33DAB" w:rsidRDefault="0013014D" w:rsidP="006734F9">
                            <w:pPr>
                              <w:ind w:firstLine="720"/>
                              <w:jc w:val="right"/>
                              <w:rPr>
                                <w:rFonts w:cs="Arial"/>
                                <w:szCs w:val="24"/>
                                <w:lang w:val="cy-GB"/>
                              </w:rPr>
                            </w:pPr>
                            <w:r>
                              <w:rPr>
                                <w:rFonts w:cs="Arial"/>
                                <w:szCs w:val="24"/>
                                <w:lang w:val="cy-GB"/>
                              </w:rPr>
                              <w:t>Ewch i</w:t>
                            </w:r>
                            <w:r w:rsidR="006734F9" w:rsidRPr="00D33DAB">
                              <w:rPr>
                                <w:rFonts w:cs="Arial"/>
                                <w:szCs w:val="24"/>
                                <w:lang w:val="cy-GB"/>
                              </w:rPr>
                              <w:t xml:space="preserve">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5" o:spid="_x0000_s1037" type="#_x0000_t202" style="position:absolute;margin-left:1pt;margin-top:1.65pt;width:522pt;height:121.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">
                <v:textbox>
                  <w:txbxContent>
                    <w:p w14:paraId="12E30F04" w14:textId="10175454" w:rsidR="006734F9" w:rsidRPr="00D33DAB" w:rsidRDefault="006734F9" w:rsidP="006734F9">
                      <w:pPr>
                        <w:ind w:left="720"/>
                        <w:rPr>
                          <w:rFonts w:cs="Arial"/>
                          <w:smallCaps/>
                          <w:lang w:val="cy-GB"/>
                        </w:rPr>
                      </w:pPr>
                      <w:r>
                        <w:rPr>
                          <w:rFonts w:cs="Arial"/>
                          <w:smallCaps/>
                        </w:rPr>
                        <w:t xml:space="preserve">3.4 </w:t>
                      </w:r>
                      <w:r w:rsidR="001D716C">
                        <w:rPr>
                          <w:rFonts w:cs="Arial"/>
                          <w:smallCaps/>
                          <w:lang w:val="cy-GB"/>
                        </w:rPr>
                        <w:t>G</w:t>
                      </w:r>
                      <w:r w:rsidR="007D4998" w:rsidRPr="00D33DAB">
                        <w:rPr>
                          <w:rFonts w:cs="Arial"/>
                          <w:smallCaps/>
                          <w:lang w:val="cy-GB"/>
                        </w:rPr>
                        <w:t xml:space="preserve">wneud </w:t>
                      </w:r>
                      <w:r w:rsidR="001D716C">
                        <w:rPr>
                          <w:rFonts w:cs="Arial"/>
                          <w:smallCaps/>
                          <w:lang w:val="cy-GB"/>
                        </w:rPr>
                        <w:t>C</w:t>
                      </w:r>
                      <w:r w:rsidR="007D4998" w:rsidRPr="00D33DAB">
                        <w:rPr>
                          <w:rFonts w:cs="Arial"/>
                          <w:smallCaps/>
                          <w:lang w:val="cy-GB"/>
                        </w:rPr>
                        <w:t xml:space="preserve">ais fel </w:t>
                      </w:r>
                      <w:r w:rsidR="001D716C">
                        <w:rPr>
                          <w:rFonts w:cs="Arial"/>
                          <w:smallCaps/>
                          <w:lang w:val="cy-GB"/>
                        </w:rPr>
                        <w:t>C</w:t>
                      </w:r>
                      <w:r w:rsidR="007D4998" w:rsidRPr="00D33DAB">
                        <w:rPr>
                          <w:rFonts w:cs="Arial"/>
                          <w:smallCaps/>
                          <w:lang w:val="cy-GB"/>
                        </w:rPr>
                        <w:t xml:space="preserve">orff </w:t>
                      </w:r>
                      <w:r w:rsidR="001D716C">
                        <w:rPr>
                          <w:rFonts w:cs="Arial"/>
                          <w:smallCaps/>
                          <w:lang w:val="cy-GB"/>
                        </w:rPr>
                        <w:t>C</w:t>
                      </w:r>
                      <w:r w:rsidR="007D4998" w:rsidRPr="00D33DAB">
                        <w:rPr>
                          <w:rFonts w:cs="Arial"/>
                          <w:smallCaps/>
                          <w:lang w:val="cy-GB"/>
                        </w:rPr>
                        <w:t>yhoeddus</w:t>
                      </w:r>
                    </w:p>
                    <w:p w14:paraId="2BC3CA0C" w14:textId="77777777" w:rsidR="006734F9" w:rsidRPr="00D33DAB" w:rsidRDefault="006734F9" w:rsidP="006734F9">
                      <w:pPr>
                        <w:rPr>
                          <w:rFonts w:cs="Arial"/>
                          <w:sz w:val="16"/>
                          <w:szCs w:val="18"/>
                          <w:lang w:val="cy-GB"/>
                        </w:rPr>
                      </w:pPr>
                    </w:p>
                    <w:p w14:paraId="355A369F" w14:textId="360CF58E" w:rsidR="006734F9" w:rsidRPr="00D33DAB" w:rsidRDefault="00D33DAB" w:rsidP="006734F9">
                      <w:pPr>
                        <w:rPr>
                          <w:rFonts w:cs="Arial"/>
                          <w:sz w:val="20"/>
                          <w:szCs w:val="20"/>
                          <w:lang w:val="cy-GB"/>
                        </w:rPr>
                      </w:pPr>
                      <w:r w:rsidRPr="00D33DAB">
                        <w:rPr>
                          <w:rFonts w:cs="Arial"/>
                          <w:sz w:val="20"/>
                          <w:szCs w:val="20"/>
                          <w:lang w:val="cy-GB"/>
                        </w:rPr>
                        <w:t>Llenwch yr</w:t>
                      </w:r>
                      <w:r>
                        <w:rPr>
                          <w:rFonts w:cs="Arial"/>
                          <w:sz w:val="20"/>
                          <w:szCs w:val="20"/>
                          <w:lang w:val="cy-GB"/>
                        </w:rPr>
                        <w:t xml:space="preserve"> adran hon os hoffech wneud cais am ganiatâd fel corff cyhoeddus megis Ymddiriedolaeth GIG. A fyddech gystal â nodi’r math o gorff cyhoeddus.</w:t>
                      </w:r>
                    </w:p>
                    <w:p w14:paraId="037D8E8D" w14:textId="77777777" w:rsidR="006734F9" w:rsidRPr="00D33DAB" w:rsidRDefault="006734F9" w:rsidP="006734F9">
                      <w:pPr>
                        <w:ind w:firstLine="720"/>
                        <w:rPr>
                          <w:rFonts w:cs="Arial"/>
                          <w:szCs w:val="24"/>
                          <w:u w:val="single"/>
                          <w:lang w:val="cy-GB"/>
                        </w:rPr>
                      </w:pPr>
                    </w:p>
                    <w:p w14:paraId="02D277D1" w14:textId="38D932FB" w:rsidR="006734F9" w:rsidRPr="00D33DAB" w:rsidRDefault="0013014D" w:rsidP="006734F9">
                      <w:pPr>
                        <w:ind w:firstLine="720"/>
                        <w:rPr>
                          <w:rFonts w:cs="Arial"/>
                          <w:szCs w:val="24"/>
                          <w:u w:val="single"/>
                          <w:lang w:val="cy-GB"/>
                        </w:rPr>
                      </w:pPr>
                      <w:r>
                        <w:rPr>
                          <w:rFonts w:cs="Arial"/>
                          <w:szCs w:val="24"/>
                          <w:lang w:val="cy-GB"/>
                        </w:rPr>
                        <w:t>ENW’R CORFF CYHOEDDUS</w:t>
                      </w:r>
                      <w:r w:rsidR="006734F9" w:rsidRPr="00D33DAB">
                        <w:rPr>
                          <w:rFonts w:cs="Arial"/>
                          <w:szCs w:val="24"/>
                          <w:lang w:val="cy-GB"/>
                        </w:rPr>
                        <w:t xml:space="preserve">: </w:t>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p>
                    <w:p w14:paraId="5F4B3011" w14:textId="77777777" w:rsidR="006734F9" w:rsidRPr="00D33DAB" w:rsidRDefault="006734F9" w:rsidP="006734F9">
                      <w:pPr>
                        <w:ind w:firstLine="720"/>
                        <w:rPr>
                          <w:rFonts w:cs="Arial"/>
                          <w:sz w:val="16"/>
                          <w:szCs w:val="16"/>
                          <w:lang w:val="cy-GB"/>
                        </w:rPr>
                      </w:pPr>
                    </w:p>
                    <w:p w14:paraId="1A5121B5" w14:textId="325EC616" w:rsidR="006734F9" w:rsidRPr="00D33DAB" w:rsidRDefault="0013014D" w:rsidP="006734F9">
                      <w:pPr>
                        <w:ind w:firstLine="720"/>
                        <w:rPr>
                          <w:rFonts w:cs="Arial"/>
                          <w:szCs w:val="24"/>
                          <w:u w:val="single"/>
                          <w:lang w:val="cy-GB"/>
                        </w:rPr>
                      </w:pPr>
                      <w:r>
                        <w:rPr>
                          <w:rFonts w:cs="Arial"/>
                          <w:szCs w:val="24"/>
                          <w:lang w:val="cy-GB"/>
                        </w:rPr>
                        <w:t>PA FATH O GORFF CYHOEDDUS YDYCH CHI</w:t>
                      </w:r>
                      <w:r w:rsidR="006734F9" w:rsidRPr="00D33DAB">
                        <w:rPr>
                          <w:rFonts w:cs="Arial"/>
                          <w:szCs w:val="24"/>
                          <w:lang w:val="cy-GB"/>
                        </w:rPr>
                        <w:t>:</w:t>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r w:rsidR="006734F9" w:rsidRPr="00D33DAB">
                        <w:rPr>
                          <w:rFonts w:cs="Arial"/>
                          <w:szCs w:val="24"/>
                          <w:u w:val="single"/>
                          <w:lang w:val="cy-GB"/>
                        </w:rPr>
                        <w:tab/>
                      </w:r>
                    </w:p>
                    <w:p w14:paraId="3586E9C8" w14:textId="7940895B" w:rsidR="006734F9" w:rsidRPr="00D33DAB" w:rsidRDefault="0013014D" w:rsidP="006734F9">
                      <w:pPr>
                        <w:ind w:firstLine="720"/>
                        <w:jc w:val="right"/>
                        <w:rPr>
                          <w:rFonts w:cs="Arial"/>
                          <w:szCs w:val="24"/>
                          <w:lang w:val="cy-GB"/>
                        </w:rPr>
                      </w:pPr>
                      <w:r>
                        <w:rPr>
                          <w:rFonts w:cs="Arial"/>
                          <w:szCs w:val="24"/>
                          <w:lang w:val="cy-GB"/>
                        </w:rPr>
                        <w:t>Ewch i</w:t>
                      </w:r>
                      <w:r w:rsidR="006734F9" w:rsidRPr="00D33DAB">
                        <w:rPr>
                          <w:rFonts w:cs="Arial"/>
                          <w:szCs w:val="24"/>
                          <w:lang w:val="cy-GB"/>
                        </w:rPr>
                        <w:t xml:space="preserve"> 3.5</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70528" behindDoc="0" locked="0" layoutInCell="1" allowOverlap="1" wp14:anchorId="0C883578" wp14:editId="2E3F72F3">
                <wp:simplePos x="0" y="0"/>
                <wp:positionH relativeFrom="margin">
                  <wp:posOffset>13335</wp:posOffset>
                </wp:positionH>
                <wp:positionV relativeFrom="margin">
                  <wp:posOffset>1686560</wp:posOffset>
                </wp:positionV>
                <wp:extent cx="6629400" cy="2930525"/>
                <wp:effectExtent l="13335" t="10160" r="5715" b="12065"/>
                <wp:wrapSquare wrapText="bothSides"/>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30525"/>
                        </a:xfrm>
                        <a:prstGeom prst="rect">
                          <a:avLst/>
                        </a:prstGeom>
                        <a:solidFill>
                          <a:srgbClr val="FFFFFF"/>
                        </a:solidFill>
                        <a:ln w="9525">
                          <a:solidFill>
                            <a:srgbClr val="000000"/>
                          </a:solidFill>
                          <a:miter lim="800000"/>
                          <a:headEnd/>
                          <a:tailEnd/>
                        </a:ln>
                      </wps:spPr>
                      <wps:txbx>
                        <w:txbxContent>
                          <w:p w14:paraId="4D4FDC6B" w14:textId="3AA97B32" w:rsidR="006734F9" w:rsidRPr="004057DB" w:rsidRDefault="006734F9" w:rsidP="006734F9">
                            <w:pPr>
                              <w:ind w:left="720"/>
                              <w:rPr>
                                <w:rFonts w:cs="Arial"/>
                                <w:smallCaps/>
                                <w:lang w:val="cy-GB"/>
                              </w:rPr>
                            </w:pPr>
                            <w:r w:rsidRPr="004057DB">
                              <w:rPr>
                                <w:rFonts w:cs="Arial"/>
                                <w:smallCaps/>
                                <w:lang w:val="cy-GB"/>
                              </w:rPr>
                              <w:t xml:space="preserve">3.5 </w:t>
                            </w:r>
                            <w:r w:rsidR="004057DB" w:rsidRPr="004057DB">
                              <w:rPr>
                                <w:rFonts w:cs="Arial"/>
                                <w:smallCaps/>
                                <w:lang w:val="cy-GB"/>
                              </w:rPr>
                              <w:t>Cyfeiriad</w:t>
                            </w:r>
                          </w:p>
                          <w:p w14:paraId="0BC7C7AC" w14:textId="77777777" w:rsidR="006734F9" w:rsidRPr="004057DB" w:rsidRDefault="006734F9" w:rsidP="006734F9">
                            <w:pPr>
                              <w:rPr>
                                <w:rFonts w:cs="Arial"/>
                                <w:sz w:val="16"/>
                                <w:szCs w:val="18"/>
                                <w:lang w:val="cy-GB"/>
                              </w:rPr>
                            </w:pPr>
                          </w:p>
                          <w:p w14:paraId="5FC034E7" w14:textId="5C243A26" w:rsidR="006734F9" w:rsidRPr="004057DB" w:rsidRDefault="004057DB" w:rsidP="006734F9">
                            <w:pPr>
                              <w:rPr>
                                <w:rFonts w:cs="Arial"/>
                                <w:sz w:val="20"/>
                                <w:szCs w:val="20"/>
                                <w:lang w:val="cy-GB"/>
                              </w:rPr>
                            </w:pPr>
                            <w:r>
                              <w:rPr>
                                <w:rFonts w:cs="Arial"/>
                                <w:sz w:val="20"/>
                                <w:szCs w:val="20"/>
                                <w:lang w:val="cy-GB"/>
                              </w:rPr>
                              <w:t>Os yw prif gyfeiriad busnes yr ymgeisydd yn y D</w:t>
                            </w:r>
                            <w:r w:rsidR="005D6155">
                              <w:rPr>
                                <w:rFonts w:cs="Arial"/>
                                <w:sz w:val="20"/>
                                <w:szCs w:val="20"/>
                                <w:lang w:val="cy-GB"/>
                              </w:rPr>
                              <w:t xml:space="preserve">eyrnas </w:t>
                            </w:r>
                            <w:r>
                              <w:rPr>
                                <w:rFonts w:cs="Arial"/>
                                <w:sz w:val="20"/>
                                <w:szCs w:val="20"/>
                                <w:lang w:val="cy-GB"/>
                              </w:rPr>
                              <w:t>U</w:t>
                            </w:r>
                            <w:r w:rsidR="005D6155">
                              <w:rPr>
                                <w:rFonts w:cs="Arial"/>
                                <w:sz w:val="20"/>
                                <w:szCs w:val="20"/>
                                <w:lang w:val="cy-GB"/>
                              </w:rPr>
                              <w:t>nedig</w:t>
                            </w:r>
                            <w:r>
                              <w:rPr>
                                <w:rFonts w:cs="Arial"/>
                                <w:sz w:val="20"/>
                                <w:szCs w:val="20"/>
                                <w:lang w:val="cy-GB"/>
                              </w:rPr>
                              <w:t xml:space="preserve"> yr un fath â’r cyfeiriad a roddir yn Adran 2, nid oes angen cwblhau’r adran hon. Y cyfeiriad hwn a roddwch fydd y cyfeiriad y bydd eich </w:t>
                            </w:r>
                            <w:r w:rsidR="008C651E">
                              <w:rPr>
                                <w:rFonts w:cs="Arial"/>
                                <w:sz w:val="20"/>
                                <w:szCs w:val="20"/>
                                <w:lang w:val="cy-GB"/>
                              </w:rPr>
                              <w:t>c</w:t>
                            </w:r>
                            <w:r>
                              <w:rPr>
                                <w:rFonts w:cs="Arial"/>
                                <w:sz w:val="20"/>
                                <w:szCs w:val="20"/>
                                <w:lang w:val="cy-GB"/>
                              </w:rPr>
                              <w:t xml:space="preserve">aniatâd wedi’i gofrestru iddo ac fe’i dangosir ar unrhyw </w:t>
                            </w:r>
                            <w:r w:rsidR="00C01800">
                              <w:rPr>
                                <w:rFonts w:cs="Arial"/>
                                <w:sz w:val="20"/>
                                <w:szCs w:val="20"/>
                                <w:lang w:val="cy-GB"/>
                              </w:rPr>
                              <w:t>g</w:t>
                            </w:r>
                            <w:r>
                              <w:rPr>
                                <w:rFonts w:cs="Arial"/>
                                <w:sz w:val="20"/>
                                <w:szCs w:val="20"/>
                                <w:lang w:val="cy-GB"/>
                              </w:rPr>
                              <w:t>aniatâd a roddwn.</w:t>
                            </w:r>
                          </w:p>
                          <w:p w14:paraId="6341560C" w14:textId="18C0F9E7" w:rsidR="006734F9" w:rsidRPr="004057DB" w:rsidRDefault="005D6155" w:rsidP="006734F9">
                            <w:pPr>
                              <w:rPr>
                                <w:rFonts w:cs="Arial"/>
                                <w:szCs w:val="24"/>
                                <w:u w:val="single"/>
                                <w:lang w:val="cy-GB"/>
                              </w:rPr>
                            </w:pPr>
                            <w:r>
                              <w:rPr>
                                <w:rFonts w:cs="Arial"/>
                                <w:sz w:val="20"/>
                                <w:szCs w:val="20"/>
                                <w:lang w:val="cy-GB"/>
                              </w:rPr>
                              <w:t>Os yw prif fusnes yr ymgeisydd yn y Deyrnas Unedig yn wahanol i’r cyfeiriad yn Adran 2, rhowch y manylion isod os gwelwch yn dda.</w:t>
                            </w:r>
                          </w:p>
                          <w:p w14:paraId="65398980" w14:textId="4E03AED8" w:rsidR="006734F9" w:rsidRPr="004057DB" w:rsidRDefault="009954C2" w:rsidP="006734F9">
                            <w:pPr>
                              <w:ind w:firstLine="720"/>
                              <w:rPr>
                                <w:rFonts w:cs="Arial"/>
                                <w:szCs w:val="24"/>
                                <w:u w:val="single"/>
                                <w:lang w:val="cy-GB"/>
                              </w:rPr>
                            </w:pPr>
                            <w:r>
                              <w:rPr>
                                <w:rFonts w:cs="Arial"/>
                                <w:szCs w:val="24"/>
                                <w:lang w:val="cy-GB"/>
                              </w:rPr>
                              <w:t>CYFEIRIAD</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p>
                          <w:p w14:paraId="2BB58AB9" w14:textId="2D3EC60B" w:rsidR="006734F9" w:rsidRPr="004057DB" w:rsidRDefault="009954C2" w:rsidP="006734F9">
                            <w:pPr>
                              <w:ind w:firstLine="720"/>
                              <w:rPr>
                                <w:rFonts w:cs="Arial"/>
                                <w:szCs w:val="24"/>
                                <w:u w:val="single"/>
                                <w:lang w:val="cy-GB"/>
                              </w:rPr>
                            </w:pPr>
                            <w:r>
                              <w:rPr>
                                <w:rFonts w:cs="Arial"/>
                                <w:szCs w:val="24"/>
                                <w:lang w:val="cy-GB"/>
                              </w:rPr>
                              <w:t>COD POST</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0F72120F" w14:textId="77777777" w:rsidR="006734F9" w:rsidRPr="004057DB" w:rsidRDefault="006734F9" w:rsidP="006734F9">
                            <w:pPr>
                              <w:ind w:firstLine="720"/>
                              <w:rPr>
                                <w:rFonts w:cs="Arial"/>
                                <w:sz w:val="16"/>
                                <w:szCs w:val="16"/>
                                <w:u w:val="single"/>
                                <w:lang w:val="cy-GB"/>
                              </w:rPr>
                            </w:pPr>
                          </w:p>
                          <w:p w14:paraId="6E10DA02" w14:textId="4F665238" w:rsidR="006734F9" w:rsidRPr="004057DB" w:rsidRDefault="009954C2" w:rsidP="006734F9">
                            <w:pPr>
                              <w:ind w:firstLine="720"/>
                              <w:rPr>
                                <w:rFonts w:cs="Arial"/>
                                <w:szCs w:val="24"/>
                                <w:u w:val="single"/>
                                <w:lang w:val="cy-GB"/>
                              </w:rPr>
                            </w:pPr>
                            <w:r>
                              <w:rPr>
                                <w:rFonts w:cs="Arial"/>
                                <w:szCs w:val="24"/>
                                <w:lang w:val="cy-GB"/>
                              </w:rPr>
                              <w:t>GWLAD</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445FA78B" w14:textId="77777777" w:rsidR="006734F9" w:rsidRPr="004057DB" w:rsidRDefault="006734F9" w:rsidP="006734F9">
                            <w:pPr>
                              <w:ind w:firstLine="720"/>
                              <w:rPr>
                                <w:rFonts w:cs="Arial"/>
                                <w:sz w:val="16"/>
                                <w:szCs w:val="16"/>
                                <w:u w:val="single"/>
                                <w:lang w:val="cy-GB"/>
                              </w:rPr>
                            </w:pPr>
                          </w:p>
                          <w:p w14:paraId="5AB79F1F" w14:textId="711FC894" w:rsidR="006734F9" w:rsidRPr="004057DB" w:rsidRDefault="009954C2" w:rsidP="006734F9">
                            <w:pPr>
                              <w:ind w:firstLine="720"/>
                              <w:rPr>
                                <w:rFonts w:cs="Arial"/>
                                <w:szCs w:val="24"/>
                                <w:u w:val="single"/>
                                <w:lang w:val="cy-GB"/>
                              </w:rPr>
                            </w:pPr>
                            <w:r>
                              <w:rPr>
                                <w:rFonts w:cs="Arial"/>
                                <w:szCs w:val="24"/>
                                <w:lang w:val="cy-GB"/>
                              </w:rPr>
                              <w:t>RHIF FFÔN</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00F4ED7E" w14:textId="77777777" w:rsidR="006734F9" w:rsidRPr="004057DB" w:rsidRDefault="006734F9" w:rsidP="006734F9">
                            <w:pPr>
                              <w:ind w:firstLine="720"/>
                              <w:rPr>
                                <w:rFonts w:cs="Arial"/>
                                <w:sz w:val="16"/>
                                <w:szCs w:val="16"/>
                                <w:lang w:val="cy-GB"/>
                              </w:rPr>
                            </w:pPr>
                          </w:p>
                          <w:p w14:paraId="32CE13A7" w14:textId="3B92E232" w:rsidR="006734F9" w:rsidRPr="004057DB" w:rsidRDefault="009954C2" w:rsidP="006734F9">
                            <w:pPr>
                              <w:ind w:firstLine="720"/>
                              <w:rPr>
                                <w:rFonts w:cs="Arial"/>
                                <w:szCs w:val="24"/>
                                <w:u w:val="single"/>
                                <w:lang w:val="cy-GB"/>
                              </w:rPr>
                            </w:pPr>
                            <w:r>
                              <w:rPr>
                                <w:rFonts w:cs="Arial"/>
                                <w:szCs w:val="24"/>
                                <w:lang w:val="cy-GB"/>
                              </w:rPr>
                              <w:t>RHIF FFÔN SYMUDOL</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2E82BFA1" w14:textId="77777777" w:rsidR="006734F9" w:rsidRPr="004057DB" w:rsidRDefault="006734F9" w:rsidP="006734F9">
                            <w:pPr>
                              <w:ind w:firstLine="720"/>
                              <w:rPr>
                                <w:rFonts w:cs="Arial"/>
                                <w:sz w:val="16"/>
                                <w:szCs w:val="16"/>
                                <w:u w:val="single"/>
                                <w:lang w:val="cy-GB"/>
                              </w:rPr>
                            </w:pPr>
                          </w:p>
                          <w:p w14:paraId="7EA30FF7" w14:textId="65A7DA1F" w:rsidR="006734F9" w:rsidRPr="004057DB" w:rsidRDefault="009954C2" w:rsidP="006734F9">
                            <w:pPr>
                              <w:ind w:firstLine="720"/>
                              <w:rPr>
                                <w:rFonts w:cs="Arial"/>
                                <w:szCs w:val="24"/>
                                <w:u w:val="single"/>
                                <w:lang w:val="cy-GB"/>
                              </w:rPr>
                            </w:pPr>
                            <w:r>
                              <w:rPr>
                                <w:rFonts w:cs="Arial"/>
                                <w:szCs w:val="24"/>
                                <w:lang w:val="cy-GB"/>
                              </w:rPr>
                              <w:t>E-BOST</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6" o:spid="_x0000_s1038" type="#_x0000_t202" style="position:absolute;margin-left:1.05pt;margin-top:132.8pt;width:522pt;height:23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">
                <v:textbox>
                  <w:txbxContent>
                    <w:p w14:paraId="4D4FDC6B" w14:textId="3AA97B32" w:rsidR="006734F9" w:rsidRPr="004057DB" w:rsidRDefault="006734F9" w:rsidP="006734F9">
                      <w:pPr>
                        <w:ind w:left="720"/>
                        <w:rPr>
                          <w:rFonts w:cs="Arial"/>
                          <w:smallCaps/>
                          <w:lang w:val="cy-GB"/>
                        </w:rPr>
                      </w:pPr>
                      <w:r w:rsidRPr="004057DB">
                        <w:rPr>
                          <w:rFonts w:cs="Arial"/>
                          <w:smallCaps/>
                          <w:lang w:val="cy-GB"/>
                        </w:rPr>
                        <w:t xml:space="preserve">3.5 </w:t>
                      </w:r>
                      <w:r w:rsidR="004057DB" w:rsidRPr="004057DB">
                        <w:rPr>
                          <w:rFonts w:cs="Arial"/>
                          <w:smallCaps/>
                          <w:lang w:val="cy-GB"/>
                        </w:rPr>
                        <w:t>Cyfeiriad</w:t>
                      </w:r>
                    </w:p>
                    <w:p w14:paraId="0BC7C7AC" w14:textId="77777777" w:rsidR="006734F9" w:rsidRPr="004057DB" w:rsidRDefault="006734F9" w:rsidP="006734F9">
                      <w:pPr>
                        <w:rPr>
                          <w:rFonts w:cs="Arial"/>
                          <w:sz w:val="16"/>
                          <w:szCs w:val="18"/>
                          <w:lang w:val="cy-GB"/>
                        </w:rPr>
                      </w:pPr>
                    </w:p>
                    <w:p w14:paraId="5FC034E7" w14:textId="5C243A26" w:rsidR="006734F9" w:rsidRPr="004057DB" w:rsidRDefault="004057DB" w:rsidP="006734F9">
                      <w:pPr>
                        <w:rPr>
                          <w:rFonts w:cs="Arial"/>
                          <w:sz w:val="20"/>
                          <w:szCs w:val="20"/>
                          <w:lang w:val="cy-GB"/>
                        </w:rPr>
                      </w:pPr>
                      <w:r>
                        <w:rPr>
                          <w:rFonts w:cs="Arial"/>
                          <w:sz w:val="20"/>
                          <w:szCs w:val="20"/>
                          <w:lang w:val="cy-GB"/>
                        </w:rPr>
                        <w:t>Os yw prif gyfeiriad busnes yr ymgeisydd yn y D</w:t>
                      </w:r>
                      <w:r w:rsidR="005D6155">
                        <w:rPr>
                          <w:rFonts w:cs="Arial"/>
                          <w:sz w:val="20"/>
                          <w:szCs w:val="20"/>
                          <w:lang w:val="cy-GB"/>
                        </w:rPr>
                        <w:t xml:space="preserve">eyrnas </w:t>
                      </w:r>
                      <w:r>
                        <w:rPr>
                          <w:rFonts w:cs="Arial"/>
                          <w:sz w:val="20"/>
                          <w:szCs w:val="20"/>
                          <w:lang w:val="cy-GB"/>
                        </w:rPr>
                        <w:t>U</w:t>
                      </w:r>
                      <w:r w:rsidR="005D6155">
                        <w:rPr>
                          <w:rFonts w:cs="Arial"/>
                          <w:sz w:val="20"/>
                          <w:szCs w:val="20"/>
                          <w:lang w:val="cy-GB"/>
                        </w:rPr>
                        <w:t>nedig</w:t>
                      </w:r>
                      <w:r>
                        <w:rPr>
                          <w:rFonts w:cs="Arial"/>
                          <w:sz w:val="20"/>
                          <w:szCs w:val="20"/>
                          <w:lang w:val="cy-GB"/>
                        </w:rPr>
                        <w:t xml:space="preserve"> yr un fath â’r cyfeiriad a roddir yn Adran 2, nid oes angen cwblhau’r adran hon. Y cyfeiriad hwn a roddwch fydd y cyfeiriad y bydd eich </w:t>
                      </w:r>
                      <w:r w:rsidR="008C651E">
                        <w:rPr>
                          <w:rFonts w:cs="Arial"/>
                          <w:sz w:val="20"/>
                          <w:szCs w:val="20"/>
                          <w:lang w:val="cy-GB"/>
                        </w:rPr>
                        <w:t>c</w:t>
                      </w:r>
                      <w:r>
                        <w:rPr>
                          <w:rFonts w:cs="Arial"/>
                          <w:sz w:val="20"/>
                          <w:szCs w:val="20"/>
                          <w:lang w:val="cy-GB"/>
                        </w:rPr>
                        <w:t xml:space="preserve">aniatâd wedi’i gofrestru iddo ac fe’i dangosir ar unrhyw </w:t>
                      </w:r>
                      <w:r w:rsidR="00C01800">
                        <w:rPr>
                          <w:rFonts w:cs="Arial"/>
                          <w:sz w:val="20"/>
                          <w:szCs w:val="20"/>
                          <w:lang w:val="cy-GB"/>
                        </w:rPr>
                        <w:t>g</w:t>
                      </w:r>
                      <w:r>
                        <w:rPr>
                          <w:rFonts w:cs="Arial"/>
                          <w:sz w:val="20"/>
                          <w:szCs w:val="20"/>
                          <w:lang w:val="cy-GB"/>
                        </w:rPr>
                        <w:t>aniatâd a roddwn.</w:t>
                      </w:r>
                    </w:p>
                    <w:p w14:paraId="6341560C" w14:textId="18C0F9E7" w:rsidR="006734F9" w:rsidRPr="004057DB" w:rsidRDefault="005D6155" w:rsidP="006734F9">
                      <w:pPr>
                        <w:rPr>
                          <w:rFonts w:cs="Arial"/>
                          <w:szCs w:val="24"/>
                          <w:u w:val="single"/>
                          <w:lang w:val="cy-GB"/>
                        </w:rPr>
                      </w:pPr>
                      <w:r>
                        <w:rPr>
                          <w:rFonts w:cs="Arial"/>
                          <w:sz w:val="20"/>
                          <w:szCs w:val="20"/>
                          <w:lang w:val="cy-GB"/>
                        </w:rPr>
                        <w:t>Os yw prif fusnes yr ymgeisydd yn y Deyrnas Unedig yn wahanol i’r cyfeiriad yn Adran 2, rhowch y manylion isod os gwelwch yn dda.</w:t>
                      </w:r>
                    </w:p>
                    <w:p w14:paraId="65398980" w14:textId="4E03AED8" w:rsidR="006734F9" w:rsidRPr="004057DB" w:rsidRDefault="009954C2" w:rsidP="006734F9">
                      <w:pPr>
                        <w:ind w:firstLine="720"/>
                        <w:rPr>
                          <w:rFonts w:cs="Arial"/>
                          <w:szCs w:val="24"/>
                          <w:u w:val="single"/>
                          <w:lang w:val="cy-GB"/>
                        </w:rPr>
                      </w:pPr>
                      <w:r>
                        <w:rPr>
                          <w:rFonts w:cs="Arial"/>
                          <w:szCs w:val="24"/>
                          <w:lang w:val="cy-GB"/>
                        </w:rPr>
                        <w:t>CYFEIRIAD</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r w:rsidR="006734F9" w:rsidRPr="004057DB">
                        <w:rPr>
                          <w:rFonts w:cs="Arial"/>
                          <w:szCs w:val="24"/>
                          <w:lang w:val="cy-GB"/>
                        </w:rPr>
                        <w:tab/>
                      </w:r>
                    </w:p>
                    <w:p w14:paraId="2BB58AB9" w14:textId="2D3EC60B" w:rsidR="006734F9" w:rsidRPr="004057DB" w:rsidRDefault="009954C2" w:rsidP="006734F9">
                      <w:pPr>
                        <w:ind w:firstLine="720"/>
                        <w:rPr>
                          <w:rFonts w:cs="Arial"/>
                          <w:szCs w:val="24"/>
                          <w:u w:val="single"/>
                          <w:lang w:val="cy-GB"/>
                        </w:rPr>
                      </w:pPr>
                      <w:r>
                        <w:rPr>
                          <w:rFonts w:cs="Arial"/>
                          <w:szCs w:val="24"/>
                          <w:lang w:val="cy-GB"/>
                        </w:rPr>
                        <w:t>COD POST</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0F72120F" w14:textId="77777777" w:rsidR="006734F9" w:rsidRPr="004057DB" w:rsidRDefault="006734F9" w:rsidP="006734F9">
                      <w:pPr>
                        <w:ind w:firstLine="720"/>
                        <w:rPr>
                          <w:rFonts w:cs="Arial"/>
                          <w:sz w:val="16"/>
                          <w:szCs w:val="16"/>
                          <w:u w:val="single"/>
                          <w:lang w:val="cy-GB"/>
                        </w:rPr>
                      </w:pPr>
                    </w:p>
                    <w:p w14:paraId="6E10DA02" w14:textId="4F665238" w:rsidR="006734F9" w:rsidRPr="004057DB" w:rsidRDefault="009954C2" w:rsidP="006734F9">
                      <w:pPr>
                        <w:ind w:firstLine="720"/>
                        <w:rPr>
                          <w:rFonts w:cs="Arial"/>
                          <w:szCs w:val="24"/>
                          <w:u w:val="single"/>
                          <w:lang w:val="cy-GB"/>
                        </w:rPr>
                      </w:pPr>
                      <w:r>
                        <w:rPr>
                          <w:rFonts w:cs="Arial"/>
                          <w:szCs w:val="24"/>
                          <w:lang w:val="cy-GB"/>
                        </w:rPr>
                        <w:t>GWLAD</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445FA78B" w14:textId="77777777" w:rsidR="006734F9" w:rsidRPr="004057DB" w:rsidRDefault="006734F9" w:rsidP="006734F9">
                      <w:pPr>
                        <w:ind w:firstLine="720"/>
                        <w:rPr>
                          <w:rFonts w:cs="Arial"/>
                          <w:sz w:val="16"/>
                          <w:szCs w:val="16"/>
                          <w:u w:val="single"/>
                          <w:lang w:val="cy-GB"/>
                        </w:rPr>
                      </w:pPr>
                    </w:p>
                    <w:p w14:paraId="5AB79F1F" w14:textId="711FC894" w:rsidR="006734F9" w:rsidRPr="004057DB" w:rsidRDefault="009954C2" w:rsidP="006734F9">
                      <w:pPr>
                        <w:ind w:firstLine="720"/>
                        <w:rPr>
                          <w:rFonts w:cs="Arial"/>
                          <w:szCs w:val="24"/>
                          <w:u w:val="single"/>
                          <w:lang w:val="cy-GB"/>
                        </w:rPr>
                      </w:pPr>
                      <w:r>
                        <w:rPr>
                          <w:rFonts w:cs="Arial"/>
                          <w:szCs w:val="24"/>
                          <w:lang w:val="cy-GB"/>
                        </w:rPr>
                        <w:t>RHIF FFÔN</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00F4ED7E" w14:textId="77777777" w:rsidR="006734F9" w:rsidRPr="004057DB" w:rsidRDefault="006734F9" w:rsidP="006734F9">
                      <w:pPr>
                        <w:ind w:firstLine="720"/>
                        <w:rPr>
                          <w:rFonts w:cs="Arial"/>
                          <w:sz w:val="16"/>
                          <w:szCs w:val="16"/>
                          <w:lang w:val="cy-GB"/>
                        </w:rPr>
                      </w:pPr>
                    </w:p>
                    <w:p w14:paraId="32CE13A7" w14:textId="3B92E232" w:rsidR="006734F9" w:rsidRPr="004057DB" w:rsidRDefault="009954C2" w:rsidP="006734F9">
                      <w:pPr>
                        <w:ind w:firstLine="720"/>
                        <w:rPr>
                          <w:rFonts w:cs="Arial"/>
                          <w:szCs w:val="24"/>
                          <w:u w:val="single"/>
                          <w:lang w:val="cy-GB"/>
                        </w:rPr>
                      </w:pPr>
                      <w:r>
                        <w:rPr>
                          <w:rFonts w:cs="Arial"/>
                          <w:szCs w:val="24"/>
                          <w:lang w:val="cy-GB"/>
                        </w:rPr>
                        <w:t>RHIF FFÔN SYMUDOL</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p w14:paraId="2E82BFA1" w14:textId="77777777" w:rsidR="006734F9" w:rsidRPr="004057DB" w:rsidRDefault="006734F9" w:rsidP="006734F9">
                      <w:pPr>
                        <w:ind w:firstLine="720"/>
                        <w:rPr>
                          <w:rFonts w:cs="Arial"/>
                          <w:sz w:val="16"/>
                          <w:szCs w:val="16"/>
                          <w:u w:val="single"/>
                          <w:lang w:val="cy-GB"/>
                        </w:rPr>
                      </w:pPr>
                    </w:p>
                    <w:p w14:paraId="7EA30FF7" w14:textId="65A7DA1F" w:rsidR="006734F9" w:rsidRPr="004057DB" w:rsidRDefault="009954C2" w:rsidP="006734F9">
                      <w:pPr>
                        <w:ind w:firstLine="720"/>
                        <w:rPr>
                          <w:rFonts w:cs="Arial"/>
                          <w:szCs w:val="24"/>
                          <w:u w:val="single"/>
                          <w:lang w:val="cy-GB"/>
                        </w:rPr>
                      </w:pPr>
                      <w:r>
                        <w:rPr>
                          <w:rFonts w:cs="Arial"/>
                          <w:szCs w:val="24"/>
                          <w:lang w:val="cy-GB"/>
                        </w:rPr>
                        <w:t>E-BOST</w:t>
                      </w:r>
                      <w:r w:rsidR="006734F9" w:rsidRPr="004057DB">
                        <w:rPr>
                          <w:rFonts w:cs="Arial"/>
                          <w:szCs w:val="24"/>
                          <w:lang w:val="cy-GB"/>
                        </w:rPr>
                        <w:t xml:space="preserve">: </w:t>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r w:rsidR="006734F9" w:rsidRPr="004057DB">
                        <w:rPr>
                          <w:rFonts w:cs="Arial"/>
                          <w:szCs w:val="24"/>
                          <w:u w:val="single"/>
                          <w:lang w:val="cy-GB"/>
                        </w:rPr>
                        <w:tab/>
                      </w:r>
                    </w:p>
                  </w:txbxContent>
                </v:textbox>
                <w10:wrap type="square" anchorx="margin" anchory="margin"/>
              </v:shape>
            </w:pict>
          </mc:Fallback>
        </mc:AlternateContent>
      </w:r>
    </w:p>
    <w:p w14:paraId="60BC81CD" w14:textId="528F794F" w:rsidR="00920FE5" w:rsidRPr="00B33273" w:rsidRDefault="008C7C3B">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76672" behindDoc="0" locked="0" layoutInCell="1" allowOverlap="1" wp14:anchorId="0C883578" wp14:editId="652DA83C">
                <wp:simplePos x="0" y="0"/>
                <wp:positionH relativeFrom="margin">
                  <wp:align>left</wp:align>
                </wp:positionH>
                <wp:positionV relativeFrom="margin">
                  <wp:posOffset>2091055</wp:posOffset>
                </wp:positionV>
                <wp:extent cx="6629400" cy="7966710"/>
                <wp:effectExtent l="0" t="0" r="19050" b="15240"/>
                <wp:wrapSquare wrapText="bothSides"/>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966710"/>
                        </a:xfrm>
                        <a:prstGeom prst="rect">
                          <a:avLst/>
                        </a:prstGeom>
                        <a:solidFill>
                          <a:srgbClr val="FFFFFF"/>
                        </a:solidFill>
                        <a:ln w="9525">
                          <a:solidFill>
                            <a:srgbClr val="000000"/>
                          </a:solidFill>
                          <a:miter lim="800000"/>
                          <a:headEnd/>
                          <a:tailEnd/>
                        </a:ln>
                      </wps:spPr>
                      <wps:txbx>
                        <w:txbxContent>
                          <w:p w14:paraId="5AA9589B" w14:textId="74C571AB" w:rsidR="00920FE5" w:rsidRPr="00696A5C" w:rsidRDefault="00920FE5" w:rsidP="00920FE5">
                            <w:pPr>
                              <w:ind w:left="720"/>
                              <w:rPr>
                                <w:rFonts w:cs="Arial"/>
                                <w:smallCaps/>
                                <w:lang w:val="cy-GB"/>
                              </w:rPr>
                            </w:pPr>
                            <w:r w:rsidRPr="00696A5C">
                              <w:rPr>
                                <w:rFonts w:cs="Arial"/>
                                <w:smallCaps/>
                                <w:lang w:val="cy-GB"/>
                              </w:rPr>
                              <w:t xml:space="preserve">6.1. </w:t>
                            </w:r>
                            <w:r w:rsidR="00696A5C" w:rsidRPr="00696A5C">
                              <w:rPr>
                                <w:rFonts w:cs="Arial"/>
                                <w:smallCaps/>
                                <w:lang w:val="cy-GB"/>
                              </w:rPr>
                              <w:t>Rhowch ddisgrifiad a chyfeirnod pob cynllun ac adran</w:t>
                            </w:r>
                          </w:p>
                          <w:p w14:paraId="2DB925D9" w14:textId="77777777" w:rsidR="00920FE5" w:rsidRPr="00696A5C" w:rsidRDefault="00920FE5" w:rsidP="00920FE5">
                            <w:pPr>
                              <w:rPr>
                                <w:rFonts w:cs="Arial"/>
                                <w:sz w:val="16"/>
                                <w:szCs w:val="18"/>
                                <w:lang w:val="cy-GB"/>
                              </w:rPr>
                            </w:pPr>
                          </w:p>
                          <w:p w14:paraId="32EDD31E" w14:textId="12B871CF" w:rsidR="00920FE5" w:rsidRPr="00696A5C" w:rsidRDefault="00696A5C" w:rsidP="00920FE5">
                            <w:pPr>
                              <w:rPr>
                                <w:rFonts w:cs="Arial"/>
                                <w:sz w:val="20"/>
                                <w:szCs w:val="20"/>
                                <w:lang w:val="cy-GB"/>
                              </w:rPr>
                            </w:pPr>
                            <w:r>
                              <w:rPr>
                                <w:rFonts w:cs="Arial"/>
                                <w:sz w:val="20"/>
                                <w:szCs w:val="20"/>
                                <w:lang w:val="cy-GB"/>
                              </w:rPr>
                              <w:t>Cynlluniau lleoliad</w:t>
                            </w:r>
                            <w:r w:rsidR="00920FE5" w:rsidRPr="00696A5C">
                              <w:rPr>
                                <w:rFonts w:cs="Arial"/>
                                <w:sz w:val="20"/>
                                <w:szCs w:val="20"/>
                                <w:lang w:val="cy-GB"/>
                              </w:rPr>
                              <w:t xml:space="preserve"> – </w:t>
                            </w:r>
                            <w:r>
                              <w:rPr>
                                <w:rFonts w:cs="Arial"/>
                                <w:sz w:val="20"/>
                                <w:szCs w:val="20"/>
                                <w:lang w:val="cy-GB"/>
                              </w:rPr>
                              <w:t>Mae’n rhaid i’r rhain fod ar raddfa briodol a bod yn seiliedig ar fap Arolwg Ordnans. Mae’n rhaid iddynt ddangos yn glir leoliad cyffredinol y safle lle bydd y gwaith arfaethedig yn cael ei wneud a chynnwys nodweddion cyffredinol ac enwau’r strydoedd. Mae’n rhaid iddynt hefyd nodi’r cwrs dŵr a chyrff dŵr eraill yn</w:t>
                            </w:r>
                            <w:r w:rsidR="0086176C">
                              <w:rPr>
                                <w:rFonts w:cs="Arial"/>
                                <w:sz w:val="20"/>
                                <w:szCs w:val="20"/>
                                <w:lang w:val="cy-GB"/>
                              </w:rPr>
                              <w:t xml:space="preserve"> yr</w:t>
                            </w:r>
                            <w:r>
                              <w:rPr>
                                <w:rFonts w:cs="Arial"/>
                                <w:sz w:val="20"/>
                                <w:szCs w:val="20"/>
                                <w:lang w:val="cy-GB"/>
                              </w:rPr>
                              <w:t xml:space="preserve"> arda</w:t>
                            </w:r>
                            <w:r w:rsidR="0086176C">
                              <w:rPr>
                                <w:rFonts w:cs="Arial"/>
                                <w:sz w:val="20"/>
                                <w:szCs w:val="20"/>
                                <w:lang w:val="cy-GB"/>
                              </w:rPr>
                              <w:t>l</w:t>
                            </w:r>
                            <w:r>
                              <w:rPr>
                                <w:rFonts w:cs="Arial"/>
                                <w:sz w:val="20"/>
                                <w:szCs w:val="20"/>
                                <w:lang w:val="cy-GB"/>
                              </w:rPr>
                              <w:t xml:space="preserve"> gyfagos.</w:t>
                            </w:r>
                          </w:p>
                          <w:p w14:paraId="52846CC4" w14:textId="77777777" w:rsidR="00920FE5" w:rsidRPr="00696A5C" w:rsidRDefault="00920FE5" w:rsidP="00920FE5">
                            <w:pPr>
                              <w:rPr>
                                <w:rFonts w:cs="Arial"/>
                                <w:sz w:val="20"/>
                                <w:szCs w:val="20"/>
                                <w:lang w:val="cy-GB"/>
                              </w:rPr>
                            </w:pPr>
                          </w:p>
                          <w:p w14:paraId="3D4D8693" w14:textId="51D25D93" w:rsidR="00920FE5" w:rsidRPr="00696A5C" w:rsidRDefault="007A7416" w:rsidP="00920FE5">
                            <w:pPr>
                              <w:ind w:firstLine="720"/>
                              <w:rPr>
                                <w:rFonts w:cs="Arial"/>
                                <w:sz w:val="20"/>
                                <w:szCs w:val="20"/>
                                <w:lang w:val="cy-GB"/>
                              </w:rPr>
                            </w:pPr>
                            <w:r>
                              <w:rPr>
                                <w:rFonts w:cs="Arial"/>
                                <w:sz w:val="20"/>
                                <w:szCs w:val="20"/>
                                <w:lang w:val="cy-GB"/>
                              </w:rPr>
                              <w:t>C</w:t>
                            </w:r>
                            <w:r w:rsidR="0096473A">
                              <w:rPr>
                                <w:rFonts w:cs="Arial"/>
                                <w:sz w:val="20"/>
                                <w:szCs w:val="20"/>
                                <w:lang w:val="cy-GB"/>
                              </w:rPr>
                              <w:t>YNLLUN LLEOL</w:t>
                            </w:r>
                            <w:r w:rsidR="00E04A9A">
                              <w:rPr>
                                <w:rFonts w:cs="Arial"/>
                                <w:sz w:val="20"/>
                                <w:szCs w:val="20"/>
                                <w:lang w:val="cy-GB"/>
                              </w:rPr>
                              <w:t>I</w:t>
                            </w:r>
                            <w:r w:rsidR="0096473A">
                              <w:rPr>
                                <w:rFonts w:cs="Arial"/>
                                <w:sz w:val="20"/>
                                <w:szCs w:val="20"/>
                                <w:lang w:val="cy-GB"/>
                              </w:rPr>
                              <w:t>AD</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E4098A">
                              <w:rPr>
                                <w:rFonts w:cs="Arial"/>
                                <w:sz w:val="20"/>
                                <w:szCs w:val="20"/>
                                <w:lang w:val="cy-GB"/>
                              </w:rPr>
                              <w:t>Oes</w:t>
                            </w:r>
                          </w:p>
                          <w:p w14:paraId="62309A67" w14:textId="77777777" w:rsidR="00920FE5" w:rsidRPr="00696A5C" w:rsidRDefault="00920FE5" w:rsidP="00920FE5">
                            <w:pPr>
                              <w:rPr>
                                <w:rFonts w:cs="Arial"/>
                                <w:sz w:val="16"/>
                                <w:szCs w:val="16"/>
                                <w:lang w:val="cy-GB"/>
                              </w:rPr>
                            </w:pPr>
                          </w:p>
                          <w:p w14:paraId="7DA05BEC" w14:textId="7372EB02" w:rsidR="00920FE5" w:rsidRPr="00696A5C" w:rsidRDefault="007A7416" w:rsidP="00920FE5">
                            <w:pPr>
                              <w:ind w:firstLine="720"/>
                              <w:rPr>
                                <w:rFonts w:cs="Arial"/>
                                <w:sz w:val="20"/>
                                <w:szCs w:val="20"/>
                                <w:lang w:val="cy-GB"/>
                              </w:rPr>
                            </w:pPr>
                            <w:r>
                              <w:rPr>
                                <w:rFonts w:cs="Arial"/>
                                <w:sz w:val="20"/>
                                <w:szCs w:val="20"/>
                                <w:lang w:val="cy-GB"/>
                              </w:rPr>
                              <w:t>C</w:t>
                            </w:r>
                            <w:r w:rsidR="00BA5FEB">
                              <w:rPr>
                                <w:rFonts w:cs="Arial"/>
                                <w:sz w:val="20"/>
                                <w:szCs w:val="20"/>
                                <w:lang w:val="cy-GB"/>
                              </w:rPr>
                              <w:t>YFEIRNOD</w:t>
                            </w:r>
                            <w:r w:rsidR="00920FE5" w:rsidRPr="00696A5C">
                              <w:rPr>
                                <w:rFonts w:cs="Arial"/>
                                <w:sz w:val="20"/>
                                <w:szCs w:val="20"/>
                                <w:lang w:val="cy-GB"/>
                              </w:rPr>
                              <w:t>(</w:t>
                            </w:r>
                            <w:r w:rsidR="00BA5FEB">
                              <w:rPr>
                                <w:rFonts w:cs="Arial"/>
                                <w:sz w:val="20"/>
                                <w:szCs w:val="20"/>
                                <w:lang w:val="cy-GB"/>
                              </w:rPr>
                              <w:t>AU</w:t>
                            </w:r>
                            <w:r>
                              <w:rPr>
                                <w:rFonts w:cs="Arial"/>
                                <w:sz w:val="20"/>
                                <w:szCs w:val="20"/>
                                <w:lang w:val="cy-GB"/>
                              </w:rPr>
                              <w:t>)</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148D262D" w14:textId="77777777" w:rsidR="00920FE5" w:rsidRPr="00696A5C" w:rsidRDefault="00920FE5" w:rsidP="00920FE5">
                            <w:pPr>
                              <w:rPr>
                                <w:rFonts w:cs="Arial"/>
                                <w:sz w:val="28"/>
                                <w:lang w:val="cy-GB"/>
                              </w:rPr>
                            </w:pPr>
                          </w:p>
                          <w:p w14:paraId="05FE4C0A" w14:textId="1FEC58F5" w:rsidR="00920FE5" w:rsidRPr="00696A5C" w:rsidRDefault="00A874BD" w:rsidP="00920FE5">
                            <w:pPr>
                              <w:rPr>
                                <w:rFonts w:cs="Arial"/>
                                <w:sz w:val="20"/>
                                <w:szCs w:val="20"/>
                                <w:lang w:val="cy-GB"/>
                              </w:rPr>
                            </w:pPr>
                            <w:r>
                              <w:rPr>
                                <w:rFonts w:cs="Arial"/>
                                <w:sz w:val="20"/>
                                <w:szCs w:val="20"/>
                                <w:lang w:val="cy-GB"/>
                              </w:rPr>
                              <w:t>Lleoliad Safle</w:t>
                            </w:r>
                            <w:r w:rsidR="00920FE5" w:rsidRPr="00696A5C">
                              <w:rPr>
                                <w:rFonts w:cs="Arial"/>
                                <w:sz w:val="20"/>
                                <w:szCs w:val="20"/>
                                <w:lang w:val="cy-GB"/>
                              </w:rPr>
                              <w:t xml:space="preserve"> (</w:t>
                            </w:r>
                            <w:r>
                              <w:rPr>
                                <w:rFonts w:cs="Arial"/>
                                <w:sz w:val="20"/>
                                <w:szCs w:val="20"/>
                                <w:lang w:val="cy-GB"/>
                              </w:rPr>
                              <w:t>trefniant cyffredinol</w:t>
                            </w:r>
                            <w:r w:rsidR="00920FE5" w:rsidRPr="00696A5C">
                              <w:rPr>
                                <w:rFonts w:cs="Arial"/>
                                <w:sz w:val="20"/>
                                <w:szCs w:val="20"/>
                                <w:lang w:val="cy-GB"/>
                              </w:rPr>
                              <w:t xml:space="preserve">) – </w:t>
                            </w:r>
                            <w:r>
                              <w:rPr>
                                <w:rFonts w:cs="Arial"/>
                                <w:sz w:val="20"/>
                                <w:szCs w:val="20"/>
                                <w:lang w:val="cy-GB"/>
                              </w:rPr>
                              <w:t>mae’n rhaid i chi ddarparu cynllun o’r safle sy’n dangos:</w:t>
                            </w:r>
                            <w:r w:rsidR="00920FE5" w:rsidRPr="00696A5C">
                              <w:rPr>
                                <w:rFonts w:cs="Arial"/>
                                <w:sz w:val="20"/>
                                <w:szCs w:val="20"/>
                                <w:lang w:val="cy-GB"/>
                              </w:rPr>
                              <w:t xml:space="preserve"> </w:t>
                            </w:r>
                            <w:r>
                              <w:rPr>
                                <w:rFonts w:cs="Arial"/>
                                <w:sz w:val="20"/>
                                <w:szCs w:val="20"/>
                                <w:lang w:val="cy-GB"/>
                              </w:rPr>
                              <w:t>Y safle presennol, gan gynnwys unrhyw gwrs dŵr a allai ddylanwadu ar hydroleg afonydd lleol, gan gynnwys pontydd, pibellau a dwythellau, ffyrdd o groesi’r cwrs dŵr, cwlfertau a sgriniau, argloddiau, waliau, gollyngfeydd ac yn y blaen; ac ysgolion pysgod presennol a strwythurau a fwriedir i ganiatáu i bysgod fynd i fyny ac i lawr yr afon. Dylid tynnu’r cynllun i raddfa briodol y mae’n rhaid ei nodi’n glir.</w:t>
                            </w:r>
                          </w:p>
                          <w:p w14:paraId="07B7DE3F" w14:textId="77777777" w:rsidR="00920FE5" w:rsidRPr="00696A5C" w:rsidRDefault="00920FE5" w:rsidP="00920FE5">
                            <w:pPr>
                              <w:rPr>
                                <w:rFonts w:cs="Arial"/>
                                <w:sz w:val="20"/>
                                <w:szCs w:val="20"/>
                                <w:lang w:val="cy-GB"/>
                              </w:rPr>
                            </w:pPr>
                          </w:p>
                          <w:p w14:paraId="33D5DCB9" w14:textId="5B69B46B" w:rsidR="00920FE5" w:rsidRPr="00696A5C" w:rsidRDefault="00BA5FEB" w:rsidP="00920FE5">
                            <w:pPr>
                              <w:ind w:firstLine="720"/>
                              <w:rPr>
                                <w:rFonts w:cs="Arial"/>
                                <w:sz w:val="20"/>
                                <w:szCs w:val="20"/>
                                <w:lang w:val="cy-GB"/>
                              </w:rPr>
                            </w:pPr>
                            <w:r>
                              <w:rPr>
                                <w:rFonts w:cs="Arial"/>
                                <w:sz w:val="20"/>
                                <w:szCs w:val="20"/>
                                <w:lang w:val="cy-GB"/>
                              </w:rPr>
                              <w:t>C</w:t>
                            </w:r>
                            <w:r w:rsidR="0096473A">
                              <w:rPr>
                                <w:rFonts w:cs="Arial"/>
                                <w:sz w:val="20"/>
                                <w:szCs w:val="20"/>
                                <w:lang w:val="cy-GB"/>
                              </w:rPr>
                              <w:t>YNLLUN SAFLE</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743956">
                              <w:rPr>
                                <w:rFonts w:cs="Arial"/>
                                <w:sz w:val="20"/>
                                <w:szCs w:val="20"/>
                                <w:lang w:val="cy-GB"/>
                              </w:rPr>
                              <w:t>Oes</w:t>
                            </w:r>
                          </w:p>
                          <w:p w14:paraId="2E8163C6" w14:textId="77777777" w:rsidR="00920FE5" w:rsidRPr="00696A5C" w:rsidRDefault="00920FE5" w:rsidP="00920FE5">
                            <w:pPr>
                              <w:rPr>
                                <w:rFonts w:cs="Arial"/>
                                <w:sz w:val="16"/>
                                <w:szCs w:val="16"/>
                                <w:lang w:val="cy-GB"/>
                              </w:rPr>
                            </w:pPr>
                          </w:p>
                          <w:p w14:paraId="34DD701B" w14:textId="5FB4209B" w:rsidR="00920FE5" w:rsidRPr="00696A5C" w:rsidRDefault="00BA5FEB"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00580D08" w14:textId="77777777" w:rsidR="00920FE5" w:rsidRPr="00696A5C" w:rsidRDefault="00920FE5" w:rsidP="00920FE5">
                            <w:pPr>
                              <w:rPr>
                                <w:rFonts w:cs="Arial"/>
                                <w:sz w:val="28"/>
                                <w:lang w:val="cy-GB"/>
                              </w:rPr>
                            </w:pPr>
                          </w:p>
                          <w:p w14:paraId="4CF8A12E" w14:textId="6B8AC52F" w:rsidR="00920FE5" w:rsidRPr="00696A5C" w:rsidRDefault="00D51A9B" w:rsidP="00920FE5">
                            <w:pPr>
                              <w:rPr>
                                <w:rFonts w:cs="Arial"/>
                                <w:sz w:val="20"/>
                                <w:szCs w:val="20"/>
                                <w:lang w:val="cy-GB"/>
                              </w:rPr>
                            </w:pPr>
                            <w:r>
                              <w:rPr>
                                <w:rFonts w:cs="Arial"/>
                                <w:sz w:val="20"/>
                                <w:szCs w:val="20"/>
                                <w:lang w:val="cy-GB"/>
                              </w:rPr>
                              <w:t>Os bydd gwaith yn tresmasu i unrhyw gwrs dŵr, dylech ddarparu croestoriad i fyny ac i lawr ffrwd y gwaith arfaethedig. Dylid tynnu croestoriadau fel pe baent yn edrych i lawr yr afon ar y cwrs dŵr a dylent gynnwys manylion nodweddion presennol ac arfaethedig a lefelau dŵr.</w:t>
                            </w:r>
                          </w:p>
                          <w:p w14:paraId="794C412B" w14:textId="77777777" w:rsidR="00920FE5" w:rsidRPr="00696A5C" w:rsidRDefault="00920FE5" w:rsidP="00920FE5">
                            <w:pPr>
                              <w:rPr>
                                <w:rFonts w:cs="Arial"/>
                                <w:sz w:val="20"/>
                                <w:szCs w:val="20"/>
                                <w:lang w:val="cy-GB"/>
                              </w:rPr>
                            </w:pPr>
                          </w:p>
                          <w:p w14:paraId="7D6D0694" w14:textId="0BF340F3" w:rsidR="00920FE5" w:rsidRPr="00696A5C" w:rsidRDefault="00920FE5" w:rsidP="00920FE5">
                            <w:pPr>
                              <w:ind w:firstLine="720"/>
                              <w:rPr>
                                <w:rFonts w:cs="Arial"/>
                                <w:sz w:val="20"/>
                                <w:szCs w:val="20"/>
                                <w:lang w:val="cy-GB"/>
                              </w:rPr>
                            </w:pPr>
                            <w:r w:rsidRPr="00696A5C">
                              <w:rPr>
                                <w:rFonts w:cs="Arial"/>
                                <w:sz w:val="20"/>
                                <w:szCs w:val="20"/>
                                <w:lang w:val="cy-GB"/>
                              </w:rPr>
                              <w:t>C</w:t>
                            </w:r>
                            <w:r w:rsidR="0096473A">
                              <w:rPr>
                                <w:rFonts w:cs="Arial"/>
                                <w:sz w:val="20"/>
                                <w:szCs w:val="20"/>
                                <w:lang w:val="cy-GB"/>
                              </w:rPr>
                              <w:t>ROESTORIADAU</w:t>
                            </w:r>
                            <w:r w:rsidRPr="00696A5C">
                              <w:rPr>
                                <w:rFonts w:cs="Arial"/>
                                <w:sz w:val="20"/>
                                <w:szCs w:val="20"/>
                                <w:lang w:val="cy-GB"/>
                              </w:rPr>
                              <w:t>:</w:t>
                            </w:r>
                            <w:r w:rsidRPr="00696A5C">
                              <w:rPr>
                                <w:rFonts w:cs="Arial"/>
                                <w:sz w:val="20"/>
                                <w:szCs w:val="20"/>
                                <w:lang w:val="cy-GB"/>
                              </w:rPr>
                              <w:tab/>
                            </w:r>
                            <w:r w:rsidRPr="00696A5C">
                              <w:rPr>
                                <w:rFonts w:cs="Arial"/>
                                <w:sz w:val="20"/>
                                <w:szCs w:val="20"/>
                                <w:lang w:val="cy-GB"/>
                              </w:rPr>
                              <w:tab/>
                            </w:r>
                            <w:r w:rsidRPr="00696A5C">
                              <w:rPr>
                                <w:rFonts w:cs="Arial"/>
                                <w:sz w:val="20"/>
                                <w:szCs w:val="20"/>
                                <w:lang w:val="cy-GB"/>
                              </w:rPr>
                              <w:tab/>
                            </w:r>
                            <w:r w:rsidR="00743956">
                              <w:rPr>
                                <w:rFonts w:cs="Arial"/>
                                <w:sz w:val="20"/>
                                <w:szCs w:val="20"/>
                                <w:lang w:val="cy-GB"/>
                              </w:rPr>
                              <w:t>Oes</w:t>
                            </w:r>
                          </w:p>
                          <w:p w14:paraId="5AA254A0" w14:textId="77777777" w:rsidR="00920FE5" w:rsidRPr="00696A5C" w:rsidRDefault="00920FE5" w:rsidP="00920FE5">
                            <w:pPr>
                              <w:rPr>
                                <w:rFonts w:cs="Arial"/>
                                <w:sz w:val="16"/>
                                <w:szCs w:val="16"/>
                                <w:lang w:val="cy-GB"/>
                              </w:rPr>
                            </w:pPr>
                          </w:p>
                          <w:p w14:paraId="20955784" w14:textId="62076DA4" w:rsidR="00920FE5" w:rsidRPr="00696A5C" w:rsidRDefault="00FD389F"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 xml:space="preserve">): </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1C4B312E" w14:textId="77777777" w:rsidR="00920FE5" w:rsidRPr="00696A5C" w:rsidRDefault="00920FE5" w:rsidP="00920FE5">
                            <w:pPr>
                              <w:rPr>
                                <w:rFonts w:cs="Arial"/>
                                <w:sz w:val="28"/>
                                <w:lang w:val="cy-GB"/>
                              </w:rPr>
                            </w:pPr>
                          </w:p>
                          <w:p w14:paraId="269C0A36" w14:textId="1338A0B0" w:rsidR="00920FE5" w:rsidRPr="00696A5C" w:rsidRDefault="00407AE7" w:rsidP="00920FE5">
                            <w:pPr>
                              <w:rPr>
                                <w:rFonts w:cs="Arial"/>
                                <w:sz w:val="20"/>
                                <w:szCs w:val="20"/>
                                <w:lang w:val="cy-GB"/>
                              </w:rPr>
                            </w:pPr>
                            <w:r>
                              <w:rPr>
                                <w:rFonts w:cs="Arial"/>
                                <w:sz w:val="20"/>
                                <w:szCs w:val="20"/>
                                <w:lang w:val="cy-GB"/>
                              </w:rPr>
                              <w:t>Trychiadau Hydredol</w:t>
                            </w:r>
                            <w:r w:rsidR="00920FE5" w:rsidRPr="00696A5C">
                              <w:rPr>
                                <w:rFonts w:cs="Arial"/>
                                <w:sz w:val="20"/>
                                <w:szCs w:val="20"/>
                                <w:lang w:val="cy-GB"/>
                              </w:rPr>
                              <w:t xml:space="preserve"> – </w:t>
                            </w:r>
                            <w:r>
                              <w:rPr>
                                <w:rFonts w:cs="Arial"/>
                                <w:sz w:val="20"/>
                                <w:szCs w:val="20"/>
                                <w:lang w:val="cy-GB"/>
                              </w:rPr>
                              <w:t>Mae angen trychiadau hydredol wedi’u cymryd ar hyd llinell ganolog y cwrs dŵr Mae’n rhaid i’r rhain ddangos y nodweddion presennol a’r rhai arfaethedig gan gynnwys lefelau’r dŵr, lefelau gwelyau a strwythura</w:t>
                            </w:r>
                            <w:r w:rsidR="007D640D">
                              <w:rPr>
                                <w:rFonts w:cs="Arial"/>
                                <w:sz w:val="20"/>
                                <w:szCs w:val="20"/>
                                <w:lang w:val="cy-GB"/>
                              </w:rPr>
                              <w:t>u</w:t>
                            </w:r>
                            <w:r>
                              <w:rPr>
                                <w:rFonts w:cs="Arial"/>
                                <w:sz w:val="20"/>
                                <w:szCs w:val="20"/>
                                <w:lang w:val="cy-GB"/>
                              </w:rPr>
                              <w:t>. Dylent ymestyn i fyny ac i lawr yr afon o’r gwaith arfaethedig.</w:t>
                            </w:r>
                          </w:p>
                          <w:p w14:paraId="4B407423" w14:textId="77777777" w:rsidR="00920FE5" w:rsidRPr="00696A5C" w:rsidRDefault="00920FE5" w:rsidP="00920FE5">
                            <w:pPr>
                              <w:rPr>
                                <w:rFonts w:cs="Arial"/>
                                <w:sz w:val="20"/>
                                <w:szCs w:val="20"/>
                                <w:lang w:val="cy-GB"/>
                              </w:rPr>
                            </w:pPr>
                          </w:p>
                          <w:p w14:paraId="02B4373D" w14:textId="3FBD8E26" w:rsidR="00920FE5" w:rsidRPr="00696A5C" w:rsidRDefault="00920FE5" w:rsidP="00920FE5">
                            <w:pPr>
                              <w:ind w:firstLine="720"/>
                              <w:rPr>
                                <w:rFonts w:cs="Arial"/>
                                <w:sz w:val="20"/>
                                <w:szCs w:val="20"/>
                                <w:lang w:val="cy-GB"/>
                              </w:rPr>
                            </w:pPr>
                            <w:r w:rsidRPr="00696A5C">
                              <w:rPr>
                                <w:rFonts w:cs="Arial"/>
                                <w:sz w:val="20"/>
                                <w:szCs w:val="20"/>
                                <w:lang w:val="cy-GB"/>
                              </w:rPr>
                              <w:t>L</w:t>
                            </w:r>
                            <w:r w:rsidR="008C7C3B">
                              <w:rPr>
                                <w:rFonts w:cs="Arial"/>
                                <w:sz w:val="20"/>
                                <w:szCs w:val="20"/>
                                <w:lang w:val="cy-GB"/>
                              </w:rPr>
                              <w:t>LUNIADAU HYDREDOL</w:t>
                            </w:r>
                            <w:r w:rsidRPr="00696A5C">
                              <w:rPr>
                                <w:rFonts w:cs="Arial"/>
                                <w:sz w:val="20"/>
                                <w:szCs w:val="20"/>
                                <w:lang w:val="cy-GB"/>
                              </w:rPr>
                              <w:t>:</w:t>
                            </w:r>
                            <w:r w:rsidRPr="00696A5C">
                              <w:rPr>
                                <w:rFonts w:cs="Arial"/>
                                <w:sz w:val="20"/>
                                <w:szCs w:val="20"/>
                                <w:lang w:val="cy-GB"/>
                              </w:rPr>
                              <w:tab/>
                            </w:r>
                            <w:r w:rsidRPr="00696A5C">
                              <w:rPr>
                                <w:rFonts w:cs="Arial"/>
                                <w:sz w:val="20"/>
                                <w:szCs w:val="20"/>
                                <w:lang w:val="cy-GB"/>
                              </w:rPr>
                              <w:tab/>
                            </w:r>
                            <w:r w:rsidR="00743956">
                              <w:rPr>
                                <w:rFonts w:cs="Arial"/>
                                <w:sz w:val="20"/>
                                <w:szCs w:val="20"/>
                                <w:lang w:val="cy-GB"/>
                              </w:rPr>
                              <w:t>Oes</w:t>
                            </w:r>
                          </w:p>
                          <w:p w14:paraId="56B7CE70" w14:textId="77777777" w:rsidR="00920FE5" w:rsidRPr="00696A5C" w:rsidRDefault="00920FE5" w:rsidP="00920FE5">
                            <w:pPr>
                              <w:rPr>
                                <w:rFonts w:cs="Arial"/>
                                <w:sz w:val="16"/>
                                <w:szCs w:val="16"/>
                                <w:lang w:val="cy-GB"/>
                              </w:rPr>
                            </w:pPr>
                          </w:p>
                          <w:p w14:paraId="64779021" w14:textId="3E2CC863" w:rsidR="00920FE5" w:rsidRPr="00696A5C" w:rsidRDefault="00142DC8"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59E132FB" w14:textId="77777777" w:rsidR="00920FE5" w:rsidRPr="00696A5C" w:rsidRDefault="00920FE5" w:rsidP="00920FE5">
                            <w:pPr>
                              <w:rPr>
                                <w:rFonts w:cs="Arial"/>
                                <w:sz w:val="28"/>
                                <w:lang w:val="cy-GB"/>
                              </w:rPr>
                            </w:pPr>
                          </w:p>
                          <w:p w14:paraId="1B48BA8B" w14:textId="07A620B3" w:rsidR="00920FE5" w:rsidRPr="00696A5C" w:rsidRDefault="0010157E" w:rsidP="00920FE5">
                            <w:pPr>
                              <w:rPr>
                                <w:rFonts w:cs="Arial"/>
                                <w:sz w:val="20"/>
                                <w:szCs w:val="20"/>
                                <w:lang w:val="cy-GB"/>
                              </w:rPr>
                            </w:pPr>
                            <w:r>
                              <w:rPr>
                                <w:rFonts w:cs="Arial"/>
                                <w:sz w:val="20"/>
                                <w:szCs w:val="20"/>
                                <w:lang w:val="cy-GB"/>
                              </w:rPr>
                              <w:t>Lluniadau Manwl</w:t>
                            </w:r>
                            <w:r w:rsidR="00920FE5" w:rsidRPr="00696A5C">
                              <w:rPr>
                                <w:rFonts w:cs="Arial"/>
                                <w:sz w:val="20"/>
                                <w:szCs w:val="20"/>
                                <w:lang w:val="cy-GB"/>
                              </w:rPr>
                              <w:t xml:space="preserve"> – </w:t>
                            </w:r>
                            <w:r>
                              <w:rPr>
                                <w:rFonts w:cs="Arial"/>
                                <w:sz w:val="20"/>
                                <w:szCs w:val="20"/>
                                <w:lang w:val="cy-GB"/>
                              </w:rPr>
                              <w:t>Bydd y rhain yn dangos manylion y nodweddion presennol ac arfaethedig fel y canlynol:</w:t>
                            </w:r>
                          </w:p>
                          <w:p w14:paraId="16FCF709" w14:textId="77777777" w:rsidR="00A7324D" w:rsidRDefault="0010157E" w:rsidP="00920FE5">
                            <w:pPr>
                              <w:rPr>
                                <w:rFonts w:cs="Arial"/>
                                <w:sz w:val="20"/>
                                <w:szCs w:val="20"/>
                                <w:lang w:val="cy-GB"/>
                              </w:rPr>
                            </w:pPr>
                            <w:r>
                              <w:rPr>
                                <w:rFonts w:cs="Arial"/>
                                <w:sz w:val="20"/>
                                <w:szCs w:val="20"/>
                                <w:lang w:val="cy-GB"/>
                              </w:rPr>
                              <w:t>Y deunyddiau i’w defnyddio ar gyfer unrhyw strwythurau</w:t>
                            </w:r>
                            <w:r w:rsidR="00920FE5" w:rsidRPr="00696A5C">
                              <w:rPr>
                                <w:rFonts w:cs="Arial"/>
                                <w:sz w:val="20"/>
                                <w:szCs w:val="20"/>
                                <w:lang w:val="cy-GB"/>
                              </w:rPr>
                              <w:t xml:space="preserve">; </w:t>
                            </w:r>
                            <w:r>
                              <w:rPr>
                                <w:rFonts w:cs="Arial"/>
                                <w:sz w:val="20"/>
                                <w:szCs w:val="20"/>
                                <w:lang w:val="cy-GB"/>
                              </w:rPr>
                              <w:t>lleoliad unrhyw bibellau gwasanaeth neu geblau gwasanaeth arfaethedig a allai effeithio ar gynnal a chadw’r cwrs dŵr yn y dyfodol</w:t>
                            </w:r>
                            <w:r w:rsidR="00920FE5" w:rsidRPr="00696A5C">
                              <w:rPr>
                                <w:rFonts w:cs="Arial"/>
                                <w:sz w:val="20"/>
                                <w:szCs w:val="20"/>
                                <w:lang w:val="cy-GB"/>
                              </w:rPr>
                              <w:t>;</w:t>
                            </w:r>
                            <w:r>
                              <w:rPr>
                                <w:rFonts w:cs="Arial"/>
                                <w:sz w:val="20"/>
                                <w:szCs w:val="20"/>
                                <w:lang w:val="cy-GB"/>
                              </w:rPr>
                              <w:t xml:space="preserve"> </w:t>
                            </w:r>
                          </w:p>
                          <w:p w14:paraId="2E9B76BE" w14:textId="34DDE735" w:rsidR="00A7324D" w:rsidRDefault="00A7324D" w:rsidP="00920FE5">
                            <w:pPr>
                              <w:rPr>
                                <w:rFonts w:cs="Arial"/>
                                <w:sz w:val="20"/>
                                <w:szCs w:val="20"/>
                                <w:lang w:val="cy-GB"/>
                              </w:rPr>
                            </w:pPr>
                            <w:r>
                              <w:rPr>
                                <w:rFonts w:cs="Arial"/>
                                <w:sz w:val="20"/>
                                <w:szCs w:val="20"/>
                                <w:lang w:val="cy-GB"/>
                              </w:rPr>
                              <w:t>M</w:t>
                            </w:r>
                            <w:r w:rsidR="0010157E">
                              <w:rPr>
                                <w:rFonts w:cs="Arial"/>
                                <w:sz w:val="20"/>
                                <w:szCs w:val="20"/>
                                <w:lang w:val="cy-GB"/>
                              </w:rPr>
                              <w:t>anylion unrhyw goeden, llwyni, gwrych, pwll neu wlyp</w:t>
                            </w:r>
                            <w:r w:rsidR="00DA06F6">
                              <w:rPr>
                                <w:rFonts w:cs="Arial"/>
                                <w:sz w:val="20"/>
                                <w:szCs w:val="20"/>
                                <w:lang w:val="cy-GB"/>
                              </w:rPr>
                              <w:t>d</w:t>
                            </w:r>
                            <w:r w:rsidR="0010157E">
                              <w:rPr>
                                <w:rFonts w:cs="Arial"/>
                                <w:sz w:val="20"/>
                                <w:szCs w:val="20"/>
                                <w:lang w:val="cy-GB"/>
                              </w:rPr>
                              <w:t>ir y gallai’r arfaethedig effeithio arnynt</w:t>
                            </w:r>
                            <w:r w:rsidR="00920FE5" w:rsidRPr="00696A5C">
                              <w:rPr>
                                <w:rFonts w:cs="Arial"/>
                                <w:sz w:val="20"/>
                                <w:szCs w:val="20"/>
                                <w:lang w:val="cy-GB"/>
                              </w:rPr>
                              <w:t>;</w:t>
                            </w:r>
                            <w:r w:rsidR="0010157E">
                              <w:rPr>
                                <w:rFonts w:cs="Arial"/>
                                <w:sz w:val="20"/>
                                <w:szCs w:val="20"/>
                                <w:lang w:val="cy-GB"/>
                              </w:rPr>
                              <w:t xml:space="preserve"> </w:t>
                            </w:r>
                          </w:p>
                          <w:p w14:paraId="04B92A5D" w14:textId="1D27331D" w:rsidR="00920FE5" w:rsidRPr="00696A5C" w:rsidRDefault="00A7324D" w:rsidP="00920FE5">
                            <w:pPr>
                              <w:rPr>
                                <w:rFonts w:cs="Arial"/>
                                <w:sz w:val="20"/>
                                <w:szCs w:val="20"/>
                                <w:lang w:val="cy-GB"/>
                              </w:rPr>
                            </w:pPr>
                            <w:r>
                              <w:rPr>
                                <w:rFonts w:cs="Arial"/>
                                <w:sz w:val="20"/>
                                <w:szCs w:val="20"/>
                                <w:lang w:val="cy-GB"/>
                              </w:rPr>
                              <w:t>M</w:t>
                            </w:r>
                            <w:r w:rsidR="0010157E">
                              <w:rPr>
                                <w:rFonts w:cs="Arial"/>
                                <w:sz w:val="20"/>
                                <w:szCs w:val="20"/>
                                <w:lang w:val="cy-GB"/>
                              </w:rPr>
                              <w:t>anylion unrhyw blannu neu hau</w:t>
                            </w:r>
                            <w:r w:rsidR="00920FE5" w:rsidRPr="00696A5C">
                              <w:rPr>
                                <w:rFonts w:cs="Arial"/>
                                <w:sz w:val="20"/>
                                <w:szCs w:val="20"/>
                                <w:lang w:val="cy-GB"/>
                              </w:rPr>
                              <w:t>:</w:t>
                            </w:r>
                          </w:p>
                          <w:p w14:paraId="4E9AEFAD" w14:textId="75ADCB3A" w:rsidR="00920FE5" w:rsidRPr="00696A5C" w:rsidRDefault="0010157E" w:rsidP="00920FE5">
                            <w:pPr>
                              <w:rPr>
                                <w:rFonts w:cs="Arial"/>
                                <w:sz w:val="20"/>
                                <w:szCs w:val="20"/>
                                <w:lang w:val="cy-GB"/>
                              </w:rPr>
                            </w:pPr>
                            <w:r>
                              <w:rPr>
                                <w:rFonts w:cs="Arial"/>
                                <w:sz w:val="20"/>
                                <w:szCs w:val="20"/>
                                <w:lang w:val="cy-GB"/>
                              </w:rPr>
                              <w:t xml:space="preserve">Argaeau a choredau </w:t>
                            </w:r>
                            <w:r w:rsidR="00920FE5" w:rsidRPr="00696A5C">
                              <w:rPr>
                                <w:rFonts w:cs="Arial"/>
                                <w:sz w:val="20"/>
                                <w:szCs w:val="20"/>
                                <w:lang w:val="cy-GB"/>
                              </w:rPr>
                              <w:t>(</w:t>
                            </w:r>
                            <w:r>
                              <w:rPr>
                                <w:rFonts w:cs="Arial"/>
                                <w:sz w:val="20"/>
                                <w:szCs w:val="20"/>
                                <w:lang w:val="cy-GB"/>
                              </w:rPr>
                              <w:t>mae angen cynllun arnom sy’n dangos graddau’r dŵr sy‘n cael ei gronni</w:t>
                            </w:r>
                            <w:r w:rsidR="00920FE5" w:rsidRPr="00696A5C">
                              <w:rPr>
                                <w:rFonts w:cs="Arial"/>
                                <w:sz w:val="20"/>
                                <w:szCs w:val="20"/>
                                <w:lang w:val="cy-GB"/>
                              </w:rPr>
                              <w:t xml:space="preserve"> (</w:t>
                            </w:r>
                            <w:r>
                              <w:rPr>
                                <w:rFonts w:cs="Arial"/>
                                <w:sz w:val="20"/>
                                <w:szCs w:val="20"/>
                                <w:lang w:val="cy-GB"/>
                              </w:rPr>
                              <w:t>a ddelir yn ôl</w:t>
                            </w:r>
                            <w:r w:rsidR="00920FE5" w:rsidRPr="00696A5C">
                              <w:rPr>
                                <w:rFonts w:cs="Arial"/>
                                <w:sz w:val="20"/>
                                <w:szCs w:val="20"/>
                                <w:lang w:val="cy-GB"/>
                              </w:rPr>
                              <w:t xml:space="preserve">) </w:t>
                            </w:r>
                            <w:r>
                              <w:rPr>
                                <w:rFonts w:cs="Arial"/>
                                <w:sz w:val="20"/>
                                <w:szCs w:val="20"/>
                                <w:lang w:val="cy-GB"/>
                              </w:rPr>
                              <w:t>o dan amodau arferol a llifogydd fel y gallwn asesu’r effaith bosibl ar y tir wrth ymyl yr afon.</w:t>
                            </w:r>
                          </w:p>
                          <w:p w14:paraId="28E99B0A" w14:textId="5ECEA350" w:rsidR="00920FE5" w:rsidRPr="00696A5C" w:rsidRDefault="0010157E" w:rsidP="00920FE5">
                            <w:pPr>
                              <w:rPr>
                                <w:rFonts w:cs="Arial"/>
                                <w:sz w:val="20"/>
                                <w:szCs w:val="20"/>
                                <w:lang w:val="cy-GB"/>
                              </w:rPr>
                            </w:pPr>
                            <w:r>
                              <w:rPr>
                                <w:rFonts w:cs="Arial"/>
                                <w:sz w:val="20"/>
                                <w:szCs w:val="20"/>
                                <w:lang w:val="cy-GB"/>
                              </w:rPr>
                              <w:t>Mae’n rhaid i’r cynlluniau hefyd ddangos unrhyw ddraeniau tir yr effeithir arnynt</w:t>
                            </w:r>
                            <w:r w:rsidR="00920FE5" w:rsidRPr="00696A5C">
                              <w:rPr>
                                <w:rFonts w:cs="Arial"/>
                                <w:sz w:val="20"/>
                                <w:szCs w:val="20"/>
                                <w:lang w:val="cy-GB"/>
                              </w:rPr>
                              <w:t>.</w:t>
                            </w:r>
                          </w:p>
                          <w:p w14:paraId="24ED8449" w14:textId="77777777" w:rsidR="00920FE5" w:rsidRPr="00696A5C" w:rsidRDefault="00920FE5" w:rsidP="00920FE5">
                            <w:pPr>
                              <w:rPr>
                                <w:rFonts w:cs="Arial"/>
                                <w:sz w:val="20"/>
                                <w:szCs w:val="20"/>
                                <w:lang w:val="cy-GB"/>
                              </w:rPr>
                            </w:pPr>
                          </w:p>
                          <w:p w14:paraId="46F89A18" w14:textId="3C8D71A3" w:rsidR="00920FE5" w:rsidRPr="00696A5C" w:rsidRDefault="000C3F57" w:rsidP="00920FE5">
                            <w:pPr>
                              <w:rPr>
                                <w:rFonts w:cs="Arial"/>
                                <w:sz w:val="20"/>
                                <w:szCs w:val="20"/>
                                <w:lang w:val="cy-GB"/>
                              </w:rPr>
                            </w:pPr>
                            <w:r>
                              <w:rPr>
                                <w:rFonts w:cs="Arial"/>
                                <w:sz w:val="20"/>
                                <w:szCs w:val="20"/>
                                <w:lang w:val="cy-GB"/>
                              </w:rPr>
                              <w:t>LLUNIADAU MANWL</w:t>
                            </w:r>
                            <w:r w:rsidR="00920FE5" w:rsidRPr="00696A5C">
                              <w:rPr>
                                <w:rFonts w:cs="Arial"/>
                                <w:sz w:val="20"/>
                                <w:szCs w:val="20"/>
                                <w:lang w:val="cy-GB"/>
                              </w:rPr>
                              <w:t>:</w:t>
                            </w:r>
                            <w:r w:rsidR="00920FE5" w:rsidRPr="00696A5C">
                              <w:rPr>
                                <w:rFonts w:cs="Arial"/>
                                <w:sz w:val="20"/>
                                <w:szCs w:val="20"/>
                                <w:lang w:val="cy-GB"/>
                              </w:rPr>
                              <w:tab/>
                            </w:r>
                            <w:r>
                              <w:rPr>
                                <w:rFonts w:cs="Arial"/>
                                <w:sz w:val="20"/>
                                <w:szCs w:val="20"/>
                                <w:lang w:val="cy-GB"/>
                              </w:rPr>
                              <w:tab/>
                            </w:r>
                            <w:r>
                              <w:rPr>
                                <w:rFonts w:cs="Arial"/>
                                <w:sz w:val="20"/>
                                <w:szCs w:val="20"/>
                                <w:lang w:val="cy-GB"/>
                              </w:rPr>
                              <w:tab/>
                            </w:r>
                            <w:r w:rsidR="00920FE5" w:rsidRPr="00696A5C">
                              <w:rPr>
                                <w:rFonts w:cs="Arial"/>
                                <w:sz w:val="20"/>
                                <w:szCs w:val="20"/>
                                <w:lang w:val="cy-GB"/>
                              </w:rPr>
                              <w:tab/>
                            </w:r>
                            <w:r w:rsidR="00743956">
                              <w:rPr>
                                <w:rFonts w:cs="Arial"/>
                                <w:sz w:val="20"/>
                                <w:szCs w:val="20"/>
                                <w:lang w:val="cy-GB"/>
                              </w:rPr>
                              <w:t>Oes</w:t>
                            </w:r>
                          </w:p>
                          <w:p w14:paraId="4A3C5FB0" w14:textId="77777777" w:rsidR="00920FE5" w:rsidRPr="00696A5C" w:rsidRDefault="00920FE5" w:rsidP="00920FE5">
                            <w:pPr>
                              <w:rPr>
                                <w:rFonts w:cs="Arial"/>
                                <w:sz w:val="16"/>
                                <w:szCs w:val="16"/>
                                <w:lang w:val="cy-GB"/>
                              </w:rPr>
                            </w:pPr>
                          </w:p>
                          <w:p w14:paraId="3BDDA5D6" w14:textId="760B3059" w:rsidR="00920FE5" w:rsidRPr="00696A5C" w:rsidRDefault="00715B65" w:rsidP="00920FE5">
                            <w:pPr>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Pr>
                                <w:rFonts w:cs="Arial"/>
                                <w:sz w:val="20"/>
                                <w:szCs w:val="20"/>
                                <w:lang w:val="cy-GB"/>
                              </w:rPr>
                              <w:tab/>
                            </w:r>
                            <w:r w:rsidR="00920FE5" w:rsidRPr="00696A5C">
                              <w:rPr>
                                <w:rFonts w:cs="Arial"/>
                                <w:sz w:val="20"/>
                                <w:szCs w:val="20"/>
                                <w:lang w:val="cy-GB"/>
                              </w:rPr>
                              <w:t xml:space="preserve"> </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37678D37" w14:textId="77777777" w:rsidR="00920FE5" w:rsidRPr="00696A5C" w:rsidRDefault="00920FE5" w:rsidP="00920FE5">
                            <w:pPr>
                              <w:rPr>
                                <w:rFonts w:cs="Arial"/>
                                <w:sz w:val="16"/>
                                <w:szCs w:val="16"/>
                                <w:lang w:val="cy-GB"/>
                              </w:rPr>
                            </w:pPr>
                          </w:p>
                          <w:p w14:paraId="1AA14176" w14:textId="13CD2819" w:rsidR="00920FE5" w:rsidRPr="00696A5C" w:rsidRDefault="00920FE5" w:rsidP="00920FE5">
                            <w:pPr>
                              <w:rPr>
                                <w:rFonts w:cs="Arial"/>
                                <w:sz w:val="20"/>
                                <w:szCs w:val="20"/>
                                <w:lang w:val="cy-GB"/>
                              </w:rPr>
                            </w:pPr>
                            <w:r w:rsidRPr="00696A5C">
                              <w:rPr>
                                <w:rFonts w:cs="Arial"/>
                                <w:sz w:val="20"/>
                                <w:szCs w:val="20"/>
                                <w:lang w:val="cy-GB"/>
                              </w:rPr>
                              <w:t>D</w:t>
                            </w:r>
                            <w:r w:rsidR="00330959">
                              <w:rPr>
                                <w:rFonts w:cs="Arial"/>
                                <w:sz w:val="20"/>
                                <w:szCs w:val="20"/>
                                <w:lang w:val="cy-GB"/>
                              </w:rPr>
                              <w:t>ATGANIAD DULL MANWL</w:t>
                            </w:r>
                            <w:r w:rsidRPr="00696A5C">
                              <w:rPr>
                                <w:rFonts w:cs="Arial"/>
                                <w:sz w:val="20"/>
                                <w:szCs w:val="20"/>
                                <w:lang w:val="cy-GB"/>
                              </w:rPr>
                              <w:t>:</w:t>
                            </w:r>
                            <w:r w:rsidRPr="00696A5C">
                              <w:rPr>
                                <w:rFonts w:cs="Arial"/>
                                <w:sz w:val="20"/>
                                <w:szCs w:val="20"/>
                                <w:lang w:val="cy-GB"/>
                              </w:rPr>
                              <w:tab/>
                            </w:r>
                            <w:r w:rsidR="00330959">
                              <w:rPr>
                                <w:rFonts w:cs="Arial"/>
                                <w:sz w:val="20"/>
                                <w:szCs w:val="20"/>
                                <w:lang w:val="cy-GB"/>
                              </w:rPr>
                              <w:tab/>
                            </w:r>
                            <w:r w:rsidR="00330959">
                              <w:rPr>
                                <w:rFonts w:cs="Arial"/>
                                <w:sz w:val="20"/>
                                <w:szCs w:val="20"/>
                                <w:lang w:val="cy-GB"/>
                              </w:rPr>
                              <w:tab/>
                            </w:r>
                            <w:r w:rsidR="00743956">
                              <w:rPr>
                                <w:rFonts w:cs="Arial"/>
                                <w:sz w:val="20"/>
                                <w:szCs w:val="20"/>
                                <w:lang w:val="cy-GB"/>
                              </w:rPr>
                              <w:t>Oes</w:t>
                            </w:r>
                          </w:p>
                          <w:p w14:paraId="167ED9E2" w14:textId="43823DA6" w:rsidR="00920FE5" w:rsidRPr="00696A5C" w:rsidRDefault="00010BB6" w:rsidP="00920FE5">
                            <w:pPr>
                              <w:rPr>
                                <w:rFonts w:cs="Arial"/>
                                <w:sz w:val="20"/>
                                <w:szCs w:val="20"/>
                                <w:u w:val="single"/>
                                <w:lang w:val="cy-GB"/>
                              </w:rPr>
                            </w:pPr>
                            <w:r>
                              <w:rPr>
                                <w:rFonts w:cs="Arial"/>
                                <w:sz w:val="20"/>
                                <w:szCs w:val="20"/>
                                <w:lang w:val="cy-GB"/>
                              </w:rPr>
                              <w:t>CYFEIRNOD(AU)</w:t>
                            </w:r>
                            <w:r w:rsidR="00920FE5" w:rsidRPr="00696A5C">
                              <w:rPr>
                                <w:rFonts w:cs="Arial"/>
                                <w:sz w:val="20"/>
                                <w:szCs w:val="20"/>
                                <w:lang w:val="cy-GB"/>
                              </w:rPr>
                              <w:t>:</w:t>
                            </w:r>
                            <w:r>
                              <w:rPr>
                                <w:rFonts w:cs="Arial"/>
                                <w:sz w:val="20"/>
                                <w:szCs w:val="20"/>
                                <w:lang w:val="cy-GB"/>
                              </w:rPr>
                              <w:t xml:space="preserve"> </w:t>
                            </w:r>
                            <w:r>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2" o:spid="_x0000_s1039" type="#_x0000_t202" style="position:absolute;margin-left:0;margin-top:164.65pt;width:522pt;height:627.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K7HQIAADQ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">
                <v:textbox>
                  <w:txbxContent>
                    <w:p w14:paraId="5AA9589B" w14:textId="74C571AB" w:rsidR="00920FE5" w:rsidRPr="00696A5C" w:rsidRDefault="00920FE5" w:rsidP="00920FE5">
                      <w:pPr>
                        <w:ind w:left="720"/>
                        <w:rPr>
                          <w:rFonts w:cs="Arial"/>
                          <w:smallCaps/>
                          <w:lang w:val="cy-GB"/>
                        </w:rPr>
                      </w:pPr>
                      <w:r w:rsidRPr="00696A5C">
                        <w:rPr>
                          <w:rFonts w:cs="Arial"/>
                          <w:smallCaps/>
                          <w:lang w:val="cy-GB"/>
                        </w:rPr>
                        <w:t xml:space="preserve">6.1. </w:t>
                      </w:r>
                      <w:r w:rsidR="00696A5C" w:rsidRPr="00696A5C">
                        <w:rPr>
                          <w:rFonts w:cs="Arial"/>
                          <w:smallCaps/>
                          <w:lang w:val="cy-GB"/>
                        </w:rPr>
                        <w:t>Rhowch ddisgrifiad a chyfeirnod pob cynllun ac adran</w:t>
                      </w:r>
                    </w:p>
                    <w:p w14:paraId="2DB925D9" w14:textId="77777777" w:rsidR="00920FE5" w:rsidRPr="00696A5C" w:rsidRDefault="00920FE5" w:rsidP="00920FE5">
                      <w:pPr>
                        <w:rPr>
                          <w:rFonts w:cs="Arial"/>
                          <w:sz w:val="16"/>
                          <w:szCs w:val="18"/>
                          <w:lang w:val="cy-GB"/>
                        </w:rPr>
                      </w:pPr>
                    </w:p>
                    <w:p w14:paraId="32EDD31E" w14:textId="12B871CF" w:rsidR="00920FE5" w:rsidRPr="00696A5C" w:rsidRDefault="00696A5C" w:rsidP="00920FE5">
                      <w:pPr>
                        <w:rPr>
                          <w:rFonts w:cs="Arial"/>
                          <w:sz w:val="20"/>
                          <w:szCs w:val="20"/>
                          <w:lang w:val="cy-GB"/>
                        </w:rPr>
                      </w:pPr>
                      <w:r>
                        <w:rPr>
                          <w:rFonts w:cs="Arial"/>
                          <w:sz w:val="20"/>
                          <w:szCs w:val="20"/>
                          <w:lang w:val="cy-GB"/>
                        </w:rPr>
                        <w:t>Cynlluniau lleoliad</w:t>
                      </w:r>
                      <w:r w:rsidR="00920FE5" w:rsidRPr="00696A5C">
                        <w:rPr>
                          <w:rFonts w:cs="Arial"/>
                          <w:sz w:val="20"/>
                          <w:szCs w:val="20"/>
                          <w:lang w:val="cy-GB"/>
                        </w:rPr>
                        <w:t xml:space="preserve"> – </w:t>
                      </w:r>
                      <w:r>
                        <w:rPr>
                          <w:rFonts w:cs="Arial"/>
                          <w:sz w:val="20"/>
                          <w:szCs w:val="20"/>
                          <w:lang w:val="cy-GB"/>
                        </w:rPr>
                        <w:t>Mae’n rhaid i’r rhain fod ar raddfa briodol a bod yn seiliedig ar fap Arolwg Ordnans. Mae’n rhaid iddynt ddangos yn glir leoliad cyffredinol y safle lle bydd y gwaith arfaethedig yn cael ei wneud a chynnwys nodweddion cyffredinol ac enwau’r strydoedd. Mae’n rhaid iddynt hefyd nodi’r cwrs dŵr a chyrff dŵr eraill yn</w:t>
                      </w:r>
                      <w:r w:rsidR="0086176C">
                        <w:rPr>
                          <w:rFonts w:cs="Arial"/>
                          <w:sz w:val="20"/>
                          <w:szCs w:val="20"/>
                          <w:lang w:val="cy-GB"/>
                        </w:rPr>
                        <w:t xml:space="preserve"> yr</w:t>
                      </w:r>
                      <w:r>
                        <w:rPr>
                          <w:rFonts w:cs="Arial"/>
                          <w:sz w:val="20"/>
                          <w:szCs w:val="20"/>
                          <w:lang w:val="cy-GB"/>
                        </w:rPr>
                        <w:t xml:space="preserve"> arda</w:t>
                      </w:r>
                      <w:r w:rsidR="0086176C">
                        <w:rPr>
                          <w:rFonts w:cs="Arial"/>
                          <w:sz w:val="20"/>
                          <w:szCs w:val="20"/>
                          <w:lang w:val="cy-GB"/>
                        </w:rPr>
                        <w:t>l</w:t>
                      </w:r>
                      <w:r>
                        <w:rPr>
                          <w:rFonts w:cs="Arial"/>
                          <w:sz w:val="20"/>
                          <w:szCs w:val="20"/>
                          <w:lang w:val="cy-GB"/>
                        </w:rPr>
                        <w:t xml:space="preserve"> gyfagos.</w:t>
                      </w:r>
                    </w:p>
                    <w:p w14:paraId="52846CC4" w14:textId="77777777" w:rsidR="00920FE5" w:rsidRPr="00696A5C" w:rsidRDefault="00920FE5" w:rsidP="00920FE5">
                      <w:pPr>
                        <w:rPr>
                          <w:rFonts w:cs="Arial"/>
                          <w:sz w:val="20"/>
                          <w:szCs w:val="20"/>
                          <w:lang w:val="cy-GB"/>
                        </w:rPr>
                      </w:pPr>
                    </w:p>
                    <w:p w14:paraId="3D4D8693" w14:textId="51D25D93" w:rsidR="00920FE5" w:rsidRPr="00696A5C" w:rsidRDefault="007A7416" w:rsidP="00920FE5">
                      <w:pPr>
                        <w:ind w:firstLine="720"/>
                        <w:rPr>
                          <w:rFonts w:cs="Arial"/>
                          <w:sz w:val="20"/>
                          <w:szCs w:val="20"/>
                          <w:lang w:val="cy-GB"/>
                        </w:rPr>
                      </w:pPr>
                      <w:r>
                        <w:rPr>
                          <w:rFonts w:cs="Arial"/>
                          <w:sz w:val="20"/>
                          <w:szCs w:val="20"/>
                          <w:lang w:val="cy-GB"/>
                        </w:rPr>
                        <w:t>C</w:t>
                      </w:r>
                      <w:r w:rsidR="0096473A">
                        <w:rPr>
                          <w:rFonts w:cs="Arial"/>
                          <w:sz w:val="20"/>
                          <w:szCs w:val="20"/>
                          <w:lang w:val="cy-GB"/>
                        </w:rPr>
                        <w:t>YNLLUN LLEOL</w:t>
                      </w:r>
                      <w:r w:rsidR="00E04A9A">
                        <w:rPr>
                          <w:rFonts w:cs="Arial"/>
                          <w:sz w:val="20"/>
                          <w:szCs w:val="20"/>
                          <w:lang w:val="cy-GB"/>
                        </w:rPr>
                        <w:t>I</w:t>
                      </w:r>
                      <w:r w:rsidR="0096473A">
                        <w:rPr>
                          <w:rFonts w:cs="Arial"/>
                          <w:sz w:val="20"/>
                          <w:szCs w:val="20"/>
                          <w:lang w:val="cy-GB"/>
                        </w:rPr>
                        <w:t>AD</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E4098A">
                        <w:rPr>
                          <w:rFonts w:cs="Arial"/>
                          <w:sz w:val="20"/>
                          <w:szCs w:val="20"/>
                          <w:lang w:val="cy-GB"/>
                        </w:rPr>
                        <w:t>Oes</w:t>
                      </w:r>
                    </w:p>
                    <w:p w14:paraId="62309A67" w14:textId="77777777" w:rsidR="00920FE5" w:rsidRPr="00696A5C" w:rsidRDefault="00920FE5" w:rsidP="00920FE5">
                      <w:pPr>
                        <w:rPr>
                          <w:rFonts w:cs="Arial"/>
                          <w:sz w:val="16"/>
                          <w:szCs w:val="16"/>
                          <w:lang w:val="cy-GB"/>
                        </w:rPr>
                      </w:pPr>
                    </w:p>
                    <w:p w14:paraId="7DA05BEC" w14:textId="7372EB02" w:rsidR="00920FE5" w:rsidRPr="00696A5C" w:rsidRDefault="007A7416" w:rsidP="00920FE5">
                      <w:pPr>
                        <w:ind w:firstLine="720"/>
                        <w:rPr>
                          <w:rFonts w:cs="Arial"/>
                          <w:sz w:val="20"/>
                          <w:szCs w:val="20"/>
                          <w:lang w:val="cy-GB"/>
                        </w:rPr>
                      </w:pPr>
                      <w:r>
                        <w:rPr>
                          <w:rFonts w:cs="Arial"/>
                          <w:sz w:val="20"/>
                          <w:szCs w:val="20"/>
                          <w:lang w:val="cy-GB"/>
                        </w:rPr>
                        <w:t>C</w:t>
                      </w:r>
                      <w:r w:rsidR="00BA5FEB">
                        <w:rPr>
                          <w:rFonts w:cs="Arial"/>
                          <w:sz w:val="20"/>
                          <w:szCs w:val="20"/>
                          <w:lang w:val="cy-GB"/>
                        </w:rPr>
                        <w:t>YFEIRNOD</w:t>
                      </w:r>
                      <w:r w:rsidR="00920FE5" w:rsidRPr="00696A5C">
                        <w:rPr>
                          <w:rFonts w:cs="Arial"/>
                          <w:sz w:val="20"/>
                          <w:szCs w:val="20"/>
                          <w:lang w:val="cy-GB"/>
                        </w:rPr>
                        <w:t>(</w:t>
                      </w:r>
                      <w:r w:rsidR="00BA5FEB">
                        <w:rPr>
                          <w:rFonts w:cs="Arial"/>
                          <w:sz w:val="20"/>
                          <w:szCs w:val="20"/>
                          <w:lang w:val="cy-GB"/>
                        </w:rPr>
                        <w:t>AU</w:t>
                      </w:r>
                      <w:r>
                        <w:rPr>
                          <w:rFonts w:cs="Arial"/>
                          <w:sz w:val="20"/>
                          <w:szCs w:val="20"/>
                          <w:lang w:val="cy-GB"/>
                        </w:rPr>
                        <w:t>)</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148D262D" w14:textId="77777777" w:rsidR="00920FE5" w:rsidRPr="00696A5C" w:rsidRDefault="00920FE5" w:rsidP="00920FE5">
                      <w:pPr>
                        <w:rPr>
                          <w:rFonts w:cs="Arial"/>
                          <w:sz w:val="28"/>
                          <w:lang w:val="cy-GB"/>
                        </w:rPr>
                      </w:pPr>
                    </w:p>
                    <w:p w14:paraId="05FE4C0A" w14:textId="1FEC58F5" w:rsidR="00920FE5" w:rsidRPr="00696A5C" w:rsidRDefault="00A874BD" w:rsidP="00920FE5">
                      <w:pPr>
                        <w:rPr>
                          <w:rFonts w:cs="Arial"/>
                          <w:sz w:val="20"/>
                          <w:szCs w:val="20"/>
                          <w:lang w:val="cy-GB"/>
                        </w:rPr>
                      </w:pPr>
                      <w:r>
                        <w:rPr>
                          <w:rFonts w:cs="Arial"/>
                          <w:sz w:val="20"/>
                          <w:szCs w:val="20"/>
                          <w:lang w:val="cy-GB"/>
                        </w:rPr>
                        <w:t>Lleoliad Safle</w:t>
                      </w:r>
                      <w:r w:rsidR="00920FE5" w:rsidRPr="00696A5C">
                        <w:rPr>
                          <w:rFonts w:cs="Arial"/>
                          <w:sz w:val="20"/>
                          <w:szCs w:val="20"/>
                          <w:lang w:val="cy-GB"/>
                        </w:rPr>
                        <w:t xml:space="preserve"> (</w:t>
                      </w:r>
                      <w:r>
                        <w:rPr>
                          <w:rFonts w:cs="Arial"/>
                          <w:sz w:val="20"/>
                          <w:szCs w:val="20"/>
                          <w:lang w:val="cy-GB"/>
                        </w:rPr>
                        <w:t>trefniant cyffredinol</w:t>
                      </w:r>
                      <w:r w:rsidR="00920FE5" w:rsidRPr="00696A5C">
                        <w:rPr>
                          <w:rFonts w:cs="Arial"/>
                          <w:sz w:val="20"/>
                          <w:szCs w:val="20"/>
                          <w:lang w:val="cy-GB"/>
                        </w:rPr>
                        <w:t xml:space="preserve">) – </w:t>
                      </w:r>
                      <w:r>
                        <w:rPr>
                          <w:rFonts w:cs="Arial"/>
                          <w:sz w:val="20"/>
                          <w:szCs w:val="20"/>
                          <w:lang w:val="cy-GB"/>
                        </w:rPr>
                        <w:t>mae’n rhaid i chi ddarparu cynllun o’r safle sy’n dangos:</w:t>
                      </w:r>
                      <w:r w:rsidR="00920FE5" w:rsidRPr="00696A5C">
                        <w:rPr>
                          <w:rFonts w:cs="Arial"/>
                          <w:sz w:val="20"/>
                          <w:szCs w:val="20"/>
                          <w:lang w:val="cy-GB"/>
                        </w:rPr>
                        <w:t xml:space="preserve"> </w:t>
                      </w:r>
                      <w:r>
                        <w:rPr>
                          <w:rFonts w:cs="Arial"/>
                          <w:sz w:val="20"/>
                          <w:szCs w:val="20"/>
                          <w:lang w:val="cy-GB"/>
                        </w:rPr>
                        <w:t>Y safle presennol, gan gynnwys unrhyw gwrs dŵr a allai ddylanwadu ar hydroleg afonydd lleol, gan gynnwys pontydd, pibellau a dwythellau, ffyrdd o groesi’r cwrs dŵr, cwlfertau a sgriniau, argloddiau, waliau, gollyngfeydd ac yn y blaen; ac ysgolion pysgod presennol a strwythurau a fwriedir i ganiatáu i bysgod fynd i fyny ac i lawr yr afon. Dylid tynnu’r cynllun i raddfa briodol y mae’n rhaid ei nodi’n glir.</w:t>
                      </w:r>
                    </w:p>
                    <w:p w14:paraId="07B7DE3F" w14:textId="77777777" w:rsidR="00920FE5" w:rsidRPr="00696A5C" w:rsidRDefault="00920FE5" w:rsidP="00920FE5">
                      <w:pPr>
                        <w:rPr>
                          <w:rFonts w:cs="Arial"/>
                          <w:sz w:val="20"/>
                          <w:szCs w:val="20"/>
                          <w:lang w:val="cy-GB"/>
                        </w:rPr>
                      </w:pPr>
                    </w:p>
                    <w:p w14:paraId="33D5DCB9" w14:textId="5B69B46B" w:rsidR="00920FE5" w:rsidRPr="00696A5C" w:rsidRDefault="00BA5FEB" w:rsidP="00920FE5">
                      <w:pPr>
                        <w:ind w:firstLine="720"/>
                        <w:rPr>
                          <w:rFonts w:cs="Arial"/>
                          <w:sz w:val="20"/>
                          <w:szCs w:val="20"/>
                          <w:lang w:val="cy-GB"/>
                        </w:rPr>
                      </w:pPr>
                      <w:r>
                        <w:rPr>
                          <w:rFonts w:cs="Arial"/>
                          <w:sz w:val="20"/>
                          <w:szCs w:val="20"/>
                          <w:lang w:val="cy-GB"/>
                        </w:rPr>
                        <w:t>C</w:t>
                      </w:r>
                      <w:r w:rsidR="0096473A">
                        <w:rPr>
                          <w:rFonts w:cs="Arial"/>
                          <w:sz w:val="20"/>
                          <w:szCs w:val="20"/>
                          <w:lang w:val="cy-GB"/>
                        </w:rPr>
                        <w:t>YNLLUN SAFLE</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743956">
                        <w:rPr>
                          <w:rFonts w:cs="Arial"/>
                          <w:sz w:val="20"/>
                          <w:szCs w:val="20"/>
                          <w:lang w:val="cy-GB"/>
                        </w:rPr>
                        <w:t>Oes</w:t>
                      </w:r>
                    </w:p>
                    <w:p w14:paraId="2E8163C6" w14:textId="77777777" w:rsidR="00920FE5" w:rsidRPr="00696A5C" w:rsidRDefault="00920FE5" w:rsidP="00920FE5">
                      <w:pPr>
                        <w:rPr>
                          <w:rFonts w:cs="Arial"/>
                          <w:sz w:val="16"/>
                          <w:szCs w:val="16"/>
                          <w:lang w:val="cy-GB"/>
                        </w:rPr>
                      </w:pPr>
                    </w:p>
                    <w:p w14:paraId="34DD701B" w14:textId="5FB4209B" w:rsidR="00920FE5" w:rsidRPr="00696A5C" w:rsidRDefault="00BA5FEB"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00580D08" w14:textId="77777777" w:rsidR="00920FE5" w:rsidRPr="00696A5C" w:rsidRDefault="00920FE5" w:rsidP="00920FE5">
                      <w:pPr>
                        <w:rPr>
                          <w:rFonts w:cs="Arial"/>
                          <w:sz w:val="28"/>
                          <w:lang w:val="cy-GB"/>
                        </w:rPr>
                      </w:pPr>
                    </w:p>
                    <w:p w14:paraId="4CF8A12E" w14:textId="6B8AC52F" w:rsidR="00920FE5" w:rsidRPr="00696A5C" w:rsidRDefault="00D51A9B" w:rsidP="00920FE5">
                      <w:pPr>
                        <w:rPr>
                          <w:rFonts w:cs="Arial"/>
                          <w:sz w:val="20"/>
                          <w:szCs w:val="20"/>
                          <w:lang w:val="cy-GB"/>
                        </w:rPr>
                      </w:pPr>
                      <w:r>
                        <w:rPr>
                          <w:rFonts w:cs="Arial"/>
                          <w:sz w:val="20"/>
                          <w:szCs w:val="20"/>
                          <w:lang w:val="cy-GB"/>
                        </w:rPr>
                        <w:t>Os bydd gwaith yn tresmasu i unrhyw gwrs dŵr, dylech ddarparu croestoriad i fyny ac i lawr ffrwd y gwaith arfaethedig. Dylid tynnu croestoriadau fel pe baent yn edrych i lawr yr afon ar y cwrs dŵr a dylent gynnwys manylion nodweddion presennol ac arfaethedig a lefelau dŵr.</w:t>
                      </w:r>
                    </w:p>
                    <w:p w14:paraId="794C412B" w14:textId="77777777" w:rsidR="00920FE5" w:rsidRPr="00696A5C" w:rsidRDefault="00920FE5" w:rsidP="00920FE5">
                      <w:pPr>
                        <w:rPr>
                          <w:rFonts w:cs="Arial"/>
                          <w:sz w:val="20"/>
                          <w:szCs w:val="20"/>
                          <w:lang w:val="cy-GB"/>
                        </w:rPr>
                      </w:pPr>
                    </w:p>
                    <w:p w14:paraId="7D6D0694" w14:textId="0BF340F3" w:rsidR="00920FE5" w:rsidRPr="00696A5C" w:rsidRDefault="00920FE5" w:rsidP="00920FE5">
                      <w:pPr>
                        <w:ind w:firstLine="720"/>
                        <w:rPr>
                          <w:rFonts w:cs="Arial"/>
                          <w:sz w:val="20"/>
                          <w:szCs w:val="20"/>
                          <w:lang w:val="cy-GB"/>
                        </w:rPr>
                      </w:pPr>
                      <w:r w:rsidRPr="00696A5C">
                        <w:rPr>
                          <w:rFonts w:cs="Arial"/>
                          <w:sz w:val="20"/>
                          <w:szCs w:val="20"/>
                          <w:lang w:val="cy-GB"/>
                        </w:rPr>
                        <w:t>C</w:t>
                      </w:r>
                      <w:r w:rsidR="0096473A">
                        <w:rPr>
                          <w:rFonts w:cs="Arial"/>
                          <w:sz w:val="20"/>
                          <w:szCs w:val="20"/>
                          <w:lang w:val="cy-GB"/>
                        </w:rPr>
                        <w:t>ROESTORIADAU</w:t>
                      </w:r>
                      <w:r w:rsidRPr="00696A5C">
                        <w:rPr>
                          <w:rFonts w:cs="Arial"/>
                          <w:sz w:val="20"/>
                          <w:szCs w:val="20"/>
                          <w:lang w:val="cy-GB"/>
                        </w:rPr>
                        <w:t>:</w:t>
                      </w:r>
                      <w:r w:rsidRPr="00696A5C">
                        <w:rPr>
                          <w:rFonts w:cs="Arial"/>
                          <w:sz w:val="20"/>
                          <w:szCs w:val="20"/>
                          <w:lang w:val="cy-GB"/>
                        </w:rPr>
                        <w:tab/>
                      </w:r>
                      <w:r w:rsidRPr="00696A5C">
                        <w:rPr>
                          <w:rFonts w:cs="Arial"/>
                          <w:sz w:val="20"/>
                          <w:szCs w:val="20"/>
                          <w:lang w:val="cy-GB"/>
                        </w:rPr>
                        <w:tab/>
                      </w:r>
                      <w:r w:rsidRPr="00696A5C">
                        <w:rPr>
                          <w:rFonts w:cs="Arial"/>
                          <w:sz w:val="20"/>
                          <w:szCs w:val="20"/>
                          <w:lang w:val="cy-GB"/>
                        </w:rPr>
                        <w:tab/>
                      </w:r>
                      <w:r w:rsidR="00743956">
                        <w:rPr>
                          <w:rFonts w:cs="Arial"/>
                          <w:sz w:val="20"/>
                          <w:szCs w:val="20"/>
                          <w:lang w:val="cy-GB"/>
                        </w:rPr>
                        <w:t>Oes</w:t>
                      </w:r>
                    </w:p>
                    <w:p w14:paraId="5AA254A0" w14:textId="77777777" w:rsidR="00920FE5" w:rsidRPr="00696A5C" w:rsidRDefault="00920FE5" w:rsidP="00920FE5">
                      <w:pPr>
                        <w:rPr>
                          <w:rFonts w:cs="Arial"/>
                          <w:sz w:val="16"/>
                          <w:szCs w:val="16"/>
                          <w:lang w:val="cy-GB"/>
                        </w:rPr>
                      </w:pPr>
                    </w:p>
                    <w:p w14:paraId="20955784" w14:textId="62076DA4" w:rsidR="00920FE5" w:rsidRPr="00696A5C" w:rsidRDefault="00FD389F"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 xml:space="preserve">): </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1C4B312E" w14:textId="77777777" w:rsidR="00920FE5" w:rsidRPr="00696A5C" w:rsidRDefault="00920FE5" w:rsidP="00920FE5">
                      <w:pPr>
                        <w:rPr>
                          <w:rFonts w:cs="Arial"/>
                          <w:sz w:val="28"/>
                          <w:lang w:val="cy-GB"/>
                        </w:rPr>
                      </w:pPr>
                    </w:p>
                    <w:p w14:paraId="269C0A36" w14:textId="1338A0B0" w:rsidR="00920FE5" w:rsidRPr="00696A5C" w:rsidRDefault="00407AE7" w:rsidP="00920FE5">
                      <w:pPr>
                        <w:rPr>
                          <w:rFonts w:cs="Arial"/>
                          <w:sz w:val="20"/>
                          <w:szCs w:val="20"/>
                          <w:lang w:val="cy-GB"/>
                        </w:rPr>
                      </w:pPr>
                      <w:r>
                        <w:rPr>
                          <w:rFonts w:cs="Arial"/>
                          <w:sz w:val="20"/>
                          <w:szCs w:val="20"/>
                          <w:lang w:val="cy-GB"/>
                        </w:rPr>
                        <w:t>Trychiadau Hydredol</w:t>
                      </w:r>
                      <w:r w:rsidR="00920FE5" w:rsidRPr="00696A5C">
                        <w:rPr>
                          <w:rFonts w:cs="Arial"/>
                          <w:sz w:val="20"/>
                          <w:szCs w:val="20"/>
                          <w:lang w:val="cy-GB"/>
                        </w:rPr>
                        <w:t xml:space="preserve"> – </w:t>
                      </w:r>
                      <w:r>
                        <w:rPr>
                          <w:rFonts w:cs="Arial"/>
                          <w:sz w:val="20"/>
                          <w:szCs w:val="20"/>
                          <w:lang w:val="cy-GB"/>
                        </w:rPr>
                        <w:t>Mae angen trychiadau hydredol wedi’u cymryd ar hyd llinell ganolog y cwrs dŵr Mae’n rhaid i’r rhain ddangos y nodweddion presennol a’r rhai arfaethedig gan gynnwys lefelau’r dŵr, lefelau gwelyau a strwythura</w:t>
                      </w:r>
                      <w:r w:rsidR="007D640D">
                        <w:rPr>
                          <w:rFonts w:cs="Arial"/>
                          <w:sz w:val="20"/>
                          <w:szCs w:val="20"/>
                          <w:lang w:val="cy-GB"/>
                        </w:rPr>
                        <w:t>u</w:t>
                      </w:r>
                      <w:r>
                        <w:rPr>
                          <w:rFonts w:cs="Arial"/>
                          <w:sz w:val="20"/>
                          <w:szCs w:val="20"/>
                          <w:lang w:val="cy-GB"/>
                        </w:rPr>
                        <w:t>. Dylent ymestyn i fyny ac i lawr yr afon o’r gwaith arfaethedig.</w:t>
                      </w:r>
                    </w:p>
                    <w:p w14:paraId="4B407423" w14:textId="77777777" w:rsidR="00920FE5" w:rsidRPr="00696A5C" w:rsidRDefault="00920FE5" w:rsidP="00920FE5">
                      <w:pPr>
                        <w:rPr>
                          <w:rFonts w:cs="Arial"/>
                          <w:sz w:val="20"/>
                          <w:szCs w:val="20"/>
                          <w:lang w:val="cy-GB"/>
                        </w:rPr>
                      </w:pPr>
                    </w:p>
                    <w:p w14:paraId="02B4373D" w14:textId="3FBD8E26" w:rsidR="00920FE5" w:rsidRPr="00696A5C" w:rsidRDefault="00920FE5" w:rsidP="00920FE5">
                      <w:pPr>
                        <w:ind w:firstLine="720"/>
                        <w:rPr>
                          <w:rFonts w:cs="Arial"/>
                          <w:sz w:val="20"/>
                          <w:szCs w:val="20"/>
                          <w:lang w:val="cy-GB"/>
                        </w:rPr>
                      </w:pPr>
                      <w:r w:rsidRPr="00696A5C">
                        <w:rPr>
                          <w:rFonts w:cs="Arial"/>
                          <w:sz w:val="20"/>
                          <w:szCs w:val="20"/>
                          <w:lang w:val="cy-GB"/>
                        </w:rPr>
                        <w:t>L</w:t>
                      </w:r>
                      <w:r w:rsidR="008C7C3B">
                        <w:rPr>
                          <w:rFonts w:cs="Arial"/>
                          <w:sz w:val="20"/>
                          <w:szCs w:val="20"/>
                          <w:lang w:val="cy-GB"/>
                        </w:rPr>
                        <w:t>LUNIADAU HYDREDOL</w:t>
                      </w:r>
                      <w:r w:rsidRPr="00696A5C">
                        <w:rPr>
                          <w:rFonts w:cs="Arial"/>
                          <w:sz w:val="20"/>
                          <w:szCs w:val="20"/>
                          <w:lang w:val="cy-GB"/>
                        </w:rPr>
                        <w:t>:</w:t>
                      </w:r>
                      <w:r w:rsidRPr="00696A5C">
                        <w:rPr>
                          <w:rFonts w:cs="Arial"/>
                          <w:sz w:val="20"/>
                          <w:szCs w:val="20"/>
                          <w:lang w:val="cy-GB"/>
                        </w:rPr>
                        <w:tab/>
                      </w:r>
                      <w:r w:rsidRPr="00696A5C">
                        <w:rPr>
                          <w:rFonts w:cs="Arial"/>
                          <w:sz w:val="20"/>
                          <w:szCs w:val="20"/>
                          <w:lang w:val="cy-GB"/>
                        </w:rPr>
                        <w:tab/>
                      </w:r>
                      <w:r w:rsidR="00743956">
                        <w:rPr>
                          <w:rFonts w:cs="Arial"/>
                          <w:sz w:val="20"/>
                          <w:szCs w:val="20"/>
                          <w:lang w:val="cy-GB"/>
                        </w:rPr>
                        <w:t>Oes</w:t>
                      </w:r>
                    </w:p>
                    <w:p w14:paraId="56B7CE70" w14:textId="77777777" w:rsidR="00920FE5" w:rsidRPr="00696A5C" w:rsidRDefault="00920FE5" w:rsidP="00920FE5">
                      <w:pPr>
                        <w:rPr>
                          <w:rFonts w:cs="Arial"/>
                          <w:sz w:val="16"/>
                          <w:szCs w:val="16"/>
                          <w:lang w:val="cy-GB"/>
                        </w:rPr>
                      </w:pPr>
                    </w:p>
                    <w:p w14:paraId="64779021" w14:textId="3E2CC863" w:rsidR="00920FE5" w:rsidRPr="00696A5C" w:rsidRDefault="00142DC8" w:rsidP="00920FE5">
                      <w:pPr>
                        <w:ind w:firstLine="720"/>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59E132FB" w14:textId="77777777" w:rsidR="00920FE5" w:rsidRPr="00696A5C" w:rsidRDefault="00920FE5" w:rsidP="00920FE5">
                      <w:pPr>
                        <w:rPr>
                          <w:rFonts w:cs="Arial"/>
                          <w:sz w:val="28"/>
                          <w:lang w:val="cy-GB"/>
                        </w:rPr>
                      </w:pPr>
                    </w:p>
                    <w:p w14:paraId="1B48BA8B" w14:textId="07A620B3" w:rsidR="00920FE5" w:rsidRPr="00696A5C" w:rsidRDefault="0010157E" w:rsidP="00920FE5">
                      <w:pPr>
                        <w:rPr>
                          <w:rFonts w:cs="Arial"/>
                          <w:sz w:val="20"/>
                          <w:szCs w:val="20"/>
                          <w:lang w:val="cy-GB"/>
                        </w:rPr>
                      </w:pPr>
                      <w:r>
                        <w:rPr>
                          <w:rFonts w:cs="Arial"/>
                          <w:sz w:val="20"/>
                          <w:szCs w:val="20"/>
                          <w:lang w:val="cy-GB"/>
                        </w:rPr>
                        <w:t>Lluniadau Manwl</w:t>
                      </w:r>
                      <w:r w:rsidR="00920FE5" w:rsidRPr="00696A5C">
                        <w:rPr>
                          <w:rFonts w:cs="Arial"/>
                          <w:sz w:val="20"/>
                          <w:szCs w:val="20"/>
                          <w:lang w:val="cy-GB"/>
                        </w:rPr>
                        <w:t xml:space="preserve"> – </w:t>
                      </w:r>
                      <w:r>
                        <w:rPr>
                          <w:rFonts w:cs="Arial"/>
                          <w:sz w:val="20"/>
                          <w:szCs w:val="20"/>
                          <w:lang w:val="cy-GB"/>
                        </w:rPr>
                        <w:t>Bydd y rhain yn dangos manylion y nodweddion presennol ac arfaethedig fel y canlynol:</w:t>
                      </w:r>
                    </w:p>
                    <w:p w14:paraId="16FCF709" w14:textId="77777777" w:rsidR="00A7324D" w:rsidRDefault="0010157E" w:rsidP="00920FE5">
                      <w:pPr>
                        <w:rPr>
                          <w:rFonts w:cs="Arial"/>
                          <w:sz w:val="20"/>
                          <w:szCs w:val="20"/>
                          <w:lang w:val="cy-GB"/>
                        </w:rPr>
                      </w:pPr>
                      <w:r>
                        <w:rPr>
                          <w:rFonts w:cs="Arial"/>
                          <w:sz w:val="20"/>
                          <w:szCs w:val="20"/>
                          <w:lang w:val="cy-GB"/>
                        </w:rPr>
                        <w:t>Y deunyddiau i’w defnyddio ar gyfer unrhyw strwythurau</w:t>
                      </w:r>
                      <w:r w:rsidR="00920FE5" w:rsidRPr="00696A5C">
                        <w:rPr>
                          <w:rFonts w:cs="Arial"/>
                          <w:sz w:val="20"/>
                          <w:szCs w:val="20"/>
                          <w:lang w:val="cy-GB"/>
                        </w:rPr>
                        <w:t xml:space="preserve">; </w:t>
                      </w:r>
                      <w:r>
                        <w:rPr>
                          <w:rFonts w:cs="Arial"/>
                          <w:sz w:val="20"/>
                          <w:szCs w:val="20"/>
                          <w:lang w:val="cy-GB"/>
                        </w:rPr>
                        <w:t>lleoliad unrhyw bibellau gwasanaeth neu geblau gwasanaeth arfaethedig a allai effeithio ar gynnal a chadw’r cwrs dŵr yn y dyfodol</w:t>
                      </w:r>
                      <w:r w:rsidR="00920FE5" w:rsidRPr="00696A5C">
                        <w:rPr>
                          <w:rFonts w:cs="Arial"/>
                          <w:sz w:val="20"/>
                          <w:szCs w:val="20"/>
                          <w:lang w:val="cy-GB"/>
                        </w:rPr>
                        <w:t>;</w:t>
                      </w:r>
                      <w:r>
                        <w:rPr>
                          <w:rFonts w:cs="Arial"/>
                          <w:sz w:val="20"/>
                          <w:szCs w:val="20"/>
                          <w:lang w:val="cy-GB"/>
                        </w:rPr>
                        <w:t xml:space="preserve"> </w:t>
                      </w:r>
                    </w:p>
                    <w:p w14:paraId="2E9B76BE" w14:textId="34DDE735" w:rsidR="00A7324D" w:rsidRDefault="00A7324D" w:rsidP="00920FE5">
                      <w:pPr>
                        <w:rPr>
                          <w:rFonts w:cs="Arial"/>
                          <w:sz w:val="20"/>
                          <w:szCs w:val="20"/>
                          <w:lang w:val="cy-GB"/>
                        </w:rPr>
                      </w:pPr>
                      <w:r>
                        <w:rPr>
                          <w:rFonts w:cs="Arial"/>
                          <w:sz w:val="20"/>
                          <w:szCs w:val="20"/>
                          <w:lang w:val="cy-GB"/>
                        </w:rPr>
                        <w:t>M</w:t>
                      </w:r>
                      <w:r w:rsidR="0010157E">
                        <w:rPr>
                          <w:rFonts w:cs="Arial"/>
                          <w:sz w:val="20"/>
                          <w:szCs w:val="20"/>
                          <w:lang w:val="cy-GB"/>
                        </w:rPr>
                        <w:t>anylion unrhyw goeden, llwyni, gwrych, pwll neu wlyp</w:t>
                      </w:r>
                      <w:r w:rsidR="00DA06F6">
                        <w:rPr>
                          <w:rFonts w:cs="Arial"/>
                          <w:sz w:val="20"/>
                          <w:szCs w:val="20"/>
                          <w:lang w:val="cy-GB"/>
                        </w:rPr>
                        <w:t>d</w:t>
                      </w:r>
                      <w:r w:rsidR="0010157E">
                        <w:rPr>
                          <w:rFonts w:cs="Arial"/>
                          <w:sz w:val="20"/>
                          <w:szCs w:val="20"/>
                          <w:lang w:val="cy-GB"/>
                        </w:rPr>
                        <w:t>ir y gallai’r arfaethedig effeithio arnynt</w:t>
                      </w:r>
                      <w:r w:rsidR="00920FE5" w:rsidRPr="00696A5C">
                        <w:rPr>
                          <w:rFonts w:cs="Arial"/>
                          <w:sz w:val="20"/>
                          <w:szCs w:val="20"/>
                          <w:lang w:val="cy-GB"/>
                        </w:rPr>
                        <w:t>;</w:t>
                      </w:r>
                      <w:r w:rsidR="0010157E">
                        <w:rPr>
                          <w:rFonts w:cs="Arial"/>
                          <w:sz w:val="20"/>
                          <w:szCs w:val="20"/>
                          <w:lang w:val="cy-GB"/>
                        </w:rPr>
                        <w:t xml:space="preserve"> </w:t>
                      </w:r>
                    </w:p>
                    <w:p w14:paraId="04B92A5D" w14:textId="1D27331D" w:rsidR="00920FE5" w:rsidRPr="00696A5C" w:rsidRDefault="00A7324D" w:rsidP="00920FE5">
                      <w:pPr>
                        <w:rPr>
                          <w:rFonts w:cs="Arial"/>
                          <w:sz w:val="20"/>
                          <w:szCs w:val="20"/>
                          <w:lang w:val="cy-GB"/>
                        </w:rPr>
                      </w:pPr>
                      <w:r>
                        <w:rPr>
                          <w:rFonts w:cs="Arial"/>
                          <w:sz w:val="20"/>
                          <w:szCs w:val="20"/>
                          <w:lang w:val="cy-GB"/>
                        </w:rPr>
                        <w:t>M</w:t>
                      </w:r>
                      <w:r w:rsidR="0010157E">
                        <w:rPr>
                          <w:rFonts w:cs="Arial"/>
                          <w:sz w:val="20"/>
                          <w:szCs w:val="20"/>
                          <w:lang w:val="cy-GB"/>
                        </w:rPr>
                        <w:t>anylion unrhyw blannu neu hau</w:t>
                      </w:r>
                      <w:r w:rsidR="00920FE5" w:rsidRPr="00696A5C">
                        <w:rPr>
                          <w:rFonts w:cs="Arial"/>
                          <w:sz w:val="20"/>
                          <w:szCs w:val="20"/>
                          <w:lang w:val="cy-GB"/>
                        </w:rPr>
                        <w:t>:</w:t>
                      </w:r>
                    </w:p>
                    <w:p w14:paraId="4E9AEFAD" w14:textId="75ADCB3A" w:rsidR="00920FE5" w:rsidRPr="00696A5C" w:rsidRDefault="0010157E" w:rsidP="00920FE5">
                      <w:pPr>
                        <w:rPr>
                          <w:rFonts w:cs="Arial"/>
                          <w:sz w:val="20"/>
                          <w:szCs w:val="20"/>
                          <w:lang w:val="cy-GB"/>
                        </w:rPr>
                      </w:pPr>
                      <w:r>
                        <w:rPr>
                          <w:rFonts w:cs="Arial"/>
                          <w:sz w:val="20"/>
                          <w:szCs w:val="20"/>
                          <w:lang w:val="cy-GB"/>
                        </w:rPr>
                        <w:t xml:space="preserve">Argaeau a choredau </w:t>
                      </w:r>
                      <w:r w:rsidR="00920FE5" w:rsidRPr="00696A5C">
                        <w:rPr>
                          <w:rFonts w:cs="Arial"/>
                          <w:sz w:val="20"/>
                          <w:szCs w:val="20"/>
                          <w:lang w:val="cy-GB"/>
                        </w:rPr>
                        <w:t>(</w:t>
                      </w:r>
                      <w:r>
                        <w:rPr>
                          <w:rFonts w:cs="Arial"/>
                          <w:sz w:val="20"/>
                          <w:szCs w:val="20"/>
                          <w:lang w:val="cy-GB"/>
                        </w:rPr>
                        <w:t>mae angen cynllun arnom sy’n dangos graddau’r dŵr sy‘n cael ei gronni</w:t>
                      </w:r>
                      <w:r w:rsidR="00920FE5" w:rsidRPr="00696A5C">
                        <w:rPr>
                          <w:rFonts w:cs="Arial"/>
                          <w:sz w:val="20"/>
                          <w:szCs w:val="20"/>
                          <w:lang w:val="cy-GB"/>
                        </w:rPr>
                        <w:t xml:space="preserve"> (</w:t>
                      </w:r>
                      <w:r>
                        <w:rPr>
                          <w:rFonts w:cs="Arial"/>
                          <w:sz w:val="20"/>
                          <w:szCs w:val="20"/>
                          <w:lang w:val="cy-GB"/>
                        </w:rPr>
                        <w:t>a ddelir yn ôl</w:t>
                      </w:r>
                      <w:r w:rsidR="00920FE5" w:rsidRPr="00696A5C">
                        <w:rPr>
                          <w:rFonts w:cs="Arial"/>
                          <w:sz w:val="20"/>
                          <w:szCs w:val="20"/>
                          <w:lang w:val="cy-GB"/>
                        </w:rPr>
                        <w:t xml:space="preserve">) </w:t>
                      </w:r>
                      <w:r>
                        <w:rPr>
                          <w:rFonts w:cs="Arial"/>
                          <w:sz w:val="20"/>
                          <w:szCs w:val="20"/>
                          <w:lang w:val="cy-GB"/>
                        </w:rPr>
                        <w:t>o dan amodau arferol a llifogydd fel y gallwn asesu’r effaith bosibl ar y tir wrth ymyl yr afon.</w:t>
                      </w:r>
                    </w:p>
                    <w:p w14:paraId="28E99B0A" w14:textId="5ECEA350" w:rsidR="00920FE5" w:rsidRPr="00696A5C" w:rsidRDefault="0010157E" w:rsidP="00920FE5">
                      <w:pPr>
                        <w:rPr>
                          <w:rFonts w:cs="Arial"/>
                          <w:sz w:val="20"/>
                          <w:szCs w:val="20"/>
                          <w:lang w:val="cy-GB"/>
                        </w:rPr>
                      </w:pPr>
                      <w:r>
                        <w:rPr>
                          <w:rFonts w:cs="Arial"/>
                          <w:sz w:val="20"/>
                          <w:szCs w:val="20"/>
                          <w:lang w:val="cy-GB"/>
                        </w:rPr>
                        <w:t>Mae’n rhaid i’r cynlluniau hefyd ddangos unrhyw ddraeniau tir yr effeithir arnynt</w:t>
                      </w:r>
                      <w:r w:rsidR="00920FE5" w:rsidRPr="00696A5C">
                        <w:rPr>
                          <w:rFonts w:cs="Arial"/>
                          <w:sz w:val="20"/>
                          <w:szCs w:val="20"/>
                          <w:lang w:val="cy-GB"/>
                        </w:rPr>
                        <w:t>.</w:t>
                      </w:r>
                    </w:p>
                    <w:p w14:paraId="24ED8449" w14:textId="77777777" w:rsidR="00920FE5" w:rsidRPr="00696A5C" w:rsidRDefault="00920FE5" w:rsidP="00920FE5">
                      <w:pPr>
                        <w:rPr>
                          <w:rFonts w:cs="Arial"/>
                          <w:sz w:val="20"/>
                          <w:szCs w:val="20"/>
                          <w:lang w:val="cy-GB"/>
                        </w:rPr>
                      </w:pPr>
                    </w:p>
                    <w:p w14:paraId="46F89A18" w14:textId="3C8D71A3" w:rsidR="00920FE5" w:rsidRPr="00696A5C" w:rsidRDefault="000C3F57" w:rsidP="00920FE5">
                      <w:pPr>
                        <w:rPr>
                          <w:rFonts w:cs="Arial"/>
                          <w:sz w:val="20"/>
                          <w:szCs w:val="20"/>
                          <w:lang w:val="cy-GB"/>
                        </w:rPr>
                      </w:pPr>
                      <w:r>
                        <w:rPr>
                          <w:rFonts w:cs="Arial"/>
                          <w:sz w:val="20"/>
                          <w:szCs w:val="20"/>
                          <w:lang w:val="cy-GB"/>
                        </w:rPr>
                        <w:t>LLUNIADAU MANWL</w:t>
                      </w:r>
                      <w:r w:rsidR="00920FE5" w:rsidRPr="00696A5C">
                        <w:rPr>
                          <w:rFonts w:cs="Arial"/>
                          <w:sz w:val="20"/>
                          <w:szCs w:val="20"/>
                          <w:lang w:val="cy-GB"/>
                        </w:rPr>
                        <w:t>:</w:t>
                      </w:r>
                      <w:r w:rsidR="00920FE5" w:rsidRPr="00696A5C">
                        <w:rPr>
                          <w:rFonts w:cs="Arial"/>
                          <w:sz w:val="20"/>
                          <w:szCs w:val="20"/>
                          <w:lang w:val="cy-GB"/>
                        </w:rPr>
                        <w:tab/>
                      </w:r>
                      <w:r>
                        <w:rPr>
                          <w:rFonts w:cs="Arial"/>
                          <w:sz w:val="20"/>
                          <w:szCs w:val="20"/>
                          <w:lang w:val="cy-GB"/>
                        </w:rPr>
                        <w:tab/>
                      </w:r>
                      <w:r>
                        <w:rPr>
                          <w:rFonts w:cs="Arial"/>
                          <w:sz w:val="20"/>
                          <w:szCs w:val="20"/>
                          <w:lang w:val="cy-GB"/>
                        </w:rPr>
                        <w:tab/>
                      </w:r>
                      <w:r w:rsidR="00920FE5" w:rsidRPr="00696A5C">
                        <w:rPr>
                          <w:rFonts w:cs="Arial"/>
                          <w:sz w:val="20"/>
                          <w:szCs w:val="20"/>
                          <w:lang w:val="cy-GB"/>
                        </w:rPr>
                        <w:tab/>
                      </w:r>
                      <w:r w:rsidR="00743956">
                        <w:rPr>
                          <w:rFonts w:cs="Arial"/>
                          <w:sz w:val="20"/>
                          <w:szCs w:val="20"/>
                          <w:lang w:val="cy-GB"/>
                        </w:rPr>
                        <w:t>Oes</w:t>
                      </w:r>
                    </w:p>
                    <w:p w14:paraId="4A3C5FB0" w14:textId="77777777" w:rsidR="00920FE5" w:rsidRPr="00696A5C" w:rsidRDefault="00920FE5" w:rsidP="00920FE5">
                      <w:pPr>
                        <w:rPr>
                          <w:rFonts w:cs="Arial"/>
                          <w:sz w:val="16"/>
                          <w:szCs w:val="16"/>
                          <w:lang w:val="cy-GB"/>
                        </w:rPr>
                      </w:pPr>
                    </w:p>
                    <w:p w14:paraId="3BDDA5D6" w14:textId="760B3059" w:rsidR="00920FE5" w:rsidRPr="00696A5C" w:rsidRDefault="00715B65" w:rsidP="00920FE5">
                      <w:pPr>
                        <w:rPr>
                          <w:rFonts w:cs="Arial"/>
                          <w:sz w:val="20"/>
                          <w:szCs w:val="20"/>
                          <w:u w:val="single"/>
                          <w:lang w:val="cy-GB"/>
                        </w:rPr>
                      </w:pPr>
                      <w:r>
                        <w:rPr>
                          <w:rFonts w:cs="Arial"/>
                          <w:sz w:val="20"/>
                          <w:szCs w:val="20"/>
                          <w:lang w:val="cy-GB"/>
                        </w:rPr>
                        <w:t>CYFEIRNOD</w:t>
                      </w:r>
                      <w:r w:rsidR="00920FE5" w:rsidRPr="00696A5C">
                        <w:rPr>
                          <w:rFonts w:cs="Arial"/>
                          <w:sz w:val="20"/>
                          <w:szCs w:val="20"/>
                          <w:lang w:val="cy-GB"/>
                        </w:rPr>
                        <w:t>(</w:t>
                      </w:r>
                      <w:r>
                        <w:rPr>
                          <w:rFonts w:cs="Arial"/>
                          <w:sz w:val="20"/>
                          <w:szCs w:val="20"/>
                          <w:lang w:val="cy-GB"/>
                        </w:rPr>
                        <w:t>AU</w:t>
                      </w:r>
                      <w:r w:rsidR="00920FE5" w:rsidRPr="00696A5C">
                        <w:rPr>
                          <w:rFonts w:cs="Arial"/>
                          <w:sz w:val="20"/>
                          <w:szCs w:val="20"/>
                          <w:lang w:val="cy-GB"/>
                        </w:rPr>
                        <w:t>):</w:t>
                      </w:r>
                      <w:r>
                        <w:rPr>
                          <w:rFonts w:cs="Arial"/>
                          <w:sz w:val="20"/>
                          <w:szCs w:val="20"/>
                          <w:lang w:val="cy-GB"/>
                        </w:rPr>
                        <w:tab/>
                      </w:r>
                      <w:r w:rsidR="00920FE5" w:rsidRPr="00696A5C">
                        <w:rPr>
                          <w:rFonts w:cs="Arial"/>
                          <w:sz w:val="20"/>
                          <w:szCs w:val="20"/>
                          <w:lang w:val="cy-GB"/>
                        </w:rPr>
                        <w:t xml:space="preserve"> </w:t>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p w14:paraId="37678D37" w14:textId="77777777" w:rsidR="00920FE5" w:rsidRPr="00696A5C" w:rsidRDefault="00920FE5" w:rsidP="00920FE5">
                      <w:pPr>
                        <w:rPr>
                          <w:rFonts w:cs="Arial"/>
                          <w:sz w:val="16"/>
                          <w:szCs w:val="16"/>
                          <w:lang w:val="cy-GB"/>
                        </w:rPr>
                      </w:pPr>
                    </w:p>
                    <w:p w14:paraId="1AA14176" w14:textId="13CD2819" w:rsidR="00920FE5" w:rsidRPr="00696A5C" w:rsidRDefault="00920FE5" w:rsidP="00920FE5">
                      <w:pPr>
                        <w:rPr>
                          <w:rFonts w:cs="Arial"/>
                          <w:sz w:val="20"/>
                          <w:szCs w:val="20"/>
                          <w:lang w:val="cy-GB"/>
                        </w:rPr>
                      </w:pPr>
                      <w:r w:rsidRPr="00696A5C">
                        <w:rPr>
                          <w:rFonts w:cs="Arial"/>
                          <w:sz w:val="20"/>
                          <w:szCs w:val="20"/>
                          <w:lang w:val="cy-GB"/>
                        </w:rPr>
                        <w:t>D</w:t>
                      </w:r>
                      <w:r w:rsidR="00330959">
                        <w:rPr>
                          <w:rFonts w:cs="Arial"/>
                          <w:sz w:val="20"/>
                          <w:szCs w:val="20"/>
                          <w:lang w:val="cy-GB"/>
                        </w:rPr>
                        <w:t>ATGANIAD DULL MANWL</w:t>
                      </w:r>
                      <w:r w:rsidRPr="00696A5C">
                        <w:rPr>
                          <w:rFonts w:cs="Arial"/>
                          <w:sz w:val="20"/>
                          <w:szCs w:val="20"/>
                          <w:lang w:val="cy-GB"/>
                        </w:rPr>
                        <w:t>:</w:t>
                      </w:r>
                      <w:r w:rsidRPr="00696A5C">
                        <w:rPr>
                          <w:rFonts w:cs="Arial"/>
                          <w:sz w:val="20"/>
                          <w:szCs w:val="20"/>
                          <w:lang w:val="cy-GB"/>
                        </w:rPr>
                        <w:tab/>
                      </w:r>
                      <w:r w:rsidR="00330959">
                        <w:rPr>
                          <w:rFonts w:cs="Arial"/>
                          <w:sz w:val="20"/>
                          <w:szCs w:val="20"/>
                          <w:lang w:val="cy-GB"/>
                        </w:rPr>
                        <w:tab/>
                      </w:r>
                      <w:r w:rsidR="00330959">
                        <w:rPr>
                          <w:rFonts w:cs="Arial"/>
                          <w:sz w:val="20"/>
                          <w:szCs w:val="20"/>
                          <w:lang w:val="cy-GB"/>
                        </w:rPr>
                        <w:tab/>
                      </w:r>
                      <w:r w:rsidR="00743956">
                        <w:rPr>
                          <w:rFonts w:cs="Arial"/>
                          <w:sz w:val="20"/>
                          <w:szCs w:val="20"/>
                          <w:lang w:val="cy-GB"/>
                        </w:rPr>
                        <w:t>Oes</w:t>
                      </w:r>
                    </w:p>
                    <w:p w14:paraId="167ED9E2" w14:textId="43823DA6" w:rsidR="00920FE5" w:rsidRPr="00696A5C" w:rsidRDefault="00010BB6" w:rsidP="00920FE5">
                      <w:pPr>
                        <w:rPr>
                          <w:rFonts w:cs="Arial"/>
                          <w:sz w:val="20"/>
                          <w:szCs w:val="20"/>
                          <w:u w:val="single"/>
                          <w:lang w:val="cy-GB"/>
                        </w:rPr>
                      </w:pPr>
                      <w:r>
                        <w:rPr>
                          <w:rFonts w:cs="Arial"/>
                          <w:sz w:val="20"/>
                          <w:szCs w:val="20"/>
                          <w:lang w:val="cy-GB"/>
                        </w:rPr>
                        <w:t>CYFEIRNOD(AU)</w:t>
                      </w:r>
                      <w:r w:rsidR="00920FE5" w:rsidRPr="00696A5C">
                        <w:rPr>
                          <w:rFonts w:cs="Arial"/>
                          <w:sz w:val="20"/>
                          <w:szCs w:val="20"/>
                          <w:lang w:val="cy-GB"/>
                        </w:rPr>
                        <w:t>:</w:t>
                      </w:r>
                      <w:r>
                        <w:rPr>
                          <w:rFonts w:cs="Arial"/>
                          <w:sz w:val="20"/>
                          <w:szCs w:val="20"/>
                          <w:lang w:val="cy-GB"/>
                        </w:rPr>
                        <w:t xml:space="preserve"> </w:t>
                      </w:r>
                      <w:r>
                        <w:rPr>
                          <w:rFonts w:cs="Arial"/>
                          <w:sz w:val="20"/>
                          <w:szCs w:val="20"/>
                          <w:lang w:val="cy-GB"/>
                        </w:rPr>
                        <w:tab/>
                      </w:r>
                      <w:r w:rsidR="00920FE5" w:rsidRPr="00696A5C">
                        <w:rPr>
                          <w:rFonts w:cs="Arial"/>
                          <w:sz w:val="20"/>
                          <w:szCs w:val="20"/>
                          <w:lang w:val="cy-GB"/>
                        </w:rPr>
                        <w:tab/>
                      </w:r>
                      <w:r w:rsidR="00920FE5" w:rsidRPr="00696A5C">
                        <w:rPr>
                          <w:rFonts w:cs="Arial"/>
                          <w:sz w:val="20"/>
                          <w:szCs w:val="20"/>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r w:rsidR="00920FE5" w:rsidRPr="00696A5C">
                        <w:rPr>
                          <w:rFonts w:cs="Arial"/>
                          <w:sz w:val="20"/>
                          <w:szCs w:val="20"/>
                          <w:u w:val="single"/>
                          <w:lang w:val="cy-GB"/>
                        </w:rPr>
                        <w:tab/>
                      </w:r>
                    </w:p>
                  </w:txbxContent>
                </v:textbox>
                <w10:wrap type="square" anchorx="margin" anchory="margin"/>
              </v:shape>
            </w:pict>
          </mc:Fallback>
        </mc:AlternateContent>
      </w:r>
      <w:r w:rsidR="00724E9F" w:rsidRPr="00B33273">
        <w:rPr>
          <w:b/>
          <w:bCs/>
          <w:noProof/>
          <w:szCs w:val="24"/>
          <w:lang w:val="cy-GB"/>
        </w:rPr>
        <mc:AlternateContent>
          <mc:Choice Requires="wps">
            <w:drawing>
              <wp:anchor distT="45720" distB="45720" distL="114300" distR="114300" simplePos="0" relativeHeight="251674624" behindDoc="0" locked="0" layoutInCell="1" allowOverlap="1" wp14:anchorId="0C883578" wp14:editId="29DE1DE3">
                <wp:simplePos x="0" y="0"/>
                <wp:positionH relativeFrom="margin">
                  <wp:align>center</wp:align>
                </wp:positionH>
                <wp:positionV relativeFrom="margin">
                  <wp:posOffset>-24130</wp:posOffset>
                </wp:positionV>
                <wp:extent cx="6629400" cy="747395"/>
                <wp:effectExtent l="8255" t="8890" r="10795" b="5715"/>
                <wp:wrapSquare wrapText="bothSides"/>
                <wp:docPr id="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47395"/>
                        </a:xfrm>
                        <a:prstGeom prst="rect">
                          <a:avLst/>
                        </a:prstGeom>
                        <a:solidFill>
                          <a:srgbClr val="FFFFFF"/>
                        </a:solidFill>
                        <a:ln w="9525">
                          <a:solidFill>
                            <a:srgbClr val="000000"/>
                          </a:solidFill>
                          <a:miter lim="800000"/>
                          <a:headEnd/>
                          <a:tailEnd/>
                        </a:ln>
                      </wps:spPr>
                      <wps:txbx>
                        <w:txbxContent>
                          <w:p w14:paraId="634403E9" w14:textId="201CCE7F" w:rsidR="00920FE5" w:rsidRPr="004D2717" w:rsidRDefault="00920FE5" w:rsidP="00920FE5">
                            <w:pPr>
                              <w:ind w:left="720"/>
                              <w:rPr>
                                <w:rFonts w:cs="Arial"/>
                                <w:smallCaps/>
                                <w:lang w:val="cy-GB"/>
                              </w:rPr>
                            </w:pPr>
                            <w:r w:rsidRPr="004D2717">
                              <w:rPr>
                                <w:rFonts w:cs="Arial"/>
                                <w:smallCaps/>
                                <w:lang w:val="cy-GB"/>
                              </w:rPr>
                              <w:t>5.2. N</w:t>
                            </w:r>
                            <w:r w:rsidR="004D2717" w:rsidRPr="004D2717">
                              <w:rPr>
                                <w:rFonts w:cs="Arial"/>
                                <w:smallCaps/>
                                <w:lang w:val="cy-GB"/>
                              </w:rPr>
                              <w:t xml:space="preserve">ifer Strwythurau </w:t>
                            </w:r>
                          </w:p>
                          <w:p w14:paraId="4356E320" w14:textId="77777777" w:rsidR="00920FE5" w:rsidRDefault="00920FE5" w:rsidP="00920FE5">
                            <w:pPr>
                              <w:rPr>
                                <w:rFonts w:cs="Arial"/>
                                <w:sz w:val="16"/>
                                <w:szCs w:val="18"/>
                              </w:rPr>
                            </w:pPr>
                          </w:p>
                          <w:p w14:paraId="77542886" w14:textId="535BE5A4"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0" o:spid="_x0000_s1040" type="#_x0000_t202" style="position:absolute;margin-left:0;margin-top:-1.9pt;width:522pt;height:58.8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lXGwIAADMEAAAOAAAAZHJzL2Uyb0RvYy54bWysU9uO2yAQfa/Uf0C8N3ZSJ7ux4qy22aaq&#10;tL1I234AxthGxQwFEjv9+h2wN5veXqrygBgGzsycObO5GTpFjsI6Cbqg81lKidAcKqmbgn79sn91&#10;T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">
                <v:textbox>
                  <w:txbxContent>
                    <w:p w14:paraId="634403E9" w14:textId="201CCE7F" w:rsidR="00920FE5" w:rsidRPr="004D2717" w:rsidRDefault="00920FE5" w:rsidP="00920FE5">
                      <w:pPr>
                        <w:ind w:left="720"/>
                        <w:rPr>
                          <w:rFonts w:cs="Arial"/>
                          <w:smallCaps/>
                          <w:lang w:val="cy-GB"/>
                        </w:rPr>
                      </w:pPr>
                      <w:r w:rsidRPr="004D2717">
                        <w:rPr>
                          <w:rFonts w:cs="Arial"/>
                          <w:smallCaps/>
                          <w:lang w:val="cy-GB"/>
                        </w:rPr>
                        <w:t>5.2. N</w:t>
                      </w:r>
                      <w:r w:rsidR="004D2717" w:rsidRPr="004D2717">
                        <w:rPr>
                          <w:rFonts w:cs="Arial"/>
                          <w:smallCaps/>
                          <w:lang w:val="cy-GB"/>
                        </w:rPr>
                        <w:t xml:space="preserve">ifer Strwythurau </w:t>
                      </w:r>
                    </w:p>
                    <w:p w14:paraId="4356E320" w14:textId="77777777" w:rsidR="00920FE5" w:rsidRDefault="00920FE5" w:rsidP="00920FE5">
                      <w:pPr>
                        <w:rPr>
                          <w:rFonts w:cs="Arial"/>
                          <w:sz w:val="16"/>
                          <w:szCs w:val="18"/>
                        </w:rPr>
                      </w:pPr>
                    </w:p>
                    <w:p w14:paraId="77542886" w14:textId="535BE5A4"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mc:Fallback>
        </mc:AlternateContent>
      </w:r>
      <w:r w:rsidR="00724E9F" w:rsidRPr="00B33273">
        <w:rPr>
          <w:b/>
          <w:bCs/>
          <w:noProof/>
          <w:szCs w:val="24"/>
          <w:lang w:val="cy-GB"/>
        </w:rPr>
        <mc:AlternateContent>
          <mc:Choice Requires="wps">
            <w:drawing>
              <wp:anchor distT="45720" distB="45720" distL="114300" distR="114300" simplePos="0" relativeHeight="251675648" behindDoc="0" locked="0" layoutInCell="1" allowOverlap="1" wp14:anchorId="0C883578" wp14:editId="56B303F9">
                <wp:simplePos x="0" y="0"/>
                <wp:positionH relativeFrom="margin">
                  <wp:align>center</wp:align>
                </wp:positionH>
                <wp:positionV relativeFrom="margin">
                  <wp:posOffset>847725</wp:posOffset>
                </wp:positionV>
                <wp:extent cx="6629400" cy="1146175"/>
                <wp:effectExtent l="8255" t="9525" r="10795" b="6350"/>
                <wp:wrapSquare wrapText="bothSides"/>
                <wp:docPr id="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6175"/>
                        </a:xfrm>
                        <a:prstGeom prst="rect">
                          <a:avLst/>
                        </a:prstGeom>
                        <a:solidFill>
                          <a:srgbClr val="FFFFFF"/>
                        </a:solidFill>
                        <a:ln w="9525">
                          <a:solidFill>
                            <a:srgbClr val="000000"/>
                          </a:solidFill>
                          <a:miter lim="800000"/>
                          <a:headEnd/>
                          <a:tailEnd/>
                        </a:ln>
                      </wps:spPr>
                      <wps:txbx>
                        <w:txbxContent>
                          <w:p w14:paraId="652143C3" w14:textId="2062D2BA" w:rsidR="00920FE5" w:rsidRPr="00674E86" w:rsidRDefault="00920FE5" w:rsidP="00920FE5">
                            <w:pPr>
                              <w:ind w:left="720"/>
                              <w:rPr>
                                <w:rFonts w:cs="Arial"/>
                                <w:smallCaps/>
                                <w:lang w:val="cy-GB"/>
                              </w:rPr>
                            </w:pPr>
                            <w:r w:rsidRPr="00674E86">
                              <w:rPr>
                                <w:rFonts w:cs="Arial"/>
                                <w:smallCaps/>
                                <w:lang w:val="cy-GB"/>
                              </w:rPr>
                              <w:t xml:space="preserve">6. </w:t>
                            </w:r>
                            <w:r w:rsidR="00674E86" w:rsidRPr="00674E86">
                              <w:rPr>
                                <w:rFonts w:cs="Arial"/>
                                <w:smallCaps/>
                                <w:lang w:val="cy-GB"/>
                              </w:rPr>
                              <w:t>Cynlluniau a Thrychiadau</w:t>
                            </w:r>
                          </w:p>
                          <w:p w14:paraId="48317059" w14:textId="77777777" w:rsidR="00920FE5" w:rsidRPr="00674E86" w:rsidRDefault="00920FE5" w:rsidP="00920FE5">
                            <w:pPr>
                              <w:rPr>
                                <w:rFonts w:cs="Arial"/>
                                <w:sz w:val="16"/>
                                <w:szCs w:val="18"/>
                                <w:lang w:val="cy-GB"/>
                              </w:rPr>
                            </w:pPr>
                          </w:p>
                          <w:p w14:paraId="2BAFDE60" w14:textId="304147EE" w:rsidR="00920FE5" w:rsidRPr="00674E86" w:rsidRDefault="00674E86" w:rsidP="00920FE5">
                            <w:pPr>
                              <w:rPr>
                                <w:rFonts w:cs="Arial"/>
                                <w:sz w:val="20"/>
                                <w:szCs w:val="20"/>
                                <w:lang w:val="cy-GB"/>
                              </w:rPr>
                            </w:pPr>
                            <w:r>
                              <w:rPr>
                                <w:rFonts w:cs="Arial"/>
                                <w:sz w:val="20"/>
                                <w:szCs w:val="20"/>
                                <w:lang w:val="cy-GB"/>
                              </w:rPr>
                              <w:t>Er mwyn ystyried eich cynigion mae angen i ni dderbyn cynlluniau a lluniadau, wedi’u tynnu gan beiriannydd neu syrfëwr cymwys ac sy’n dangos y Datum Ord</w:t>
                            </w:r>
                            <w:r w:rsidR="0041691D">
                              <w:rPr>
                                <w:rFonts w:cs="Arial"/>
                                <w:sz w:val="20"/>
                                <w:szCs w:val="20"/>
                                <w:lang w:val="cy-GB"/>
                              </w:rPr>
                              <w:t>n</w:t>
                            </w:r>
                            <w:r>
                              <w:rPr>
                                <w:rFonts w:cs="Arial"/>
                                <w:sz w:val="20"/>
                                <w:szCs w:val="20"/>
                                <w:lang w:val="cy-GB"/>
                              </w:rPr>
                              <w:t xml:space="preserve">ans Newlyn </w:t>
                            </w:r>
                            <w:r w:rsidR="00920FE5" w:rsidRPr="00674E86">
                              <w:rPr>
                                <w:rFonts w:cs="Arial"/>
                                <w:sz w:val="20"/>
                                <w:szCs w:val="20"/>
                                <w:lang w:val="cy-GB"/>
                              </w:rPr>
                              <w:t>(</w:t>
                            </w:r>
                            <w:r>
                              <w:rPr>
                                <w:rFonts w:cs="Arial"/>
                                <w:sz w:val="20"/>
                                <w:szCs w:val="20"/>
                                <w:lang w:val="cy-GB"/>
                              </w:rPr>
                              <w:t>uchder uwchben y môr</w:t>
                            </w:r>
                            <w:r w:rsidR="00920FE5" w:rsidRPr="00674E86">
                              <w:rPr>
                                <w:rFonts w:cs="Arial"/>
                                <w:sz w:val="20"/>
                                <w:szCs w:val="20"/>
                                <w:lang w:val="cy-GB"/>
                              </w:rPr>
                              <w:t xml:space="preserve">). </w:t>
                            </w:r>
                            <w:r w:rsidR="00CF2BEB">
                              <w:rPr>
                                <w:rFonts w:cs="Arial"/>
                                <w:sz w:val="20"/>
                                <w:szCs w:val="20"/>
                                <w:lang w:val="cy-GB"/>
                              </w:rPr>
                              <w:t xml:space="preserve">Dylid nodi nad ydym yn cynllunio’r gwaith ar eich rhan. Mae’n rhaid i chi sicrhau eich bod yn cydymffurfio â holl ofynion presennol rheoliadau Adeiladu </w:t>
                            </w:r>
                            <w:r w:rsidR="00920FE5" w:rsidRPr="00674E86">
                              <w:rPr>
                                <w:rFonts w:cs="Arial"/>
                                <w:sz w:val="20"/>
                                <w:szCs w:val="20"/>
                                <w:lang w:val="cy-GB"/>
                              </w:rPr>
                              <w:t>(D</w:t>
                            </w:r>
                            <w:r w:rsidR="00CF2BEB">
                              <w:rPr>
                                <w:rFonts w:cs="Arial"/>
                                <w:sz w:val="20"/>
                                <w:szCs w:val="20"/>
                                <w:lang w:val="cy-GB"/>
                              </w:rPr>
                              <w:t>ylunio a Rheoli</w:t>
                            </w:r>
                            <w:r w:rsidR="00920FE5" w:rsidRPr="00674E86">
                              <w:rPr>
                                <w:rFonts w:cs="Arial"/>
                                <w:sz w:val="20"/>
                                <w:szCs w:val="20"/>
                                <w:lang w:val="cy-GB"/>
                              </w:rPr>
                              <w:t>).</w:t>
                            </w:r>
                            <w:r w:rsidR="008724BD">
                              <w:rPr>
                                <w:rFonts w:cs="Arial"/>
                                <w:sz w:val="20"/>
                                <w:szCs w:val="20"/>
                                <w:lang w:val="cy-GB"/>
                              </w:rPr>
                              <w:t xml:space="preserve"> Bydd angen i chi ddarparu tri chopi o’r holl luniadau perthnasol. Mae’n rhaid</w:t>
                            </w:r>
                            <w:r w:rsidR="0041691D">
                              <w:rPr>
                                <w:rFonts w:cs="Arial"/>
                                <w:sz w:val="20"/>
                                <w:szCs w:val="20"/>
                                <w:lang w:val="cy-GB"/>
                              </w:rPr>
                              <w:t xml:space="preserve"> i’r</w:t>
                            </w:r>
                            <w:r w:rsidR="008724BD">
                              <w:rPr>
                                <w:rFonts w:cs="Arial"/>
                                <w:sz w:val="20"/>
                                <w:szCs w:val="20"/>
                                <w:lang w:val="cy-GB"/>
                              </w:rPr>
                              <w:t xml:space="preserve"> lluniadau beidio â bod yn fwy na maint </w:t>
                            </w:r>
                            <w:r w:rsidR="00920FE5" w:rsidRPr="00674E86">
                              <w:rPr>
                                <w:rFonts w:cs="Arial"/>
                                <w:sz w:val="20"/>
                                <w:szCs w:val="20"/>
                                <w:lang w:val="cy-GB"/>
                              </w:rPr>
                              <w:t xml:space="preserve">A0 </w:t>
                            </w:r>
                            <w:r w:rsidR="008724BD">
                              <w:rPr>
                                <w:rFonts w:cs="Arial"/>
                                <w:sz w:val="20"/>
                                <w:szCs w:val="20"/>
                                <w:lang w:val="cy-GB"/>
                              </w:rPr>
                              <w:t>ac mae angen iddynt gynnwys y canlynol</w:t>
                            </w:r>
                            <w:r w:rsidR="00920FE5" w:rsidRPr="00674E86">
                              <w:rPr>
                                <w:rFonts w:cs="Arial"/>
                                <w:sz w:val="20"/>
                                <w:szCs w:val="20"/>
                                <w:lang w:val="cy-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1" o:spid="_x0000_s1041" type="#_x0000_t202" style="position:absolute;margin-left:0;margin-top:66.75pt;width:522pt;height:90.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">
                <v:textbox>
                  <w:txbxContent>
                    <w:p w14:paraId="652143C3" w14:textId="2062D2BA" w:rsidR="00920FE5" w:rsidRPr="00674E86" w:rsidRDefault="00920FE5" w:rsidP="00920FE5">
                      <w:pPr>
                        <w:ind w:left="720"/>
                        <w:rPr>
                          <w:rFonts w:cs="Arial"/>
                          <w:smallCaps/>
                          <w:lang w:val="cy-GB"/>
                        </w:rPr>
                      </w:pPr>
                      <w:r w:rsidRPr="00674E86">
                        <w:rPr>
                          <w:rFonts w:cs="Arial"/>
                          <w:smallCaps/>
                          <w:lang w:val="cy-GB"/>
                        </w:rPr>
                        <w:t xml:space="preserve">6. </w:t>
                      </w:r>
                      <w:r w:rsidR="00674E86" w:rsidRPr="00674E86">
                        <w:rPr>
                          <w:rFonts w:cs="Arial"/>
                          <w:smallCaps/>
                          <w:lang w:val="cy-GB"/>
                        </w:rPr>
                        <w:t>Cynlluniau a Thrychiadau</w:t>
                      </w:r>
                    </w:p>
                    <w:p w14:paraId="48317059" w14:textId="77777777" w:rsidR="00920FE5" w:rsidRPr="00674E86" w:rsidRDefault="00920FE5" w:rsidP="00920FE5">
                      <w:pPr>
                        <w:rPr>
                          <w:rFonts w:cs="Arial"/>
                          <w:sz w:val="16"/>
                          <w:szCs w:val="18"/>
                          <w:lang w:val="cy-GB"/>
                        </w:rPr>
                      </w:pPr>
                    </w:p>
                    <w:p w14:paraId="2BAFDE60" w14:textId="304147EE" w:rsidR="00920FE5" w:rsidRPr="00674E86" w:rsidRDefault="00674E86" w:rsidP="00920FE5">
                      <w:pPr>
                        <w:rPr>
                          <w:rFonts w:cs="Arial"/>
                          <w:sz w:val="20"/>
                          <w:szCs w:val="20"/>
                          <w:lang w:val="cy-GB"/>
                        </w:rPr>
                      </w:pPr>
                      <w:r>
                        <w:rPr>
                          <w:rFonts w:cs="Arial"/>
                          <w:sz w:val="20"/>
                          <w:szCs w:val="20"/>
                          <w:lang w:val="cy-GB"/>
                        </w:rPr>
                        <w:t>Er mwyn ystyried eich cynigion mae angen i ni dderbyn cynlluniau a lluniadau, wedi’u tynnu gan beiriannydd neu syrfëwr cymwys ac sy’n dangos y Datum Ord</w:t>
                      </w:r>
                      <w:r w:rsidR="0041691D">
                        <w:rPr>
                          <w:rFonts w:cs="Arial"/>
                          <w:sz w:val="20"/>
                          <w:szCs w:val="20"/>
                          <w:lang w:val="cy-GB"/>
                        </w:rPr>
                        <w:t>n</w:t>
                      </w:r>
                      <w:r>
                        <w:rPr>
                          <w:rFonts w:cs="Arial"/>
                          <w:sz w:val="20"/>
                          <w:szCs w:val="20"/>
                          <w:lang w:val="cy-GB"/>
                        </w:rPr>
                        <w:t xml:space="preserve">ans Newlyn </w:t>
                      </w:r>
                      <w:r w:rsidR="00920FE5" w:rsidRPr="00674E86">
                        <w:rPr>
                          <w:rFonts w:cs="Arial"/>
                          <w:sz w:val="20"/>
                          <w:szCs w:val="20"/>
                          <w:lang w:val="cy-GB"/>
                        </w:rPr>
                        <w:t>(</w:t>
                      </w:r>
                      <w:r>
                        <w:rPr>
                          <w:rFonts w:cs="Arial"/>
                          <w:sz w:val="20"/>
                          <w:szCs w:val="20"/>
                          <w:lang w:val="cy-GB"/>
                        </w:rPr>
                        <w:t>uchder uwchben y môr</w:t>
                      </w:r>
                      <w:r w:rsidR="00920FE5" w:rsidRPr="00674E86">
                        <w:rPr>
                          <w:rFonts w:cs="Arial"/>
                          <w:sz w:val="20"/>
                          <w:szCs w:val="20"/>
                          <w:lang w:val="cy-GB"/>
                        </w:rPr>
                        <w:t xml:space="preserve">). </w:t>
                      </w:r>
                      <w:r w:rsidR="00CF2BEB">
                        <w:rPr>
                          <w:rFonts w:cs="Arial"/>
                          <w:sz w:val="20"/>
                          <w:szCs w:val="20"/>
                          <w:lang w:val="cy-GB"/>
                        </w:rPr>
                        <w:t xml:space="preserve">Dylid nodi nad ydym yn cynllunio’r gwaith ar eich rhan. Mae’n rhaid i chi sicrhau eich bod yn cydymffurfio â holl ofynion presennol rheoliadau Adeiladu </w:t>
                      </w:r>
                      <w:r w:rsidR="00920FE5" w:rsidRPr="00674E86">
                        <w:rPr>
                          <w:rFonts w:cs="Arial"/>
                          <w:sz w:val="20"/>
                          <w:szCs w:val="20"/>
                          <w:lang w:val="cy-GB"/>
                        </w:rPr>
                        <w:t>(D</w:t>
                      </w:r>
                      <w:r w:rsidR="00CF2BEB">
                        <w:rPr>
                          <w:rFonts w:cs="Arial"/>
                          <w:sz w:val="20"/>
                          <w:szCs w:val="20"/>
                          <w:lang w:val="cy-GB"/>
                        </w:rPr>
                        <w:t>ylunio a Rheoli</w:t>
                      </w:r>
                      <w:r w:rsidR="00920FE5" w:rsidRPr="00674E86">
                        <w:rPr>
                          <w:rFonts w:cs="Arial"/>
                          <w:sz w:val="20"/>
                          <w:szCs w:val="20"/>
                          <w:lang w:val="cy-GB"/>
                        </w:rPr>
                        <w:t>).</w:t>
                      </w:r>
                      <w:r w:rsidR="008724BD">
                        <w:rPr>
                          <w:rFonts w:cs="Arial"/>
                          <w:sz w:val="20"/>
                          <w:szCs w:val="20"/>
                          <w:lang w:val="cy-GB"/>
                        </w:rPr>
                        <w:t xml:space="preserve"> Bydd angen i chi ddarparu tri chopi o’r holl luniadau perthnasol. Mae’n rhaid</w:t>
                      </w:r>
                      <w:r w:rsidR="0041691D">
                        <w:rPr>
                          <w:rFonts w:cs="Arial"/>
                          <w:sz w:val="20"/>
                          <w:szCs w:val="20"/>
                          <w:lang w:val="cy-GB"/>
                        </w:rPr>
                        <w:t xml:space="preserve"> i’r</w:t>
                      </w:r>
                      <w:r w:rsidR="008724BD">
                        <w:rPr>
                          <w:rFonts w:cs="Arial"/>
                          <w:sz w:val="20"/>
                          <w:szCs w:val="20"/>
                          <w:lang w:val="cy-GB"/>
                        </w:rPr>
                        <w:t xml:space="preserve"> lluniadau beidio â bod yn fwy na maint </w:t>
                      </w:r>
                      <w:r w:rsidR="00920FE5" w:rsidRPr="00674E86">
                        <w:rPr>
                          <w:rFonts w:cs="Arial"/>
                          <w:sz w:val="20"/>
                          <w:szCs w:val="20"/>
                          <w:lang w:val="cy-GB"/>
                        </w:rPr>
                        <w:t xml:space="preserve">A0 </w:t>
                      </w:r>
                      <w:r w:rsidR="008724BD">
                        <w:rPr>
                          <w:rFonts w:cs="Arial"/>
                          <w:sz w:val="20"/>
                          <w:szCs w:val="20"/>
                          <w:lang w:val="cy-GB"/>
                        </w:rPr>
                        <w:t>ac mae angen iddynt gynnwys y canlynol</w:t>
                      </w:r>
                      <w:r w:rsidR="00920FE5" w:rsidRPr="00674E86">
                        <w:rPr>
                          <w:rFonts w:cs="Arial"/>
                          <w:sz w:val="20"/>
                          <w:szCs w:val="20"/>
                          <w:lang w:val="cy-GB"/>
                        </w:rPr>
                        <w:t>:</w:t>
                      </w:r>
                    </w:p>
                  </w:txbxContent>
                </v:textbox>
                <w10:wrap type="square" anchorx="margin" anchory="margin"/>
              </v:shape>
            </w:pict>
          </mc:Fallback>
        </mc:AlternateContent>
      </w:r>
    </w:p>
    <w:p w14:paraId="2F207E3B" w14:textId="17BD8047" w:rsidR="006771D1" w:rsidRPr="00B33273" w:rsidRDefault="00D0190D">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77696" behindDoc="0" locked="0" layoutInCell="1" allowOverlap="1" wp14:anchorId="0C883578" wp14:editId="66619D67">
                <wp:simplePos x="0" y="0"/>
                <wp:positionH relativeFrom="margin">
                  <wp:align>left</wp:align>
                </wp:positionH>
                <wp:positionV relativeFrom="margin">
                  <wp:posOffset>-223592</wp:posOffset>
                </wp:positionV>
                <wp:extent cx="6629400" cy="1960245"/>
                <wp:effectExtent l="0" t="0" r="19050" b="20955"/>
                <wp:wrapSquare wrapText="bothSides"/>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60606"/>
                        </a:xfrm>
                        <a:prstGeom prst="rect">
                          <a:avLst/>
                        </a:prstGeom>
                        <a:solidFill>
                          <a:srgbClr val="FFFFFF"/>
                        </a:solidFill>
                        <a:ln w="9525">
                          <a:solidFill>
                            <a:srgbClr val="000000"/>
                          </a:solidFill>
                          <a:miter lim="800000"/>
                          <a:headEnd/>
                          <a:tailEnd/>
                        </a:ln>
                      </wps:spPr>
                      <wps:txbx>
                        <w:txbxContent>
                          <w:p w14:paraId="182D2BC1" w14:textId="2DDDA5BF" w:rsidR="006771D1" w:rsidRPr="006D6CA5" w:rsidRDefault="006771D1" w:rsidP="006771D1">
                            <w:pPr>
                              <w:ind w:left="720"/>
                              <w:rPr>
                                <w:rFonts w:cs="Arial"/>
                                <w:smallCaps/>
                                <w:lang w:val="cy-GB"/>
                              </w:rPr>
                            </w:pPr>
                            <w:r w:rsidRPr="006D6CA5">
                              <w:rPr>
                                <w:rFonts w:cs="Arial"/>
                                <w:smallCaps/>
                                <w:lang w:val="cy-GB"/>
                              </w:rPr>
                              <w:t xml:space="preserve">7. </w:t>
                            </w:r>
                            <w:r w:rsidR="006D6CA5" w:rsidRPr="006D6CA5">
                              <w:rPr>
                                <w:rFonts w:cs="Arial"/>
                                <w:smallCaps/>
                                <w:lang w:val="cy-GB"/>
                              </w:rPr>
                              <w:t>Manylion Adeiladu</w:t>
                            </w:r>
                          </w:p>
                          <w:p w14:paraId="79584F2A" w14:textId="77777777" w:rsidR="006771D1" w:rsidRPr="006D6CA5" w:rsidRDefault="006771D1" w:rsidP="006771D1">
                            <w:pPr>
                              <w:rPr>
                                <w:rFonts w:cs="Arial"/>
                                <w:sz w:val="16"/>
                                <w:szCs w:val="16"/>
                                <w:lang w:val="cy-GB"/>
                              </w:rPr>
                            </w:pPr>
                          </w:p>
                          <w:p w14:paraId="4BE1FCF6" w14:textId="28A7A5E6" w:rsidR="006771D1" w:rsidRPr="006D6CA5" w:rsidRDefault="006D6CA5" w:rsidP="006771D1">
                            <w:pPr>
                              <w:rPr>
                                <w:rFonts w:cs="Arial"/>
                                <w:sz w:val="20"/>
                                <w:szCs w:val="20"/>
                                <w:lang w:val="cy-GB"/>
                              </w:rPr>
                            </w:pPr>
                            <w:r>
                              <w:rPr>
                                <w:rFonts w:cs="Arial"/>
                                <w:sz w:val="20"/>
                                <w:szCs w:val="20"/>
                                <w:lang w:val="cy-GB"/>
                              </w:rPr>
                              <w:t>Mae angen caniatâd ar wahân arnoch ar gyfer y gwaith parhaol ac unrhyw waith dros dro nad yw’n rhan o’r gwaith parhaol. Gallai gwaith dros dro gynnwys, er enghraifft, argaeau coffrau</w:t>
                            </w:r>
                            <w:r w:rsidR="006771D1" w:rsidRPr="006D6CA5">
                              <w:rPr>
                                <w:rFonts w:cs="Arial"/>
                                <w:sz w:val="20"/>
                                <w:szCs w:val="20"/>
                                <w:lang w:val="cy-GB"/>
                              </w:rPr>
                              <w:t xml:space="preserve"> (</w:t>
                            </w:r>
                            <w:r>
                              <w:rPr>
                                <w:rFonts w:cs="Arial"/>
                                <w:sz w:val="20"/>
                                <w:szCs w:val="20"/>
                                <w:lang w:val="cy-GB"/>
                              </w:rPr>
                              <w:t>llociau dŵr</w:t>
                            </w:r>
                            <w:r w:rsidR="006771D1" w:rsidRPr="006D6CA5">
                              <w:rPr>
                                <w:rFonts w:cs="Arial"/>
                                <w:sz w:val="20"/>
                                <w:szCs w:val="20"/>
                                <w:lang w:val="cy-GB"/>
                              </w:rPr>
                              <w:t>)</w:t>
                            </w:r>
                            <w:r>
                              <w:rPr>
                                <w:rFonts w:cs="Arial"/>
                                <w:sz w:val="20"/>
                                <w:szCs w:val="20"/>
                                <w:lang w:val="cy-GB"/>
                              </w:rPr>
                              <w:t xml:space="preserve"> ar draws cwrs dŵr, neu ddargyfeirio dŵr dros dro tra bo gwaith yn cael ei wneud.</w:t>
                            </w:r>
                            <w:r w:rsidR="006771D1" w:rsidRPr="006D6CA5">
                              <w:rPr>
                                <w:rFonts w:cs="Arial"/>
                                <w:sz w:val="20"/>
                                <w:szCs w:val="20"/>
                                <w:lang w:val="cy-GB"/>
                              </w:rPr>
                              <w:t xml:space="preserve"> </w:t>
                            </w:r>
                          </w:p>
                          <w:p w14:paraId="37B24934" w14:textId="77777777" w:rsidR="006771D1" w:rsidRPr="006D6CA5" w:rsidRDefault="006771D1" w:rsidP="006771D1">
                            <w:pPr>
                              <w:rPr>
                                <w:rFonts w:cs="Arial"/>
                                <w:sz w:val="16"/>
                                <w:szCs w:val="16"/>
                                <w:lang w:val="cy-GB"/>
                              </w:rPr>
                            </w:pPr>
                          </w:p>
                          <w:p w14:paraId="4DAF0F94" w14:textId="264C3D92" w:rsidR="006771D1" w:rsidRPr="006D6CA5" w:rsidRDefault="006D6CA5" w:rsidP="006771D1">
                            <w:pPr>
                              <w:rPr>
                                <w:rFonts w:cs="Arial"/>
                                <w:sz w:val="20"/>
                                <w:szCs w:val="20"/>
                                <w:lang w:val="cy-GB"/>
                              </w:rPr>
                            </w:pPr>
                            <w:r>
                              <w:rPr>
                                <w:rFonts w:cs="Arial"/>
                                <w:sz w:val="20"/>
                                <w:szCs w:val="20"/>
                                <w:lang w:val="cy-GB"/>
                              </w:rPr>
                              <w:t>Ar gyfer unrhyw waith dros dro, mae angen i ni wybod sut rydych yn bwriadu gwneud y gwaith. Felly mae angen i chi anfon ‘datganiad dull’ atom sy’n cynnwys manylion y mesurau penodol yr ydych yn bwriadu eu cymryd i darfu cyn lleied â phosibl a lleihau unrhyw effeithiau annymunol tra bo’r gwaith yn cael ei wneud.</w:t>
                            </w:r>
                          </w:p>
                          <w:p w14:paraId="4FF589BD" w14:textId="77777777" w:rsidR="006771D1" w:rsidRPr="006D6CA5" w:rsidRDefault="006771D1" w:rsidP="006771D1">
                            <w:pPr>
                              <w:rPr>
                                <w:rFonts w:cs="Arial"/>
                                <w:sz w:val="20"/>
                                <w:szCs w:val="20"/>
                                <w:lang w:val="cy-GB"/>
                              </w:rPr>
                            </w:pPr>
                          </w:p>
                          <w:p w14:paraId="134533AC" w14:textId="76CC2708" w:rsidR="006771D1" w:rsidRPr="006D6CA5" w:rsidRDefault="005913E0" w:rsidP="006771D1">
                            <w:pPr>
                              <w:rPr>
                                <w:rFonts w:cs="Arial"/>
                                <w:sz w:val="20"/>
                                <w:szCs w:val="20"/>
                                <w:lang w:val="cy-GB"/>
                              </w:rPr>
                            </w:pPr>
                            <w:r>
                              <w:rPr>
                                <w:rFonts w:cs="Arial"/>
                                <w:sz w:val="20"/>
                                <w:szCs w:val="20"/>
                                <w:lang w:val="cy-GB"/>
                              </w:rPr>
                              <w:t>Mae angen inni wybod pryd rydych yn bwriadu gwneud y gwaith a pha mor hir y credwch y bydd yn ei gymryd. Pan fyddwch yn cynllunio’r gwaith mae angen i chi sicrhau eich bod wedi caniatáu digon o amser inni ystyried eich cais.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3" o:spid="_x0000_s1042" type="#_x0000_t202" style="position:absolute;margin-left:0;margin-top:-17.6pt;width:522pt;height:154.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">
                <v:textbox>
                  <w:txbxContent>
                    <w:p w14:paraId="182D2BC1" w14:textId="2DDDA5BF" w:rsidR="006771D1" w:rsidRPr="006D6CA5" w:rsidRDefault="006771D1" w:rsidP="006771D1">
                      <w:pPr>
                        <w:ind w:left="720"/>
                        <w:rPr>
                          <w:rFonts w:cs="Arial"/>
                          <w:smallCaps/>
                          <w:lang w:val="cy-GB"/>
                        </w:rPr>
                      </w:pPr>
                      <w:r w:rsidRPr="006D6CA5">
                        <w:rPr>
                          <w:rFonts w:cs="Arial"/>
                          <w:smallCaps/>
                          <w:lang w:val="cy-GB"/>
                        </w:rPr>
                        <w:t xml:space="preserve">7. </w:t>
                      </w:r>
                      <w:r w:rsidR="006D6CA5" w:rsidRPr="006D6CA5">
                        <w:rPr>
                          <w:rFonts w:cs="Arial"/>
                          <w:smallCaps/>
                          <w:lang w:val="cy-GB"/>
                        </w:rPr>
                        <w:t>Manylion Adeiladu</w:t>
                      </w:r>
                    </w:p>
                    <w:p w14:paraId="79584F2A" w14:textId="77777777" w:rsidR="006771D1" w:rsidRPr="006D6CA5" w:rsidRDefault="006771D1" w:rsidP="006771D1">
                      <w:pPr>
                        <w:rPr>
                          <w:rFonts w:cs="Arial"/>
                          <w:sz w:val="16"/>
                          <w:szCs w:val="16"/>
                          <w:lang w:val="cy-GB"/>
                        </w:rPr>
                      </w:pPr>
                    </w:p>
                    <w:p w14:paraId="4BE1FCF6" w14:textId="28A7A5E6" w:rsidR="006771D1" w:rsidRPr="006D6CA5" w:rsidRDefault="006D6CA5" w:rsidP="006771D1">
                      <w:pPr>
                        <w:rPr>
                          <w:rFonts w:cs="Arial"/>
                          <w:sz w:val="20"/>
                          <w:szCs w:val="20"/>
                          <w:lang w:val="cy-GB"/>
                        </w:rPr>
                      </w:pPr>
                      <w:r>
                        <w:rPr>
                          <w:rFonts w:cs="Arial"/>
                          <w:sz w:val="20"/>
                          <w:szCs w:val="20"/>
                          <w:lang w:val="cy-GB"/>
                        </w:rPr>
                        <w:t>Mae angen caniatâd ar wahân arnoch ar gyfer y gwaith parhaol ac unrhyw waith dros dro nad yw’n rhan o’r gwaith parhaol. Gallai gwaith dros dro gynnwys, er enghraifft, argaeau coffrau</w:t>
                      </w:r>
                      <w:r w:rsidR="006771D1" w:rsidRPr="006D6CA5">
                        <w:rPr>
                          <w:rFonts w:cs="Arial"/>
                          <w:sz w:val="20"/>
                          <w:szCs w:val="20"/>
                          <w:lang w:val="cy-GB"/>
                        </w:rPr>
                        <w:t xml:space="preserve"> (</w:t>
                      </w:r>
                      <w:r>
                        <w:rPr>
                          <w:rFonts w:cs="Arial"/>
                          <w:sz w:val="20"/>
                          <w:szCs w:val="20"/>
                          <w:lang w:val="cy-GB"/>
                        </w:rPr>
                        <w:t>llociau dŵr</w:t>
                      </w:r>
                      <w:r w:rsidR="006771D1" w:rsidRPr="006D6CA5">
                        <w:rPr>
                          <w:rFonts w:cs="Arial"/>
                          <w:sz w:val="20"/>
                          <w:szCs w:val="20"/>
                          <w:lang w:val="cy-GB"/>
                        </w:rPr>
                        <w:t>)</w:t>
                      </w:r>
                      <w:r>
                        <w:rPr>
                          <w:rFonts w:cs="Arial"/>
                          <w:sz w:val="20"/>
                          <w:szCs w:val="20"/>
                          <w:lang w:val="cy-GB"/>
                        </w:rPr>
                        <w:t xml:space="preserve"> ar draws cwrs dŵr, neu ddargyfeirio dŵr dros dro tra bo gwaith yn cael ei wneud.</w:t>
                      </w:r>
                      <w:r w:rsidR="006771D1" w:rsidRPr="006D6CA5">
                        <w:rPr>
                          <w:rFonts w:cs="Arial"/>
                          <w:sz w:val="20"/>
                          <w:szCs w:val="20"/>
                          <w:lang w:val="cy-GB"/>
                        </w:rPr>
                        <w:t xml:space="preserve"> </w:t>
                      </w:r>
                    </w:p>
                    <w:p w14:paraId="37B24934" w14:textId="77777777" w:rsidR="006771D1" w:rsidRPr="006D6CA5" w:rsidRDefault="006771D1" w:rsidP="006771D1">
                      <w:pPr>
                        <w:rPr>
                          <w:rFonts w:cs="Arial"/>
                          <w:sz w:val="16"/>
                          <w:szCs w:val="16"/>
                          <w:lang w:val="cy-GB"/>
                        </w:rPr>
                      </w:pPr>
                    </w:p>
                    <w:p w14:paraId="4DAF0F94" w14:textId="264C3D92" w:rsidR="006771D1" w:rsidRPr="006D6CA5" w:rsidRDefault="006D6CA5" w:rsidP="006771D1">
                      <w:pPr>
                        <w:rPr>
                          <w:rFonts w:cs="Arial"/>
                          <w:sz w:val="20"/>
                          <w:szCs w:val="20"/>
                          <w:lang w:val="cy-GB"/>
                        </w:rPr>
                      </w:pPr>
                      <w:r>
                        <w:rPr>
                          <w:rFonts w:cs="Arial"/>
                          <w:sz w:val="20"/>
                          <w:szCs w:val="20"/>
                          <w:lang w:val="cy-GB"/>
                        </w:rPr>
                        <w:t>Ar gyfer unrhyw waith dros dro, mae angen i ni wybod sut rydych yn bwriadu gwneud y gwaith. Felly mae angen i chi anfon ‘datganiad dull’ atom sy’n cynnwys manylion y mesurau penodol yr ydych yn bwriadu eu cymryd i darfu cyn lleied â phosibl a lleihau unrhyw effeithiau annymunol tra bo’r gwaith yn cael ei wneud.</w:t>
                      </w:r>
                    </w:p>
                    <w:p w14:paraId="4FF589BD" w14:textId="77777777" w:rsidR="006771D1" w:rsidRPr="006D6CA5" w:rsidRDefault="006771D1" w:rsidP="006771D1">
                      <w:pPr>
                        <w:rPr>
                          <w:rFonts w:cs="Arial"/>
                          <w:sz w:val="20"/>
                          <w:szCs w:val="20"/>
                          <w:lang w:val="cy-GB"/>
                        </w:rPr>
                      </w:pPr>
                    </w:p>
                    <w:p w14:paraId="134533AC" w14:textId="76CC2708" w:rsidR="006771D1" w:rsidRPr="006D6CA5" w:rsidRDefault="005913E0" w:rsidP="006771D1">
                      <w:pPr>
                        <w:rPr>
                          <w:rFonts w:cs="Arial"/>
                          <w:sz w:val="20"/>
                          <w:szCs w:val="20"/>
                          <w:lang w:val="cy-GB"/>
                        </w:rPr>
                      </w:pPr>
                      <w:r>
                        <w:rPr>
                          <w:rFonts w:cs="Arial"/>
                          <w:sz w:val="20"/>
                          <w:szCs w:val="20"/>
                          <w:lang w:val="cy-GB"/>
                        </w:rPr>
                        <w:t>Mae angen inni wybod pryd rydych yn bwriadu gwneud y gwaith a pha mor hir y credwch y bydd yn ei gymryd. Pan fyddwch yn cynllunio’r gwaith mae angen i chi sicrhau eich bod wedi caniatáu digon o amser inni ystyried eich cais.</w:t>
                      </w:r>
                    </w:p>
                  </w:txbxContent>
                </v:textbox>
                <w10:wrap type="square" anchorx="margin" anchory="margin"/>
              </v:shape>
            </w:pict>
          </mc:Fallback>
        </mc:AlternateContent>
      </w:r>
      <w:r w:rsidR="002F22F2" w:rsidRPr="00B33273">
        <w:rPr>
          <w:b/>
          <w:bCs/>
          <w:noProof/>
          <w:szCs w:val="24"/>
          <w:lang w:val="cy-GB"/>
        </w:rPr>
        <mc:AlternateContent>
          <mc:Choice Requires="wps">
            <w:drawing>
              <wp:anchor distT="45720" distB="45720" distL="114300" distR="114300" simplePos="0" relativeHeight="251682816" behindDoc="0" locked="0" layoutInCell="1" allowOverlap="1" wp14:anchorId="0C883578" wp14:editId="6ADFC5B6">
                <wp:simplePos x="0" y="0"/>
                <wp:positionH relativeFrom="margin">
                  <wp:align>right</wp:align>
                </wp:positionH>
                <wp:positionV relativeFrom="margin">
                  <wp:posOffset>7048500</wp:posOffset>
                </wp:positionV>
                <wp:extent cx="6629400" cy="2914650"/>
                <wp:effectExtent l="0" t="0" r="19050" b="19050"/>
                <wp:wrapSquare wrapText="bothSides"/>
                <wp:docPr id="2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14650"/>
                        </a:xfrm>
                        <a:prstGeom prst="rect">
                          <a:avLst/>
                        </a:prstGeom>
                        <a:solidFill>
                          <a:srgbClr val="FFFFFF"/>
                        </a:solidFill>
                        <a:ln w="9525">
                          <a:solidFill>
                            <a:srgbClr val="000000"/>
                          </a:solidFill>
                          <a:miter lim="800000"/>
                          <a:headEnd/>
                          <a:tailEnd/>
                        </a:ln>
                      </wps:spPr>
                      <wps:txbx>
                        <w:txbxContent>
                          <w:p w14:paraId="267F1CF7" w14:textId="10922009" w:rsidR="006771D1" w:rsidRPr="00D31F67" w:rsidRDefault="006771D1" w:rsidP="006771D1">
                            <w:pPr>
                              <w:ind w:left="720"/>
                              <w:rPr>
                                <w:rFonts w:cs="Arial"/>
                                <w:smallCaps/>
                                <w:lang w:val="cy-GB"/>
                              </w:rPr>
                            </w:pPr>
                            <w:r>
                              <w:rPr>
                                <w:rFonts w:cs="Arial"/>
                                <w:smallCaps/>
                              </w:rPr>
                              <w:t xml:space="preserve">9. </w:t>
                            </w:r>
                            <w:r w:rsidRPr="00D31F67">
                              <w:rPr>
                                <w:rFonts w:cs="Arial"/>
                                <w:smallCaps/>
                                <w:lang w:val="cy-GB"/>
                              </w:rPr>
                              <w:t>Effe</w:t>
                            </w:r>
                            <w:r w:rsidR="00D31F67" w:rsidRPr="00D31F67">
                              <w:rPr>
                                <w:rFonts w:cs="Arial"/>
                                <w:smallCaps/>
                                <w:lang w:val="cy-GB"/>
                              </w:rPr>
                              <w:t>ithiau ar yr Amgylchedd</w:t>
                            </w:r>
                          </w:p>
                          <w:p w14:paraId="411B8A7C" w14:textId="34A9AEB6" w:rsidR="006771D1" w:rsidRDefault="00D31F67" w:rsidP="006771D1">
                            <w:pPr>
                              <w:rPr>
                                <w:rFonts w:cs="Arial"/>
                                <w:sz w:val="20"/>
                                <w:szCs w:val="20"/>
                                <w:lang w:val="cy-GB"/>
                              </w:rPr>
                            </w:pPr>
                            <w:r w:rsidRPr="00D31F67">
                              <w:rPr>
                                <w:rFonts w:cs="Arial"/>
                                <w:sz w:val="20"/>
                                <w:szCs w:val="20"/>
                                <w:lang w:val="cy-GB"/>
                              </w:rPr>
                              <w:t xml:space="preserve">Mae gennym ddyletswydd gyfreithiol </w:t>
                            </w:r>
                            <w:r>
                              <w:rPr>
                                <w:rFonts w:cs="Arial"/>
                                <w:sz w:val="20"/>
                                <w:szCs w:val="20"/>
                                <w:lang w:val="cy-GB"/>
                              </w:rPr>
                              <w:t>i ddiogelu a gwella’r amgylchedd, felly mae’n rhaid inni ystyried effeithiau amgylcheddol eich cynnig.</w:t>
                            </w:r>
                            <w:r w:rsidR="002F22F2">
                              <w:rPr>
                                <w:rFonts w:cs="Arial"/>
                                <w:sz w:val="20"/>
                                <w:szCs w:val="20"/>
                                <w:lang w:val="cy-GB"/>
                              </w:rPr>
                              <w:t xml:space="preserve"> </w:t>
                            </w:r>
                            <w:r>
                              <w:rPr>
                                <w:rFonts w:cs="Arial"/>
                                <w:sz w:val="20"/>
                                <w:szCs w:val="20"/>
                                <w:lang w:val="cy-GB"/>
                              </w:rPr>
                              <w:t>Efallai y bydd angen i chi gynnal arfarniad amgylcheddol i asesu effeithiau eich gwaith. Dylech gysylltu â ni cyn i chi anfon eich cais atom er mwyn i ni allu rhoi cyngor i chi ar hyn. Os na fyddwch yn gwneud hynny, gallai’ch cais gael ei ohirio.</w:t>
                            </w:r>
                          </w:p>
                          <w:p w14:paraId="2BCEA2F8" w14:textId="34C51B08" w:rsidR="00D31F67" w:rsidRPr="00D31F67" w:rsidRDefault="00D31F67" w:rsidP="006771D1">
                            <w:pPr>
                              <w:rPr>
                                <w:rFonts w:cs="Arial"/>
                                <w:sz w:val="20"/>
                                <w:szCs w:val="20"/>
                                <w:lang w:val="cy-GB"/>
                              </w:rPr>
                            </w:pPr>
                            <w:r>
                              <w:rPr>
                                <w:rFonts w:cs="Arial"/>
                                <w:sz w:val="20"/>
                                <w:szCs w:val="20"/>
                                <w:lang w:val="cy-GB"/>
                              </w:rPr>
                              <w:t xml:space="preserve">Dylai’r arfarniad amgylcheddol nodi ac ystyried yr holl effeithiau tebygol </w:t>
                            </w:r>
                            <w:r w:rsidR="002F22F2">
                              <w:rPr>
                                <w:rFonts w:cs="Arial"/>
                                <w:sz w:val="20"/>
                                <w:szCs w:val="20"/>
                                <w:lang w:val="cy-GB"/>
                              </w:rPr>
                              <w:t>ar yr amgylchedd. Dylech ystyried yr effeithiau’n uniongyrchol ac anuniongyrchol y mae’r gwaith yn eu cael ar safleoedd a nodweddion diddordeb a rhywogaethau o werth penodol.</w:t>
                            </w:r>
                          </w:p>
                          <w:p w14:paraId="589C94A2" w14:textId="72A078C5" w:rsidR="006771D1" w:rsidRPr="00D31F67" w:rsidRDefault="002F22F2" w:rsidP="006771D1">
                            <w:pPr>
                              <w:rPr>
                                <w:rFonts w:cs="Arial"/>
                                <w:sz w:val="20"/>
                                <w:szCs w:val="20"/>
                                <w:lang w:val="cy-GB"/>
                              </w:rPr>
                            </w:pPr>
                            <w:r>
                              <w:rPr>
                                <w:rFonts w:cs="Arial"/>
                                <w:sz w:val="20"/>
                                <w:szCs w:val="20"/>
                                <w:lang w:val="cy-GB"/>
                              </w:rPr>
                              <w:t>Dylech gynnwys unrhyw fesur penodol rydych yn ei gynllunio i sicrhau cyn lleied â phosibl o ymyrraeth a lleihau unrhyw effeithiau annymunol tra bo’r gwaith yn cael ei wneud.</w:t>
                            </w:r>
                          </w:p>
                          <w:p w14:paraId="09FEDFAD" w14:textId="5A0599D3" w:rsidR="006771D1" w:rsidRPr="00D31F67" w:rsidRDefault="002F22F2" w:rsidP="006771D1">
                            <w:pPr>
                              <w:rPr>
                                <w:rFonts w:cs="Arial"/>
                                <w:sz w:val="20"/>
                                <w:szCs w:val="20"/>
                                <w:lang w:val="cy-GB"/>
                              </w:rPr>
                            </w:pPr>
                            <w:r>
                              <w:rPr>
                                <w:rFonts w:cs="Arial"/>
                                <w:sz w:val="20"/>
                                <w:szCs w:val="20"/>
                                <w:lang w:val="cy-GB"/>
                              </w:rPr>
                              <w:t>Rydym yn nodi unrhyw gyfleoedd i chi wella gwerth amgylcheddol y safle</w:t>
                            </w:r>
                            <w:r w:rsidR="006771D1" w:rsidRPr="00D31F67">
                              <w:rPr>
                                <w:rFonts w:cs="Arial"/>
                                <w:sz w:val="20"/>
                                <w:szCs w:val="20"/>
                                <w:lang w:val="cy-GB"/>
                              </w:rPr>
                              <w:t>.</w:t>
                            </w:r>
                            <w:r>
                              <w:rPr>
                                <w:rFonts w:cs="Arial"/>
                                <w:sz w:val="20"/>
                                <w:szCs w:val="20"/>
                                <w:lang w:val="cy-GB"/>
                              </w:rPr>
                              <w:t xml:space="preserve"> Gall hyn gynnwys creu nodweddion dŵr, plannu coed a llwyni a fyddai fel arfer yn tyfu ar y safle, darparu blychau nythu adar neu greu mannau cynaliadwy i fywyd gwyllt fyw ynddynt.</w:t>
                            </w:r>
                          </w:p>
                          <w:p w14:paraId="11D794A4" w14:textId="25395CED" w:rsidR="006771D1" w:rsidRPr="00D31F67" w:rsidRDefault="002F22F2" w:rsidP="006771D1">
                            <w:pPr>
                              <w:rPr>
                                <w:rFonts w:cs="Arial"/>
                                <w:sz w:val="20"/>
                                <w:szCs w:val="20"/>
                                <w:lang w:val="cy-GB"/>
                              </w:rPr>
                            </w:pPr>
                            <w:r>
                              <w:rPr>
                                <w:rFonts w:cs="Arial"/>
                                <w:sz w:val="20"/>
                                <w:szCs w:val="20"/>
                                <w:lang w:val="cy-GB"/>
                              </w:rPr>
                              <w:t>Os ydych, fel rhan o ganiatâd cynllunio, wedi gofyn am arfarniad amgylcheddol, mae’n rhaid i chi ei anfon atom gyda’r holl ddogfennau ategol eraill sydd eu hangen arnom.</w:t>
                            </w:r>
                          </w:p>
                          <w:p w14:paraId="17BBFD79" w14:textId="68A48D5B" w:rsidR="006771D1" w:rsidRDefault="002F22F2" w:rsidP="006771D1">
                            <w:pPr>
                              <w:rPr>
                                <w:rFonts w:cs="Arial"/>
                                <w:sz w:val="20"/>
                                <w:szCs w:val="20"/>
                                <w:lang w:val="cy-GB"/>
                              </w:rPr>
                            </w:pPr>
                            <w:r>
                              <w:rPr>
                                <w:rFonts w:cs="Arial"/>
                                <w:sz w:val="20"/>
                                <w:szCs w:val="20"/>
                                <w:lang w:val="cy-GB"/>
                              </w:rPr>
                              <w:t>Os yw’r safle’n dod o fewn safle cadwraeth natur neu’n gysylltiedig ag ef, cysylltwch â ni cyn gynted â phosibl i drafod eich cynigion cyn i chi anfon eich cais atom.</w:t>
                            </w:r>
                          </w:p>
                          <w:p w14:paraId="3B652003" w14:textId="19683010" w:rsidR="002F22F2" w:rsidRPr="00D31F67" w:rsidRDefault="002F22F2" w:rsidP="006771D1">
                            <w:pPr>
                              <w:rPr>
                                <w:rFonts w:cs="Arial"/>
                                <w:sz w:val="20"/>
                                <w:szCs w:val="20"/>
                                <w:lang w:val="cy-GB"/>
                              </w:rPr>
                            </w:pPr>
                            <w:r>
                              <w:rPr>
                                <w:rFonts w:cs="Arial"/>
                                <w:sz w:val="20"/>
                                <w:szCs w:val="20"/>
                                <w:lang w:val="cy-GB"/>
                              </w:rPr>
                              <w:t>O dan y Rheoliadau Cynefinoedd Ewropeaidd, mae’n rhaid i ni sicrhau nad yw Caniatâd Dyfrffos Cyffredin yn cael effaith negyddol uniongyrchol ar unrhyw safle a bennir yn y rheoliadau, gan gynnwys:</w:t>
                            </w:r>
                          </w:p>
                          <w:p w14:paraId="21F7DC7B"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Sites of Specific Scientific Interest (SSSIs)</w:t>
                            </w:r>
                          </w:p>
                          <w:p w14:paraId="3CD22623"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Designated Special Areas of Conservation (SACs)</w:t>
                            </w:r>
                          </w:p>
                          <w:p w14:paraId="650DE32E"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Special Protection Areas (SPAs)</w:t>
                            </w:r>
                          </w:p>
                          <w:p w14:paraId="60D14D13"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Listed RAMSAR sites</w:t>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t>and</w:t>
                            </w:r>
                          </w:p>
                          <w:p w14:paraId="5886CB49"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Scheduled Ancient Monuments</w:t>
                            </w:r>
                          </w:p>
                          <w:p w14:paraId="46319340" w14:textId="77777777" w:rsidR="006771D1" w:rsidRPr="00D31F67" w:rsidRDefault="006771D1" w:rsidP="006771D1">
                            <w:pPr>
                              <w:rPr>
                                <w:rFonts w:cs="Arial"/>
                                <w:sz w:val="20"/>
                                <w:szCs w:val="20"/>
                                <w:lang w:val="cy-GB"/>
                              </w:rPr>
                            </w:pPr>
                          </w:p>
                          <w:p w14:paraId="76EACF05" w14:textId="77777777" w:rsidR="006771D1" w:rsidRPr="00D31F67" w:rsidRDefault="006771D1" w:rsidP="006771D1">
                            <w:pPr>
                              <w:rPr>
                                <w:rFonts w:cs="Arial"/>
                                <w:sz w:val="20"/>
                                <w:szCs w:val="20"/>
                                <w:lang w:val="cy-GB"/>
                              </w:rPr>
                            </w:pPr>
                            <w:r w:rsidRPr="00D31F67">
                              <w:rPr>
                                <w:rFonts w:cs="Arial"/>
                                <w:sz w:val="20"/>
                                <w:szCs w:val="20"/>
                                <w:lang w:val="cy-GB"/>
                              </w:rPr>
                              <w:t>Under the Habitat Regulations, we must consult the Countryside council for Wales or/and CADW in the case of ancient monuments.</w:t>
                            </w:r>
                          </w:p>
                          <w:p w14:paraId="0F6C9B8B" w14:textId="2914EBAD" w:rsidR="006771D1" w:rsidRDefault="006771D1" w:rsidP="006771D1">
                            <w:pPr>
                              <w:rPr>
                                <w:rFonts w:cs="Arial"/>
                                <w:sz w:val="20"/>
                                <w:szCs w:val="20"/>
                              </w:rPr>
                            </w:pPr>
                            <w:r w:rsidRPr="006771D1">
                              <w:rPr>
                                <w:rFonts w:cs="Arial"/>
                                <w:sz w:val="20"/>
                                <w:szCs w:val="20"/>
                              </w:rPr>
                              <w:t>You may wish to contact these organisations yourself to get their views on your proposal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8" o:spid="_x0000_s1043" type="#_x0000_t202" style="position:absolute;margin-left:470.8pt;margin-top:555pt;width:522pt;height:229.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">
                <v:textbox>
                  <w:txbxContent>
                    <w:p w14:paraId="267F1CF7" w14:textId="10922009" w:rsidR="006771D1" w:rsidRPr="00D31F67" w:rsidRDefault="006771D1" w:rsidP="006771D1">
                      <w:pPr>
                        <w:ind w:left="720"/>
                        <w:rPr>
                          <w:rFonts w:cs="Arial"/>
                          <w:smallCaps/>
                          <w:lang w:val="cy-GB"/>
                        </w:rPr>
                      </w:pPr>
                      <w:r>
                        <w:rPr>
                          <w:rFonts w:cs="Arial"/>
                          <w:smallCaps/>
                        </w:rPr>
                        <w:t xml:space="preserve">9. </w:t>
                      </w:r>
                      <w:r w:rsidRPr="00D31F67">
                        <w:rPr>
                          <w:rFonts w:cs="Arial"/>
                          <w:smallCaps/>
                          <w:lang w:val="cy-GB"/>
                        </w:rPr>
                        <w:t>Effe</w:t>
                      </w:r>
                      <w:r w:rsidR="00D31F67" w:rsidRPr="00D31F67">
                        <w:rPr>
                          <w:rFonts w:cs="Arial"/>
                          <w:smallCaps/>
                          <w:lang w:val="cy-GB"/>
                        </w:rPr>
                        <w:t>ithiau ar yr Amgylchedd</w:t>
                      </w:r>
                    </w:p>
                    <w:p w14:paraId="411B8A7C" w14:textId="34A9AEB6" w:rsidR="006771D1" w:rsidRDefault="00D31F67" w:rsidP="006771D1">
                      <w:pPr>
                        <w:rPr>
                          <w:rFonts w:cs="Arial"/>
                          <w:sz w:val="20"/>
                          <w:szCs w:val="20"/>
                          <w:lang w:val="cy-GB"/>
                        </w:rPr>
                      </w:pPr>
                      <w:r w:rsidRPr="00D31F67">
                        <w:rPr>
                          <w:rFonts w:cs="Arial"/>
                          <w:sz w:val="20"/>
                          <w:szCs w:val="20"/>
                          <w:lang w:val="cy-GB"/>
                        </w:rPr>
                        <w:t xml:space="preserve">Mae gennym ddyletswydd gyfreithiol </w:t>
                      </w:r>
                      <w:r>
                        <w:rPr>
                          <w:rFonts w:cs="Arial"/>
                          <w:sz w:val="20"/>
                          <w:szCs w:val="20"/>
                          <w:lang w:val="cy-GB"/>
                        </w:rPr>
                        <w:t>i ddiogelu a gwella’r amgylchedd, felly mae’n rhaid inni ystyried effeithiau amgylcheddol eich cynnig.</w:t>
                      </w:r>
                      <w:r w:rsidR="002F22F2">
                        <w:rPr>
                          <w:rFonts w:cs="Arial"/>
                          <w:sz w:val="20"/>
                          <w:szCs w:val="20"/>
                          <w:lang w:val="cy-GB"/>
                        </w:rPr>
                        <w:t xml:space="preserve"> </w:t>
                      </w:r>
                      <w:r>
                        <w:rPr>
                          <w:rFonts w:cs="Arial"/>
                          <w:sz w:val="20"/>
                          <w:szCs w:val="20"/>
                          <w:lang w:val="cy-GB"/>
                        </w:rPr>
                        <w:t>Efallai y bydd angen i chi gynnal arfarniad amgylcheddol i asesu effeithiau eich gwaith. Dylech gysylltu â ni cyn i chi anfon eich cais atom er mwyn i ni allu rhoi cyngor i chi ar hyn. Os na fyddwch yn gwneud hynny, gallai’ch cais gael ei ohirio.</w:t>
                      </w:r>
                    </w:p>
                    <w:p w14:paraId="2BCEA2F8" w14:textId="34C51B08" w:rsidR="00D31F67" w:rsidRPr="00D31F67" w:rsidRDefault="00D31F67" w:rsidP="006771D1">
                      <w:pPr>
                        <w:rPr>
                          <w:rFonts w:cs="Arial"/>
                          <w:sz w:val="20"/>
                          <w:szCs w:val="20"/>
                          <w:lang w:val="cy-GB"/>
                        </w:rPr>
                      </w:pPr>
                      <w:r>
                        <w:rPr>
                          <w:rFonts w:cs="Arial"/>
                          <w:sz w:val="20"/>
                          <w:szCs w:val="20"/>
                          <w:lang w:val="cy-GB"/>
                        </w:rPr>
                        <w:t xml:space="preserve">Dylai’r arfarniad amgylcheddol nodi ac ystyried yr holl effeithiau tebygol </w:t>
                      </w:r>
                      <w:r w:rsidR="002F22F2">
                        <w:rPr>
                          <w:rFonts w:cs="Arial"/>
                          <w:sz w:val="20"/>
                          <w:szCs w:val="20"/>
                          <w:lang w:val="cy-GB"/>
                        </w:rPr>
                        <w:t>ar yr amgylchedd. Dylech ystyried yr effeithiau’n uniongyrchol ac anuniongyrchol y mae’r gwaith yn eu cael ar safleoedd a nodweddion diddordeb a rhywogaethau o werth penodol.</w:t>
                      </w:r>
                    </w:p>
                    <w:p w14:paraId="589C94A2" w14:textId="72A078C5" w:rsidR="006771D1" w:rsidRPr="00D31F67" w:rsidRDefault="002F22F2" w:rsidP="006771D1">
                      <w:pPr>
                        <w:rPr>
                          <w:rFonts w:cs="Arial"/>
                          <w:sz w:val="20"/>
                          <w:szCs w:val="20"/>
                          <w:lang w:val="cy-GB"/>
                        </w:rPr>
                      </w:pPr>
                      <w:r>
                        <w:rPr>
                          <w:rFonts w:cs="Arial"/>
                          <w:sz w:val="20"/>
                          <w:szCs w:val="20"/>
                          <w:lang w:val="cy-GB"/>
                        </w:rPr>
                        <w:t>Dylech gynnwys unrhyw fesur penodol rydych yn ei gynllunio i sicrhau cyn lleied â phosibl o ymyrraeth a lleihau unrhyw effeithiau annymunol tra bo’r gwaith yn cael ei wneud.</w:t>
                      </w:r>
                    </w:p>
                    <w:p w14:paraId="09FEDFAD" w14:textId="5A0599D3" w:rsidR="006771D1" w:rsidRPr="00D31F67" w:rsidRDefault="002F22F2" w:rsidP="006771D1">
                      <w:pPr>
                        <w:rPr>
                          <w:rFonts w:cs="Arial"/>
                          <w:sz w:val="20"/>
                          <w:szCs w:val="20"/>
                          <w:lang w:val="cy-GB"/>
                        </w:rPr>
                      </w:pPr>
                      <w:r>
                        <w:rPr>
                          <w:rFonts w:cs="Arial"/>
                          <w:sz w:val="20"/>
                          <w:szCs w:val="20"/>
                          <w:lang w:val="cy-GB"/>
                        </w:rPr>
                        <w:t>Rydym yn nodi unrhyw gyfleoedd i chi wella gwerth amgylcheddol y safle</w:t>
                      </w:r>
                      <w:r w:rsidR="006771D1" w:rsidRPr="00D31F67">
                        <w:rPr>
                          <w:rFonts w:cs="Arial"/>
                          <w:sz w:val="20"/>
                          <w:szCs w:val="20"/>
                          <w:lang w:val="cy-GB"/>
                        </w:rPr>
                        <w:t>.</w:t>
                      </w:r>
                      <w:r>
                        <w:rPr>
                          <w:rFonts w:cs="Arial"/>
                          <w:sz w:val="20"/>
                          <w:szCs w:val="20"/>
                          <w:lang w:val="cy-GB"/>
                        </w:rPr>
                        <w:t xml:space="preserve"> Gall hyn gynnwys creu nodweddion dŵr, plannu coed a llwyni a fyddai fel arfer yn tyfu ar y safle, darparu blychau nythu adar neu greu mannau cynaliadwy i fywyd gwyllt fyw ynddynt.</w:t>
                      </w:r>
                    </w:p>
                    <w:p w14:paraId="11D794A4" w14:textId="25395CED" w:rsidR="006771D1" w:rsidRPr="00D31F67" w:rsidRDefault="002F22F2" w:rsidP="006771D1">
                      <w:pPr>
                        <w:rPr>
                          <w:rFonts w:cs="Arial"/>
                          <w:sz w:val="20"/>
                          <w:szCs w:val="20"/>
                          <w:lang w:val="cy-GB"/>
                        </w:rPr>
                      </w:pPr>
                      <w:r>
                        <w:rPr>
                          <w:rFonts w:cs="Arial"/>
                          <w:sz w:val="20"/>
                          <w:szCs w:val="20"/>
                          <w:lang w:val="cy-GB"/>
                        </w:rPr>
                        <w:t>Os ydych, fel rhan o ganiatâd cynllunio, wedi gofyn am arfarniad amgylcheddol, mae’n rhaid i chi ei anfon atom gyda’r holl ddogfennau ategol eraill sydd eu hangen arnom.</w:t>
                      </w:r>
                    </w:p>
                    <w:p w14:paraId="17BBFD79" w14:textId="68A48D5B" w:rsidR="006771D1" w:rsidRDefault="002F22F2" w:rsidP="006771D1">
                      <w:pPr>
                        <w:rPr>
                          <w:rFonts w:cs="Arial"/>
                          <w:sz w:val="20"/>
                          <w:szCs w:val="20"/>
                          <w:lang w:val="cy-GB"/>
                        </w:rPr>
                      </w:pPr>
                      <w:r>
                        <w:rPr>
                          <w:rFonts w:cs="Arial"/>
                          <w:sz w:val="20"/>
                          <w:szCs w:val="20"/>
                          <w:lang w:val="cy-GB"/>
                        </w:rPr>
                        <w:t>Os yw’r safle’n dod o fewn safle cadwraeth natur neu’n gysylltiedig ag ef, cysylltwch â ni cyn gynted â phosibl i drafod eich cynigion cyn i chi anfon eich cais atom.</w:t>
                      </w:r>
                    </w:p>
                    <w:p w14:paraId="3B652003" w14:textId="19683010" w:rsidR="002F22F2" w:rsidRPr="00D31F67" w:rsidRDefault="002F22F2" w:rsidP="006771D1">
                      <w:pPr>
                        <w:rPr>
                          <w:rFonts w:cs="Arial"/>
                          <w:sz w:val="20"/>
                          <w:szCs w:val="20"/>
                          <w:lang w:val="cy-GB"/>
                        </w:rPr>
                      </w:pPr>
                      <w:r>
                        <w:rPr>
                          <w:rFonts w:cs="Arial"/>
                          <w:sz w:val="20"/>
                          <w:szCs w:val="20"/>
                          <w:lang w:val="cy-GB"/>
                        </w:rPr>
                        <w:t>O dan y Rheoliadau Cynefinoedd Ewropeaidd, mae’n rhaid i ni sicrhau nad yw Caniatâd Dyfrffos Cyffredin yn cael effaith negyddol uniongyrchol ar unrhyw safle a bennir yn y rheoliadau, gan gynnwys:</w:t>
                      </w:r>
                    </w:p>
                    <w:p w14:paraId="21F7DC7B"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Sites of Specific Scientific Interest (SSSIs)</w:t>
                      </w:r>
                    </w:p>
                    <w:p w14:paraId="3CD22623"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Designated Special Areas of Conservation (SACs)</w:t>
                      </w:r>
                    </w:p>
                    <w:p w14:paraId="650DE32E"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Special Protection Areas (SPAs)</w:t>
                      </w:r>
                    </w:p>
                    <w:p w14:paraId="60D14D13"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Listed RAMSAR sites</w:t>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r>
                      <w:r w:rsidRPr="00D31F67">
                        <w:rPr>
                          <w:rFonts w:cs="Arial"/>
                          <w:sz w:val="20"/>
                          <w:szCs w:val="20"/>
                          <w:lang w:val="cy-GB"/>
                        </w:rPr>
                        <w:tab/>
                        <w:t>and</w:t>
                      </w:r>
                    </w:p>
                    <w:p w14:paraId="5886CB49" w14:textId="77777777" w:rsidR="006771D1" w:rsidRPr="00D31F67" w:rsidRDefault="006771D1" w:rsidP="006771D1">
                      <w:pPr>
                        <w:rPr>
                          <w:rFonts w:cs="Arial"/>
                          <w:sz w:val="20"/>
                          <w:szCs w:val="20"/>
                          <w:lang w:val="cy-GB"/>
                        </w:rPr>
                      </w:pPr>
                      <w:r w:rsidRPr="00D31F67">
                        <w:rPr>
                          <w:rFonts w:cs="Arial"/>
                          <w:sz w:val="20"/>
                          <w:szCs w:val="20"/>
                          <w:lang w:val="cy-GB"/>
                        </w:rPr>
                        <w:t>•</w:t>
                      </w:r>
                      <w:r w:rsidRPr="00D31F67">
                        <w:rPr>
                          <w:rFonts w:cs="Arial"/>
                          <w:sz w:val="20"/>
                          <w:szCs w:val="20"/>
                          <w:lang w:val="cy-GB"/>
                        </w:rPr>
                        <w:tab/>
                        <w:t>Scheduled Ancient Monuments</w:t>
                      </w:r>
                    </w:p>
                    <w:p w14:paraId="46319340" w14:textId="77777777" w:rsidR="006771D1" w:rsidRPr="00D31F67" w:rsidRDefault="006771D1" w:rsidP="006771D1">
                      <w:pPr>
                        <w:rPr>
                          <w:rFonts w:cs="Arial"/>
                          <w:sz w:val="20"/>
                          <w:szCs w:val="20"/>
                          <w:lang w:val="cy-GB"/>
                        </w:rPr>
                      </w:pPr>
                    </w:p>
                    <w:p w14:paraId="76EACF05" w14:textId="77777777" w:rsidR="006771D1" w:rsidRPr="00D31F67" w:rsidRDefault="006771D1" w:rsidP="006771D1">
                      <w:pPr>
                        <w:rPr>
                          <w:rFonts w:cs="Arial"/>
                          <w:sz w:val="20"/>
                          <w:szCs w:val="20"/>
                          <w:lang w:val="cy-GB"/>
                        </w:rPr>
                      </w:pPr>
                      <w:r w:rsidRPr="00D31F67">
                        <w:rPr>
                          <w:rFonts w:cs="Arial"/>
                          <w:sz w:val="20"/>
                          <w:szCs w:val="20"/>
                          <w:lang w:val="cy-GB"/>
                        </w:rPr>
                        <w:t>Under the Habitat Regulations, we must consult the Countryside council for Wales or/and CADW in the case of ancient monuments.</w:t>
                      </w:r>
                    </w:p>
                    <w:p w14:paraId="0F6C9B8B" w14:textId="2914EBAD" w:rsidR="006771D1" w:rsidRDefault="006771D1" w:rsidP="006771D1">
                      <w:pPr>
                        <w:rPr>
                          <w:rFonts w:cs="Arial"/>
                          <w:sz w:val="20"/>
                          <w:szCs w:val="20"/>
                        </w:rPr>
                      </w:pPr>
                      <w:r w:rsidRPr="006771D1">
                        <w:rPr>
                          <w:rFonts w:cs="Arial"/>
                          <w:sz w:val="20"/>
                          <w:szCs w:val="20"/>
                        </w:rPr>
                        <w:t>You may wish to contact these organisations yourself to get their views on your proposal</w:t>
                      </w:r>
                    </w:p>
                  </w:txbxContent>
                </v:textbox>
                <w10:wrap type="square" anchorx="margin" anchory="margin"/>
              </v:shape>
            </w:pict>
          </mc:Fallback>
        </mc:AlternateContent>
      </w:r>
      <w:r w:rsidR="00D36369" w:rsidRPr="00B33273">
        <w:rPr>
          <w:b/>
          <w:bCs/>
          <w:noProof/>
          <w:szCs w:val="24"/>
          <w:lang w:val="cy-GB"/>
        </w:rPr>
        <mc:AlternateContent>
          <mc:Choice Requires="wps">
            <w:drawing>
              <wp:anchor distT="45720" distB="45720" distL="114300" distR="114300" simplePos="0" relativeHeight="251679744" behindDoc="0" locked="0" layoutInCell="1" allowOverlap="1" wp14:anchorId="0C883578" wp14:editId="6B7AE0E8">
                <wp:simplePos x="0" y="0"/>
                <wp:positionH relativeFrom="margin">
                  <wp:align>left</wp:align>
                </wp:positionH>
                <wp:positionV relativeFrom="margin">
                  <wp:posOffset>3154573</wp:posOffset>
                </wp:positionV>
                <wp:extent cx="6629400" cy="617855"/>
                <wp:effectExtent l="0" t="0" r="19050" b="10795"/>
                <wp:wrapSquare wrapText="bothSides"/>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7855"/>
                        </a:xfrm>
                        <a:prstGeom prst="rect">
                          <a:avLst/>
                        </a:prstGeom>
                        <a:solidFill>
                          <a:srgbClr val="FFFFFF"/>
                        </a:solidFill>
                        <a:ln w="9525">
                          <a:solidFill>
                            <a:srgbClr val="000000"/>
                          </a:solidFill>
                          <a:miter lim="800000"/>
                          <a:headEnd/>
                          <a:tailEnd/>
                        </a:ln>
                      </wps:spPr>
                      <wps:txbx>
                        <w:txbxContent>
                          <w:p w14:paraId="6758E475" w14:textId="75404B28" w:rsidR="006771D1" w:rsidRPr="00CA6EAF" w:rsidRDefault="006771D1" w:rsidP="006771D1">
                            <w:pPr>
                              <w:ind w:left="720"/>
                              <w:rPr>
                                <w:rFonts w:cs="Arial"/>
                                <w:smallCaps/>
                                <w:lang w:val="cy-GB"/>
                              </w:rPr>
                            </w:pPr>
                            <w:r>
                              <w:rPr>
                                <w:rFonts w:cs="Arial"/>
                                <w:smallCaps/>
                              </w:rPr>
                              <w:t>7</w:t>
                            </w:r>
                            <w:r w:rsidRPr="00CA6EAF">
                              <w:rPr>
                                <w:rFonts w:cs="Arial"/>
                                <w:smallCaps/>
                                <w:lang w:val="cy-GB"/>
                              </w:rPr>
                              <w:t>.2. D</w:t>
                            </w:r>
                            <w:r w:rsidR="00CA6EAF" w:rsidRPr="00CA6EAF">
                              <w:rPr>
                                <w:rFonts w:cs="Arial"/>
                                <w:smallCaps/>
                                <w:lang w:val="cy-GB"/>
                              </w:rPr>
                              <w:t>yddiad y bydd y gwaith adeiladu yn dechrau</w:t>
                            </w:r>
                          </w:p>
                          <w:p w14:paraId="58413A2A" w14:textId="77777777" w:rsidR="006771D1" w:rsidRPr="00CA6EAF" w:rsidRDefault="006771D1" w:rsidP="006771D1">
                            <w:pPr>
                              <w:rPr>
                                <w:rFonts w:cs="Arial"/>
                                <w:sz w:val="16"/>
                                <w:szCs w:val="16"/>
                                <w:lang w:val="cy-GB"/>
                              </w:rPr>
                            </w:pPr>
                          </w:p>
                          <w:p w14:paraId="2AA59704" w14:textId="60D12BF9" w:rsidR="006771D1" w:rsidRPr="00CA6EAF" w:rsidRDefault="006771D1" w:rsidP="006771D1">
                            <w:pPr>
                              <w:ind w:left="720"/>
                              <w:rPr>
                                <w:rFonts w:cs="Arial"/>
                                <w:szCs w:val="24"/>
                                <w:u w:val="single"/>
                                <w:lang w:val="cy-GB"/>
                              </w:rPr>
                            </w:pPr>
                            <w:r w:rsidRPr="00CA6EAF">
                              <w:rPr>
                                <w:rFonts w:cs="Arial"/>
                                <w:szCs w:val="24"/>
                                <w:lang w:val="cy-GB"/>
                              </w:rPr>
                              <w:t>D</w:t>
                            </w:r>
                            <w:r w:rsidR="00CA6EAF" w:rsidRPr="00CA6EAF">
                              <w:rPr>
                                <w:rFonts w:cs="Arial"/>
                                <w:szCs w:val="24"/>
                                <w:lang w:val="cy-GB"/>
                              </w:rPr>
                              <w:t>YDDIAD</w:t>
                            </w:r>
                            <w:r w:rsidRPr="00CA6EAF">
                              <w:rPr>
                                <w:rFonts w:cs="Arial"/>
                                <w:szCs w:val="24"/>
                                <w:lang w:val="cy-GB"/>
                              </w:rPr>
                              <w:t>:</w:t>
                            </w:r>
                            <w:r w:rsidRPr="00CA6EAF">
                              <w:rPr>
                                <w:rFonts w:cs="Arial"/>
                                <w:szCs w:val="24"/>
                                <w:lang w:val="cy-GB"/>
                              </w:rPr>
                              <w:tab/>
                            </w:r>
                            <w:r w:rsidRPr="00CA6EAF">
                              <w:rPr>
                                <w:rFonts w:cs="Arial"/>
                                <w:szCs w:val="24"/>
                                <w:lang w:val="cy-GB"/>
                              </w:rPr>
                              <w:tab/>
                            </w:r>
                            <w:r w:rsidRPr="00CA6EAF">
                              <w:rPr>
                                <w:rFonts w:cs="Arial"/>
                                <w:szCs w:val="24"/>
                                <w:u w:val="single"/>
                                <w:lang w:val="cy-GB"/>
                              </w:rPr>
                              <w:tab/>
                            </w:r>
                            <w:r w:rsidRPr="00CA6EAF">
                              <w:rPr>
                                <w:rFonts w:cs="Arial"/>
                                <w:szCs w:val="24"/>
                                <w:u w:val="single"/>
                                <w:lang w:val="cy-GB"/>
                              </w:rPr>
                              <w:tab/>
                            </w:r>
                            <w:r w:rsidRPr="00CA6EAF">
                              <w:rPr>
                                <w:rFonts w:cs="Arial"/>
                                <w:szCs w:val="24"/>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5" o:spid="_x0000_s1044" type="#_x0000_t202" style="position:absolute;margin-left:0;margin-top:248.4pt;width:522pt;height:48.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icGwIAADMEAAAOAAAAZHJzL2Uyb0RvYy54bWysU9uO2yAQfa/Uf0C8N3aiXDZWnNU221SV&#10;thdp2w8gGMeomKEDiZ1+fQeczaa3l6o8IIaBMzNnzqxu+9awo0KvwZZ8PMo5U1ZCpe2+5F8+b1/d&#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">
                <v:textbox>
                  <w:txbxContent>
                    <w:p w14:paraId="6758E475" w14:textId="75404B28" w:rsidR="006771D1" w:rsidRPr="00CA6EAF" w:rsidRDefault="006771D1" w:rsidP="006771D1">
                      <w:pPr>
                        <w:ind w:left="720"/>
                        <w:rPr>
                          <w:rFonts w:cs="Arial"/>
                          <w:smallCaps/>
                          <w:lang w:val="cy-GB"/>
                        </w:rPr>
                      </w:pPr>
                      <w:r>
                        <w:rPr>
                          <w:rFonts w:cs="Arial"/>
                          <w:smallCaps/>
                        </w:rPr>
                        <w:t>7</w:t>
                      </w:r>
                      <w:r w:rsidRPr="00CA6EAF">
                        <w:rPr>
                          <w:rFonts w:cs="Arial"/>
                          <w:smallCaps/>
                          <w:lang w:val="cy-GB"/>
                        </w:rPr>
                        <w:t>.2. D</w:t>
                      </w:r>
                      <w:r w:rsidR="00CA6EAF" w:rsidRPr="00CA6EAF">
                        <w:rPr>
                          <w:rFonts w:cs="Arial"/>
                          <w:smallCaps/>
                          <w:lang w:val="cy-GB"/>
                        </w:rPr>
                        <w:t>yddiad y bydd y gwaith adeiladu yn dechrau</w:t>
                      </w:r>
                    </w:p>
                    <w:p w14:paraId="58413A2A" w14:textId="77777777" w:rsidR="006771D1" w:rsidRPr="00CA6EAF" w:rsidRDefault="006771D1" w:rsidP="006771D1">
                      <w:pPr>
                        <w:rPr>
                          <w:rFonts w:cs="Arial"/>
                          <w:sz w:val="16"/>
                          <w:szCs w:val="16"/>
                          <w:lang w:val="cy-GB"/>
                        </w:rPr>
                      </w:pPr>
                    </w:p>
                    <w:p w14:paraId="2AA59704" w14:textId="60D12BF9" w:rsidR="006771D1" w:rsidRPr="00CA6EAF" w:rsidRDefault="006771D1" w:rsidP="006771D1">
                      <w:pPr>
                        <w:ind w:left="720"/>
                        <w:rPr>
                          <w:rFonts w:cs="Arial"/>
                          <w:szCs w:val="24"/>
                          <w:u w:val="single"/>
                          <w:lang w:val="cy-GB"/>
                        </w:rPr>
                      </w:pPr>
                      <w:r w:rsidRPr="00CA6EAF">
                        <w:rPr>
                          <w:rFonts w:cs="Arial"/>
                          <w:szCs w:val="24"/>
                          <w:lang w:val="cy-GB"/>
                        </w:rPr>
                        <w:t>D</w:t>
                      </w:r>
                      <w:r w:rsidR="00CA6EAF" w:rsidRPr="00CA6EAF">
                        <w:rPr>
                          <w:rFonts w:cs="Arial"/>
                          <w:szCs w:val="24"/>
                          <w:lang w:val="cy-GB"/>
                        </w:rPr>
                        <w:t>YDDIAD</w:t>
                      </w:r>
                      <w:r w:rsidRPr="00CA6EAF">
                        <w:rPr>
                          <w:rFonts w:cs="Arial"/>
                          <w:szCs w:val="24"/>
                          <w:lang w:val="cy-GB"/>
                        </w:rPr>
                        <w:t>:</w:t>
                      </w:r>
                      <w:r w:rsidRPr="00CA6EAF">
                        <w:rPr>
                          <w:rFonts w:cs="Arial"/>
                          <w:szCs w:val="24"/>
                          <w:lang w:val="cy-GB"/>
                        </w:rPr>
                        <w:tab/>
                      </w:r>
                      <w:r w:rsidRPr="00CA6EAF">
                        <w:rPr>
                          <w:rFonts w:cs="Arial"/>
                          <w:szCs w:val="24"/>
                          <w:lang w:val="cy-GB"/>
                        </w:rPr>
                        <w:tab/>
                      </w:r>
                      <w:r w:rsidRPr="00CA6EAF">
                        <w:rPr>
                          <w:rFonts w:cs="Arial"/>
                          <w:szCs w:val="24"/>
                          <w:u w:val="single"/>
                          <w:lang w:val="cy-GB"/>
                        </w:rPr>
                        <w:tab/>
                      </w:r>
                      <w:r w:rsidRPr="00CA6EAF">
                        <w:rPr>
                          <w:rFonts w:cs="Arial"/>
                          <w:szCs w:val="24"/>
                          <w:u w:val="single"/>
                          <w:lang w:val="cy-GB"/>
                        </w:rPr>
                        <w:tab/>
                      </w:r>
                      <w:r w:rsidRPr="00CA6EAF">
                        <w:rPr>
                          <w:rFonts w:cs="Arial"/>
                          <w:szCs w:val="24"/>
                          <w:u w:val="single"/>
                          <w:lang w:val="cy-GB"/>
                        </w:rPr>
                        <w:tab/>
                      </w:r>
                    </w:p>
                  </w:txbxContent>
                </v:textbox>
                <w10:wrap type="square" anchorx="margin" anchory="margin"/>
              </v:shape>
            </w:pict>
          </mc:Fallback>
        </mc:AlternateContent>
      </w:r>
      <w:r w:rsidR="00816E53" w:rsidRPr="00B33273">
        <w:rPr>
          <w:b/>
          <w:bCs/>
          <w:noProof/>
          <w:szCs w:val="24"/>
          <w:lang w:val="cy-GB"/>
        </w:rPr>
        <mc:AlternateContent>
          <mc:Choice Requires="wps">
            <w:drawing>
              <wp:anchor distT="45720" distB="45720" distL="114300" distR="114300" simplePos="0" relativeHeight="251680768" behindDoc="0" locked="0" layoutInCell="1" allowOverlap="1" wp14:anchorId="0C883578" wp14:editId="1AA0BA0A">
                <wp:simplePos x="0" y="0"/>
                <wp:positionH relativeFrom="margin">
                  <wp:posOffset>6985</wp:posOffset>
                </wp:positionH>
                <wp:positionV relativeFrom="margin">
                  <wp:posOffset>3881755</wp:posOffset>
                </wp:positionV>
                <wp:extent cx="6629400" cy="1143635"/>
                <wp:effectExtent l="0" t="0" r="19050" b="18415"/>
                <wp:wrapSquare wrapText="bothSides"/>
                <wp:docPr id="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3635"/>
                        </a:xfrm>
                        <a:prstGeom prst="rect">
                          <a:avLst/>
                        </a:prstGeom>
                        <a:solidFill>
                          <a:srgbClr val="FFFFFF"/>
                        </a:solidFill>
                        <a:ln w="9525">
                          <a:solidFill>
                            <a:srgbClr val="000000"/>
                          </a:solidFill>
                          <a:miter lim="800000"/>
                          <a:headEnd/>
                          <a:tailEnd/>
                        </a:ln>
                      </wps:spPr>
                      <wps:txbx>
                        <w:txbxContent>
                          <w:p w14:paraId="3E387837" w14:textId="7EFFEDC9" w:rsidR="006771D1" w:rsidRPr="003E563C" w:rsidRDefault="006771D1" w:rsidP="006771D1">
                            <w:pPr>
                              <w:ind w:left="720"/>
                              <w:rPr>
                                <w:rFonts w:cs="Arial"/>
                                <w:smallCaps/>
                                <w:lang w:val="cy-GB"/>
                              </w:rPr>
                            </w:pPr>
                            <w:r w:rsidRPr="00743956">
                              <w:rPr>
                                <w:rFonts w:cs="Arial"/>
                                <w:smallCaps/>
                                <w:lang w:val="cy-GB"/>
                              </w:rPr>
                              <w:t xml:space="preserve">8. </w:t>
                            </w:r>
                            <w:r w:rsidR="003E563C" w:rsidRPr="00743956">
                              <w:rPr>
                                <w:rFonts w:cs="Arial"/>
                                <w:smallCaps/>
                                <w:lang w:val="cy-GB"/>
                              </w:rPr>
                              <w:t>Trwyddedau neu Gani</w:t>
                            </w:r>
                            <w:r w:rsidR="00201D1F">
                              <w:rPr>
                                <w:rFonts w:cs="Arial"/>
                                <w:smallCaps/>
                                <w:lang w:val="cy-GB"/>
                              </w:rPr>
                              <w:t>a</w:t>
                            </w:r>
                            <w:r w:rsidR="003E563C" w:rsidRPr="00743956">
                              <w:rPr>
                                <w:rFonts w:cs="Arial"/>
                                <w:smallCaps/>
                                <w:lang w:val="cy-GB"/>
                              </w:rPr>
                              <w:t>tadau Ychwanegol</w:t>
                            </w:r>
                          </w:p>
                          <w:p w14:paraId="1768A5EF" w14:textId="77777777" w:rsidR="006771D1" w:rsidRPr="003E563C" w:rsidRDefault="006771D1" w:rsidP="006771D1">
                            <w:pPr>
                              <w:rPr>
                                <w:rFonts w:cs="Arial"/>
                                <w:sz w:val="16"/>
                                <w:szCs w:val="16"/>
                                <w:lang w:val="cy-GB"/>
                              </w:rPr>
                            </w:pPr>
                          </w:p>
                          <w:p w14:paraId="6DA1A7E3" w14:textId="1403CD02" w:rsidR="006771D1" w:rsidRPr="003E563C" w:rsidRDefault="00816E53" w:rsidP="006771D1">
                            <w:pPr>
                              <w:rPr>
                                <w:rFonts w:cs="Arial"/>
                                <w:sz w:val="20"/>
                                <w:szCs w:val="20"/>
                                <w:lang w:val="cy-GB"/>
                              </w:rPr>
                            </w:pPr>
                            <w:r>
                              <w:rPr>
                                <w:rFonts w:cs="Arial"/>
                                <w:sz w:val="20"/>
                                <w:szCs w:val="20"/>
                                <w:lang w:val="cy-GB"/>
                              </w:rPr>
                              <w:t>Mae angen i chi ystyried a fydd eich cynllun yn cynnwys neu a allai effeithio ar unrhyw un o’r rhestrau.</w:t>
                            </w:r>
                          </w:p>
                          <w:p w14:paraId="686672C4" w14:textId="03CAFDCF" w:rsidR="006771D1" w:rsidRPr="003E563C" w:rsidRDefault="00816E53" w:rsidP="006771D1">
                            <w:pPr>
                              <w:rPr>
                                <w:rFonts w:cs="Arial"/>
                                <w:sz w:val="20"/>
                                <w:szCs w:val="20"/>
                                <w:lang w:val="cy-GB"/>
                              </w:rPr>
                            </w:pPr>
                            <w:r>
                              <w:rPr>
                                <w:rFonts w:cs="Arial"/>
                                <w:sz w:val="20"/>
                                <w:szCs w:val="20"/>
                                <w:lang w:val="cy-GB"/>
                              </w:rPr>
                              <w:t>Os byddwch yn ateb ‘ydyw’ i unrhyw un o’r cwestiynau, mae’n debyg y bydd angen trwyddedau neu ganiatadau ychwanegol arnoch gan Gyfoeth Naturiol Cymru cyn i chi ddechrau. Dylech wneud yn siŵr bod gennych ddigon o amser i gael yr holl gymeradwyaethau sydd eu hangen arnoch cyn i chi ddechrau gweithio. Os na fyddwch yn gwneud hynny, gallai hyn ohirio’r gwaith.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6" o:spid="_x0000_s1045" type="#_x0000_t202" style="position:absolute;margin-left:.55pt;margin-top:305.65pt;width:522pt;height:90.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y3HAIAADQEAAAOAAAAZHJzL2Uyb0RvYy54bWysU9uO2yAQfa/Uf0C8N7azSZp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">
                <v:textbox>
                  <w:txbxContent>
                    <w:p w14:paraId="3E387837" w14:textId="7EFFEDC9" w:rsidR="006771D1" w:rsidRPr="003E563C" w:rsidRDefault="006771D1" w:rsidP="006771D1">
                      <w:pPr>
                        <w:ind w:left="720"/>
                        <w:rPr>
                          <w:rFonts w:cs="Arial"/>
                          <w:smallCaps/>
                          <w:lang w:val="cy-GB"/>
                        </w:rPr>
                      </w:pPr>
                      <w:r w:rsidRPr="00743956">
                        <w:rPr>
                          <w:rFonts w:cs="Arial"/>
                          <w:smallCaps/>
                          <w:lang w:val="cy-GB"/>
                        </w:rPr>
                        <w:t xml:space="preserve">8. </w:t>
                      </w:r>
                      <w:r w:rsidR="003E563C" w:rsidRPr="00743956">
                        <w:rPr>
                          <w:rFonts w:cs="Arial"/>
                          <w:smallCaps/>
                          <w:lang w:val="cy-GB"/>
                        </w:rPr>
                        <w:t>Trwyddedau neu Gani</w:t>
                      </w:r>
                      <w:r w:rsidR="00201D1F">
                        <w:rPr>
                          <w:rFonts w:cs="Arial"/>
                          <w:smallCaps/>
                          <w:lang w:val="cy-GB"/>
                        </w:rPr>
                        <w:t>a</w:t>
                      </w:r>
                      <w:r w:rsidR="003E563C" w:rsidRPr="00743956">
                        <w:rPr>
                          <w:rFonts w:cs="Arial"/>
                          <w:smallCaps/>
                          <w:lang w:val="cy-GB"/>
                        </w:rPr>
                        <w:t>tadau Ychwanegol</w:t>
                      </w:r>
                    </w:p>
                    <w:p w14:paraId="1768A5EF" w14:textId="77777777" w:rsidR="006771D1" w:rsidRPr="003E563C" w:rsidRDefault="006771D1" w:rsidP="006771D1">
                      <w:pPr>
                        <w:rPr>
                          <w:rFonts w:cs="Arial"/>
                          <w:sz w:val="16"/>
                          <w:szCs w:val="16"/>
                          <w:lang w:val="cy-GB"/>
                        </w:rPr>
                      </w:pPr>
                    </w:p>
                    <w:p w14:paraId="6DA1A7E3" w14:textId="1403CD02" w:rsidR="006771D1" w:rsidRPr="003E563C" w:rsidRDefault="00816E53" w:rsidP="006771D1">
                      <w:pPr>
                        <w:rPr>
                          <w:rFonts w:cs="Arial"/>
                          <w:sz w:val="20"/>
                          <w:szCs w:val="20"/>
                          <w:lang w:val="cy-GB"/>
                        </w:rPr>
                      </w:pPr>
                      <w:r>
                        <w:rPr>
                          <w:rFonts w:cs="Arial"/>
                          <w:sz w:val="20"/>
                          <w:szCs w:val="20"/>
                          <w:lang w:val="cy-GB"/>
                        </w:rPr>
                        <w:t>Mae angen i chi ystyried a fydd eich cynllun yn cynnwys neu a allai effeithio ar unrhyw un o’r rhestrau.</w:t>
                      </w:r>
                    </w:p>
                    <w:p w14:paraId="686672C4" w14:textId="03CAFDCF" w:rsidR="006771D1" w:rsidRPr="003E563C" w:rsidRDefault="00816E53" w:rsidP="006771D1">
                      <w:pPr>
                        <w:rPr>
                          <w:rFonts w:cs="Arial"/>
                          <w:sz w:val="20"/>
                          <w:szCs w:val="20"/>
                          <w:lang w:val="cy-GB"/>
                        </w:rPr>
                      </w:pPr>
                      <w:r>
                        <w:rPr>
                          <w:rFonts w:cs="Arial"/>
                          <w:sz w:val="20"/>
                          <w:szCs w:val="20"/>
                          <w:lang w:val="cy-GB"/>
                        </w:rPr>
                        <w:t>Os byddwch yn ateb ‘ydyw’ i unrhyw un o’r cwestiynau, mae’n debyg y bydd angen trwyddedau neu ganiatadau ychwanegol arnoch gan Gyfoeth Naturiol Cymru cyn i chi ddechrau. Dylech wneud yn siŵr bod gennych ddigon o amser i gael yr holl gymeradwyaethau sydd eu hangen arnoch cyn i chi ddechrau gweithio. Os na fyddwch yn gwneud hynny, gallai hyn ohirio’r gwaith.</w:t>
                      </w:r>
                    </w:p>
                  </w:txbxContent>
                </v:textbox>
                <w10:wrap type="square" anchorx="margin" anchory="margin"/>
              </v:shape>
            </w:pict>
          </mc:Fallback>
        </mc:AlternateContent>
      </w:r>
      <w:r w:rsidR="00816E53" w:rsidRPr="00B33273">
        <w:rPr>
          <w:b/>
          <w:bCs/>
          <w:noProof/>
          <w:szCs w:val="24"/>
          <w:lang w:val="cy-GB"/>
        </w:rPr>
        <mc:AlternateContent>
          <mc:Choice Requires="wps">
            <w:drawing>
              <wp:anchor distT="45720" distB="45720" distL="114300" distR="114300" simplePos="0" relativeHeight="251678720" behindDoc="0" locked="0" layoutInCell="1" allowOverlap="1" wp14:anchorId="0C883578" wp14:editId="1C19FB43">
                <wp:simplePos x="0" y="0"/>
                <wp:positionH relativeFrom="margin">
                  <wp:align>left</wp:align>
                </wp:positionH>
                <wp:positionV relativeFrom="margin">
                  <wp:posOffset>1817825</wp:posOffset>
                </wp:positionV>
                <wp:extent cx="6629400" cy="1223645"/>
                <wp:effectExtent l="0" t="0" r="19050" b="14605"/>
                <wp:wrapSquare wrapText="bothSides"/>
                <wp:docPr id="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3645"/>
                        </a:xfrm>
                        <a:prstGeom prst="rect">
                          <a:avLst/>
                        </a:prstGeom>
                        <a:solidFill>
                          <a:srgbClr val="FFFFFF"/>
                        </a:solidFill>
                        <a:ln w="9525">
                          <a:solidFill>
                            <a:srgbClr val="000000"/>
                          </a:solidFill>
                          <a:miter lim="800000"/>
                          <a:headEnd/>
                          <a:tailEnd/>
                        </a:ln>
                      </wps:spPr>
                      <wps:txbx>
                        <w:txbxContent>
                          <w:p w14:paraId="65EE2319" w14:textId="13B1699B" w:rsidR="006771D1" w:rsidRPr="0045003A" w:rsidRDefault="006771D1" w:rsidP="006771D1">
                            <w:pPr>
                              <w:ind w:left="720"/>
                              <w:rPr>
                                <w:rFonts w:cs="Arial"/>
                                <w:smallCaps/>
                                <w:lang w:val="cy-GB"/>
                              </w:rPr>
                            </w:pPr>
                            <w:r>
                              <w:rPr>
                                <w:rFonts w:cs="Arial"/>
                                <w:smallCaps/>
                              </w:rPr>
                              <w:t>7</w:t>
                            </w:r>
                            <w:r w:rsidRPr="0045003A">
                              <w:rPr>
                                <w:rFonts w:cs="Arial"/>
                                <w:smallCaps/>
                                <w:lang w:val="cy-GB"/>
                              </w:rPr>
                              <w:t>. A</w:t>
                            </w:r>
                            <w:r w:rsidR="0045003A" w:rsidRPr="0045003A">
                              <w:rPr>
                                <w:rFonts w:cs="Arial"/>
                                <w:smallCaps/>
                                <w:lang w:val="cy-GB"/>
                              </w:rPr>
                              <w:t xml:space="preserve"> yw’r gwaith yn barhaol neu dros dro?</w:t>
                            </w:r>
                          </w:p>
                          <w:p w14:paraId="7BC56366" w14:textId="77777777" w:rsidR="006771D1" w:rsidRPr="0045003A" w:rsidRDefault="006771D1" w:rsidP="006771D1">
                            <w:pPr>
                              <w:rPr>
                                <w:rFonts w:cs="Arial"/>
                                <w:sz w:val="16"/>
                                <w:szCs w:val="16"/>
                                <w:lang w:val="cy-GB"/>
                              </w:rPr>
                            </w:pPr>
                          </w:p>
                          <w:p w14:paraId="08D1351A" w14:textId="0C477E2D" w:rsidR="006771D1" w:rsidRPr="0045003A" w:rsidRDefault="006771D1" w:rsidP="006771D1">
                            <w:pPr>
                              <w:rPr>
                                <w:rFonts w:cs="Arial"/>
                                <w:szCs w:val="24"/>
                                <w:lang w:val="cy-GB"/>
                              </w:rPr>
                            </w:pPr>
                            <w:r w:rsidRPr="0045003A">
                              <w:rPr>
                                <w:rFonts w:cs="Arial"/>
                                <w:szCs w:val="24"/>
                                <w:lang w:val="cy-GB"/>
                              </w:rPr>
                              <w:tab/>
                              <w:t>P</w:t>
                            </w:r>
                            <w:r w:rsidR="0045003A">
                              <w:rPr>
                                <w:rFonts w:cs="Arial"/>
                                <w:szCs w:val="24"/>
                                <w:lang w:val="cy-GB"/>
                              </w:rPr>
                              <w:t>ARHAOL</w:t>
                            </w:r>
                            <w:r w:rsidRPr="0045003A">
                              <w:rPr>
                                <w:rFonts w:cs="Arial"/>
                                <w:szCs w:val="24"/>
                                <w:lang w:val="cy-GB"/>
                              </w:rPr>
                              <w:t>:</w:t>
                            </w:r>
                            <w:r w:rsidRPr="0045003A">
                              <w:rPr>
                                <w:rFonts w:cs="Arial"/>
                                <w:szCs w:val="24"/>
                                <w:lang w:val="cy-GB"/>
                              </w:rPr>
                              <w:tab/>
                            </w:r>
                            <w:r w:rsidRPr="0045003A">
                              <w:rPr>
                                <w:rFonts w:cs="Arial"/>
                                <w:szCs w:val="24"/>
                                <w:lang w:val="cy-GB"/>
                              </w:rPr>
                              <w:tab/>
                            </w:r>
                            <w:r w:rsidR="0045003A">
                              <w:rPr>
                                <w:rFonts w:cs="Arial"/>
                                <w:szCs w:val="24"/>
                                <w:lang w:val="cy-GB"/>
                              </w:rPr>
                              <w:tab/>
                              <w:t>IE</w:t>
                            </w:r>
                          </w:p>
                          <w:p w14:paraId="03C636D8" w14:textId="77777777" w:rsidR="006771D1" w:rsidRPr="0045003A" w:rsidRDefault="006771D1" w:rsidP="006771D1">
                            <w:pPr>
                              <w:rPr>
                                <w:rFonts w:cs="Arial"/>
                                <w:sz w:val="16"/>
                                <w:szCs w:val="16"/>
                                <w:lang w:val="cy-GB"/>
                              </w:rPr>
                            </w:pPr>
                          </w:p>
                          <w:p w14:paraId="3F97DF7A" w14:textId="523DCB47" w:rsidR="006771D1" w:rsidRPr="0045003A" w:rsidRDefault="006771D1" w:rsidP="006771D1">
                            <w:pPr>
                              <w:rPr>
                                <w:rFonts w:cs="Arial"/>
                                <w:szCs w:val="24"/>
                                <w:lang w:val="cy-GB"/>
                              </w:rPr>
                            </w:pPr>
                            <w:r w:rsidRPr="0045003A">
                              <w:rPr>
                                <w:rFonts w:cs="Arial"/>
                                <w:szCs w:val="24"/>
                                <w:lang w:val="cy-GB"/>
                              </w:rPr>
                              <w:tab/>
                            </w:r>
                            <w:r w:rsidR="0045003A">
                              <w:rPr>
                                <w:rFonts w:cs="Arial"/>
                                <w:szCs w:val="24"/>
                                <w:lang w:val="cy-GB"/>
                              </w:rPr>
                              <w:t>DROS DRO</w:t>
                            </w:r>
                            <w:r w:rsidRPr="0045003A">
                              <w:rPr>
                                <w:rFonts w:cs="Arial"/>
                                <w:szCs w:val="24"/>
                                <w:lang w:val="cy-GB"/>
                              </w:rPr>
                              <w:t>:</w:t>
                            </w:r>
                            <w:r w:rsidR="0045003A">
                              <w:rPr>
                                <w:rFonts w:cs="Arial"/>
                                <w:szCs w:val="24"/>
                                <w:lang w:val="cy-GB"/>
                              </w:rPr>
                              <w:tab/>
                            </w:r>
                            <w:r w:rsidRPr="0045003A">
                              <w:rPr>
                                <w:rFonts w:cs="Arial"/>
                                <w:szCs w:val="24"/>
                                <w:lang w:val="cy-GB"/>
                              </w:rPr>
                              <w:tab/>
                            </w:r>
                            <w:r w:rsidRPr="0045003A">
                              <w:rPr>
                                <w:rFonts w:cs="Arial"/>
                                <w:szCs w:val="24"/>
                                <w:lang w:val="cy-GB"/>
                              </w:rPr>
                              <w:tab/>
                            </w:r>
                            <w:r w:rsidR="0045003A">
                              <w:rPr>
                                <w:rFonts w:cs="Arial"/>
                                <w:szCs w:val="24"/>
                                <w:lang w:val="cy-GB"/>
                              </w:rPr>
                              <w:t>IE</w:t>
                            </w:r>
                          </w:p>
                          <w:p w14:paraId="5DB2E07C" w14:textId="77777777" w:rsidR="006771D1" w:rsidRPr="0045003A" w:rsidRDefault="006771D1" w:rsidP="006771D1">
                            <w:pPr>
                              <w:rPr>
                                <w:rFonts w:cs="Arial"/>
                                <w:sz w:val="16"/>
                                <w:szCs w:val="16"/>
                                <w:lang w:val="cy-GB"/>
                              </w:rPr>
                            </w:pPr>
                          </w:p>
                          <w:p w14:paraId="63D62892" w14:textId="067F0D09" w:rsidR="006771D1" w:rsidRPr="0045003A" w:rsidRDefault="006771D1" w:rsidP="006771D1">
                            <w:pPr>
                              <w:rPr>
                                <w:rFonts w:cs="Arial"/>
                                <w:szCs w:val="24"/>
                                <w:lang w:val="cy-GB"/>
                              </w:rPr>
                            </w:pPr>
                            <w:r w:rsidRPr="0045003A">
                              <w:rPr>
                                <w:rFonts w:cs="Arial"/>
                                <w:szCs w:val="24"/>
                                <w:lang w:val="cy-GB"/>
                              </w:rPr>
                              <w:tab/>
                            </w:r>
                            <w:r w:rsidR="0045003A">
                              <w:rPr>
                                <w:rFonts w:cs="Arial"/>
                                <w:szCs w:val="24"/>
                                <w:lang w:val="cy-GB"/>
                              </w:rPr>
                              <w:t>PA MOR HIR YW’R CYFNOD DROS DRO</w:t>
                            </w:r>
                            <w:r w:rsidRPr="0045003A">
                              <w:rPr>
                                <w:rFonts w:cs="Arial"/>
                                <w:szCs w:val="24"/>
                                <w:lang w:val="cy-GB"/>
                              </w:rPr>
                              <w:t xml:space="preserve">: </w:t>
                            </w:r>
                            <w:r w:rsidRPr="0045003A">
                              <w:rPr>
                                <w:rFonts w:cs="Arial"/>
                                <w:szCs w:val="24"/>
                                <w:lang w:val="cy-GB"/>
                              </w:rPr>
                              <w:tab/>
                            </w:r>
                            <w:r w:rsidRPr="0045003A">
                              <w:rPr>
                                <w:rFonts w:cs="Arial"/>
                                <w:szCs w:val="24"/>
                                <w:u w:val="single"/>
                                <w:lang w:val="cy-GB"/>
                              </w:rPr>
                              <w:tab/>
                            </w:r>
                            <w:r w:rsidRPr="0045003A">
                              <w:rPr>
                                <w:rFonts w:cs="Arial"/>
                                <w:szCs w:val="24"/>
                                <w:u w:val="single"/>
                                <w:lang w:val="cy-GB"/>
                              </w:rPr>
                              <w:tab/>
                            </w:r>
                            <w:r w:rsidRPr="0045003A">
                              <w:rPr>
                                <w:rFonts w:cs="Arial"/>
                                <w:szCs w:val="24"/>
                                <w:u w:val="single"/>
                                <w:lang w:val="cy-GB"/>
                              </w:rPr>
                              <w:tab/>
                            </w:r>
                            <w:r w:rsidRPr="0045003A">
                              <w:rPr>
                                <w:rFonts w:cs="Arial"/>
                                <w:szCs w:val="24"/>
                                <w:lang w:val="cy-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4" o:spid="_x0000_s1046" type="#_x0000_t202" style="position:absolute;margin-left:0;margin-top:143.15pt;width:522pt;height:96.3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">
                <v:textbox>
                  <w:txbxContent>
                    <w:p w14:paraId="65EE2319" w14:textId="13B1699B" w:rsidR="006771D1" w:rsidRPr="0045003A" w:rsidRDefault="006771D1" w:rsidP="006771D1">
                      <w:pPr>
                        <w:ind w:left="720"/>
                        <w:rPr>
                          <w:rFonts w:cs="Arial"/>
                          <w:smallCaps/>
                          <w:lang w:val="cy-GB"/>
                        </w:rPr>
                      </w:pPr>
                      <w:r>
                        <w:rPr>
                          <w:rFonts w:cs="Arial"/>
                          <w:smallCaps/>
                        </w:rPr>
                        <w:t>7</w:t>
                      </w:r>
                      <w:r w:rsidRPr="0045003A">
                        <w:rPr>
                          <w:rFonts w:cs="Arial"/>
                          <w:smallCaps/>
                          <w:lang w:val="cy-GB"/>
                        </w:rPr>
                        <w:t>. A</w:t>
                      </w:r>
                      <w:r w:rsidR="0045003A" w:rsidRPr="0045003A">
                        <w:rPr>
                          <w:rFonts w:cs="Arial"/>
                          <w:smallCaps/>
                          <w:lang w:val="cy-GB"/>
                        </w:rPr>
                        <w:t xml:space="preserve"> yw’r gwaith yn barhaol neu dros dro?</w:t>
                      </w:r>
                    </w:p>
                    <w:p w14:paraId="7BC56366" w14:textId="77777777" w:rsidR="006771D1" w:rsidRPr="0045003A" w:rsidRDefault="006771D1" w:rsidP="006771D1">
                      <w:pPr>
                        <w:rPr>
                          <w:rFonts w:cs="Arial"/>
                          <w:sz w:val="16"/>
                          <w:szCs w:val="16"/>
                          <w:lang w:val="cy-GB"/>
                        </w:rPr>
                      </w:pPr>
                    </w:p>
                    <w:p w14:paraId="08D1351A" w14:textId="0C477E2D" w:rsidR="006771D1" w:rsidRPr="0045003A" w:rsidRDefault="006771D1" w:rsidP="006771D1">
                      <w:pPr>
                        <w:rPr>
                          <w:rFonts w:cs="Arial"/>
                          <w:szCs w:val="24"/>
                          <w:lang w:val="cy-GB"/>
                        </w:rPr>
                      </w:pPr>
                      <w:r w:rsidRPr="0045003A">
                        <w:rPr>
                          <w:rFonts w:cs="Arial"/>
                          <w:szCs w:val="24"/>
                          <w:lang w:val="cy-GB"/>
                        </w:rPr>
                        <w:tab/>
                        <w:t>P</w:t>
                      </w:r>
                      <w:r w:rsidR="0045003A">
                        <w:rPr>
                          <w:rFonts w:cs="Arial"/>
                          <w:szCs w:val="24"/>
                          <w:lang w:val="cy-GB"/>
                        </w:rPr>
                        <w:t>ARHAOL</w:t>
                      </w:r>
                      <w:r w:rsidRPr="0045003A">
                        <w:rPr>
                          <w:rFonts w:cs="Arial"/>
                          <w:szCs w:val="24"/>
                          <w:lang w:val="cy-GB"/>
                        </w:rPr>
                        <w:t>:</w:t>
                      </w:r>
                      <w:r w:rsidRPr="0045003A">
                        <w:rPr>
                          <w:rFonts w:cs="Arial"/>
                          <w:szCs w:val="24"/>
                          <w:lang w:val="cy-GB"/>
                        </w:rPr>
                        <w:tab/>
                      </w:r>
                      <w:r w:rsidRPr="0045003A">
                        <w:rPr>
                          <w:rFonts w:cs="Arial"/>
                          <w:szCs w:val="24"/>
                          <w:lang w:val="cy-GB"/>
                        </w:rPr>
                        <w:tab/>
                      </w:r>
                      <w:r w:rsidR="0045003A">
                        <w:rPr>
                          <w:rFonts w:cs="Arial"/>
                          <w:szCs w:val="24"/>
                          <w:lang w:val="cy-GB"/>
                        </w:rPr>
                        <w:tab/>
                        <w:t>IE</w:t>
                      </w:r>
                    </w:p>
                    <w:p w14:paraId="03C636D8" w14:textId="77777777" w:rsidR="006771D1" w:rsidRPr="0045003A" w:rsidRDefault="006771D1" w:rsidP="006771D1">
                      <w:pPr>
                        <w:rPr>
                          <w:rFonts w:cs="Arial"/>
                          <w:sz w:val="16"/>
                          <w:szCs w:val="16"/>
                          <w:lang w:val="cy-GB"/>
                        </w:rPr>
                      </w:pPr>
                    </w:p>
                    <w:p w14:paraId="3F97DF7A" w14:textId="523DCB47" w:rsidR="006771D1" w:rsidRPr="0045003A" w:rsidRDefault="006771D1" w:rsidP="006771D1">
                      <w:pPr>
                        <w:rPr>
                          <w:rFonts w:cs="Arial"/>
                          <w:szCs w:val="24"/>
                          <w:lang w:val="cy-GB"/>
                        </w:rPr>
                      </w:pPr>
                      <w:r w:rsidRPr="0045003A">
                        <w:rPr>
                          <w:rFonts w:cs="Arial"/>
                          <w:szCs w:val="24"/>
                          <w:lang w:val="cy-GB"/>
                        </w:rPr>
                        <w:tab/>
                      </w:r>
                      <w:r w:rsidR="0045003A">
                        <w:rPr>
                          <w:rFonts w:cs="Arial"/>
                          <w:szCs w:val="24"/>
                          <w:lang w:val="cy-GB"/>
                        </w:rPr>
                        <w:t>DROS DRO</w:t>
                      </w:r>
                      <w:r w:rsidRPr="0045003A">
                        <w:rPr>
                          <w:rFonts w:cs="Arial"/>
                          <w:szCs w:val="24"/>
                          <w:lang w:val="cy-GB"/>
                        </w:rPr>
                        <w:t>:</w:t>
                      </w:r>
                      <w:r w:rsidR="0045003A">
                        <w:rPr>
                          <w:rFonts w:cs="Arial"/>
                          <w:szCs w:val="24"/>
                          <w:lang w:val="cy-GB"/>
                        </w:rPr>
                        <w:tab/>
                      </w:r>
                      <w:r w:rsidRPr="0045003A">
                        <w:rPr>
                          <w:rFonts w:cs="Arial"/>
                          <w:szCs w:val="24"/>
                          <w:lang w:val="cy-GB"/>
                        </w:rPr>
                        <w:tab/>
                      </w:r>
                      <w:r w:rsidRPr="0045003A">
                        <w:rPr>
                          <w:rFonts w:cs="Arial"/>
                          <w:szCs w:val="24"/>
                          <w:lang w:val="cy-GB"/>
                        </w:rPr>
                        <w:tab/>
                      </w:r>
                      <w:r w:rsidR="0045003A">
                        <w:rPr>
                          <w:rFonts w:cs="Arial"/>
                          <w:szCs w:val="24"/>
                          <w:lang w:val="cy-GB"/>
                        </w:rPr>
                        <w:t>IE</w:t>
                      </w:r>
                    </w:p>
                    <w:p w14:paraId="5DB2E07C" w14:textId="77777777" w:rsidR="006771D1" w:rsidRPr="0045003A" w:rsidRDefault="006771D1" w:rsidP="006771D1">
                      <w:pPr>
                        <w:rPr>
                          <w:rFonts w:cs="Arial"/>
                          <w:sz w:val="16"/>
                          <w:szCs w:val="16"/>
                          <w:lang w:val="cy-GB"/>
                        </w:rPr>
                      </w:pPr>
                    </w:p>
                    <w:p w14:paraId="63D62892" w14:textId="067F0D09" w:rsidR="006771D1" w:rsidRPr="0045003A" w:rsidRDefault="006771D1" w:rsidP="006771D1">
                      <w:pPr>
                        <w:rPr>
                          <w:rFonts w:cs="Arial"/>
                          <w:szCs w:val="24"/>
                          <w:lang w:val="cy-GB"/>
                        </w:rPr>
                      </w:pPr>
                      <w:r w:rsidRPr="0045003A">
                        <w:rPr>
                          <w:rFonts w:cs="Arial"/>
                          <w:szCs w:val="24"/>
                          <w:lang w:val="cy-GB"/>
                        </w:rPr>
                        <w:tab/>
                      </w:r>
                      <w:r w:rsidR="0045003A">
                        <w:rPr>
                          <w:rFonts w:cs="Arial"/>
                          <w:szCs w:val="24"/>
                          <w:lang w:val="cy-GB"/>
                        </w:rPr>
                        <w:t>PA MOR HIR YW’R CYFNOD DROS DRO</w:t>
                      </w:r>
                      <w:r w:rsidRPr="0045003A">
                        <w:rPr>
                          <w:rFonts w:cs="Arial"/>
                          <w:szCs w:val="24"/>
                          <w:lang w:val="cy-GB"/>
                        </w:rPr>
                        <w:t xml:space="preserve">: </w:t>
                      </w:r>
                      <w:r w:rsidRPr="0045003A">
                        <w:rPr>
                          <w:rFonts w:cs="Arial"/>
                          <w:szCs w:val="24"/>
                          <w:lang w:val="cy-GB"/>
                        </w:rPr>
                        <w:tab/>
                      </w:r>
                      <w:r w:rsidRPr="0045003A">
                        <w:rPr>
                          <w:rFonts w:cs="Arial"/>
                          <w:szCs w:val="24"/>
                          <w:u w:val="single"/>
                          <w:lang w:val="cy-GB"/>
                        </w:rPr>
                        <w:tab/>
                      </w:r>
                      <w:r w:rsidRPr="0045003A">
                        <w:rPr>
                          <w:rFonts w:cs="Arial"/>
                          <w:szCs w:val="24"/>
                          <w:u w:val="single"/>
                          <w:lang w:val="cy-GB"/>
                        </w:rPr>
                        <w:tab/>
                      </w:r>
                      <w:r w:rsidRPr="0045003A">
                        <w:rPr>
                          <w:rFonts w:cs="Arial"/>
                          <w:szCs w:val="24"/>
                          <w:u w:val="single"/>
                          <w:lang w:val="cy-GB"/>
                        </w:rPr>
                        <w:tab/>
                      </w:r>
                      <w:r w:rsidRPr="0045003A">
                        <w:rPr>
                          <w:rFonts w:cs="Arial"/>
                          <w:szCs w:val="24"/>
                          <w:lang w:val="cy-GB"/>
                        </w:rPr>
                        <w:t xml:space="preserve"> </w:t>
                      </w:r>
                    </w:p>
                  </w:txbxContent>
                </v:textbox>
                <w10:wrap type="square" anchorx="margin" anchory="margin"/>
              </v:shape>
            </w:pict>
          </mc:Fallback>
        </mc:AlternateContent>
      </w:r>
      <w:r w:rsidR="00724E9F" w:rsidRPr="00B33273">
        <w:rPr>
          <w:b/>
          <w:bCs/>
          <w:noProof/>
          <w:szCs w:val="24"/>
          <w:lang w:val="cy-GB"/>
        </w:rPr>
        <mc:AlternateContent>
          <mc:Choice Requires="wps">
            <w:drawing>
              <wp:anchor distT="45720" distB="45720" distL="114300" distR="114300" simplePos="0" relativeHeight="251681792" behindDoc="0" locked="0" layoutInCell="1" allowOverlap="1" wp14:anchorId="0C883578" wp14:editId="5BB65402">
                <wp:simplePos x="0" y="0"/>
                <wp:positionH relativeFrom="margin">
                  <wp:posOffset>6985</wp:posOffset>
                </wp:positionH>
                <wp:positionV relativeFrom="margin">
                  <wp:posOffset>5114290</wp:posOffset>
                </wp:positionV>
                <wp:extent cx="6629400" cy="1850390"/>
                <wp:effectExtent l="6985" t="8890" r="12065" b="7620"/>
                <wp:wrapSquare wrapText="bothSides"/>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50390"/>
                        </a:xfrm>
                        <a:prstGeom prst="rect">
                          <a:avLst/>
                        </a:prstGeom>
                        <a:solidFill>
                          <a:srgbClr val="FFFFFF"/>
                        </a:solidFill>
                        <a:ln w="9525">
                          <a:solidFill>
                            <a:srgbClr val="000000"/>
                          </a:solidFill>
                          <a:miter lim="800000"/>
                          <a:headEnd/>
                          <a:tailEnd/>
                        </a:ln>
                      </wps:spPr>
                      <wps:txbx>
                        <w:txbxContent>
                          <w:p w14:paraId="089D5509" w14:textId="133249A9" w:rsidR="006771D1" w:rsidRPr="00EC010A" w:rsidRDefault="006771D1" w:rsidP="006771D1">
                            <w:pPr>
                              <w:ind w:left="720"/>
                              <w:rPr>
                                <w:rFonts w:cs="Arial"/>
                                <w:smallCaps/>
                                <w:lang w:val="cy-GB"/>
                              </w:rPr>
                            </w:pPr>
                            <w:r w:rsidRPr="00EC010A">
                              <w:rPr>
                                <w:rFonts w:cs="Arial"/>
                                <w:smallCaps/>
                                <w:lang w:val="cy-GB"/>
                              </w:rPr>
                              <w:t xml:space="preserve">8.1. </w:t>
                            </w:r>
                            <w:r w:rsidR="00EC010A" w:rsidRPr="00EC010A">
                              <w:rPr>
                                <w:rFonts w:cs="Arial"/>
                                <w:smallCaps/>
                                <w:lang w:val="cy-GB"/>
                              </w:rPr>
                              <w:t xml:space="preserve">A yw’r </w:t>
                            </w:r>
                            <w:r w:rsidR="00D379FE">
                              <w:rPr>
                                <w:rFonts w:cs="Arial"/>
                                <w:smallCaps/>
                                <w:lang w:val="cy-GB"/>
                              </w:rPr>
                              <w:t>gw</w:t>
                            </w:r>
                            <w:r w:rsidR="00EC010A" w:rsidRPr="00EC010A">
                              <w:rPr>
                                <w:rFonts w:cs="Arial"/>
                                <w:smallCaps/>
                                <w:lang w:val="cy-GB"/>
                              </w:rPr>
                              <w:t xml:space="preserve">aith </w:t>
                            </w:r>
                            <w:r w:rsidR="00D379FE">
                              <w:rPr>
                                <w:rFonts w:cs="Arial"/>
                                <w:smallCaps/>
                                <w:lang w:val="cy-GB"/>
                              </w:rPr>
                              <w:t>a</w:t>
                            </w:r>
                            <w:r w:rsidR="00EC010A" w:rsidRPr="00EC010A">
                              <w:rPr>
                                <w:rFonts w:cs="Arial"/>
                                <w:smallCaps/>
                                <w:lang w:val="cy-GB"/>
                              </w:rPr>
                              <w:t>rfaethedig yn cynnwys neu’ n effeithio ar y dilynol</w:t>
                            </w:r>
                            <w:r w:rsidRPr="00EC010A">
                              <w:rPr>
                                <w:rFonts w:cs="Arial"/>
                                <w:smallCaps/>
                                <w:lang w:val="cy-GB"/>
                              </w:rPr>
                              <w:t>:</w:t>
                            </w:r>
                          </w:p>
                          <w:p w14:paraId="16D3F6D0" w14:textId="77777777" w:rsidR="006771D1" w:rsidRPr="00EC010A" w:rsidRDefault="006771D1" w:rsidP="006771D1">
                            <w:pPr>
                              <w:rPr>
                                <w:rFonts w:cs="Arial"/>
                                <w:sz w:val="16"/>
                                <w:szCs w:val="16"/>
                                <w:lang w:val="cy-GB"/>
                              </w:rPr>
                            </w:pPr>
                          </w:p>
                          <w:p w14:paraId="3EB557A3" w14:textId="355B50D0" w:rsidR="006771D1" w:rsidRPr="00EC010A" w:rsidRDefault="006771D1" w:rsidP="006771D1">
                            <w:pPr>
                              <w:rPr>
                                <w:rFonts w:cs="Arial"/>
                                <w:szCs w:val="24"/>
                                <w:lang w:val="cy-GB"/>
                              </w:rPr>
                            </w:pPr>
                            <w:r w:rsidRPr="00EC010A">
                              <w:rPr>
                                <w:rFonts w:cs="Arial"/>
                                <w:szCs w:val="24"/>
                                <w:lang w:val="cy-GB"/>
                              </w:rPr>
                              <w:tab/>
                            </w:r>
                            <w:r w:rsidR="00EC010A">
                              <w:rPr>
                                <w:rFonts w:cs="Arial"/>
                                <w:szCs w:val="24"/>
                                <w:lang w:val="cy-GB"/>
                              </w:rPr>
                              <w:t xml:space="preserve">CRONNI </w:t>
                            </w:r>
                            <w:r w:rsidRPr="00EC010A">
                              <w:rPr>
                                <w:rFonts w:cs="Arial"/>
                                <w:szCs w:val="24"/>
                                <w:lang w:val="cy-GB"/>
                              </w:rPr>
                              <w:t>(</w:t>
                            </w:r>
                            <w:r w:rsidR="00EC010A">
                              <w:rPr>
                                <w:rFonts w:cs="Arial"/>
                                <w:szCs w:val="24"/>
                                <w:lang w:val="cy-GB"/>
                              </w:rPr>
                              <w:t>dal cwrs dŵr yn ôl</w:t>
                            </w:r>
                            <w:r w:rsidRPr="00EC010A">
                              <w:rPr>
                                <w:rFonts w:cs="Arial"/>
                                <w:szCs w:val="24"/>
                                <w:lang w:val="cy-GB"/>
                              </w:rPr>
                              <w:t>):</w:t>
                            </w:r>
                            <w:r w:rsidR="00EC010A">
                              <w:rPr>
                                <w:rFonts w:cs="Arial"/>
                                <w:szCs w:val="24"/>
                                <w:lang w:val="cy-GB"/>
                              </w:rPr>
                              <w:tab/>
                            </w:r>
                            <w:r w:rsidR="00EC010A">
                              <w:rPr>
                                <w:rFonts w:cs="Arial"/>
                                <w:szCs w:val="24"/>
                                <w:lang w:val="cy-GB"/>
                              </w:rPr>
                              <w:tab/>
                            </w:r>
                            <w:r w:rsidRPr="00EC010A">
                              <w:rPr>
                                <w:rFonts w:cs="Arial"/>
                                <w:szCs w:val="24"/>
                                <w:lang w:val="cy-GB"/>
                              </w:rPr>
                              <w:t xml:space="preserve"> </w:t>
                            </w:r>
                            <w:r w:rsidRPr="00EC010A">
                              <w:rPr>
                                <w:rFonts w:cs="Arial"/>
                                <w:szCs w:val="24"/>
                                <w:lang w:val="cy-GB"/>
                              </w:rPr>
                              <w:tab/>
                            </w:r>
                            <w:r w:rsidRPr="00EC010A">
                              <w:rPr>
                                <w:rFonts w:cs="Arial"/>
                                <w:szCs w:val="24"/>
                                <w:lang w:val="cy-GB"/>
                              </w:rPr>
                              <w:tab/>
                              <w:t>Y</w:t>
                            </w:r>
                            <w:r w:rsidR="00EC010A">
                              <w:rPr>
                                <w:rFonts w:cs="Arial"/>
                                <w:szCs w:val="24"/>
                                <w:lang w:val="cy-GB"/>
                              </w:rPr>
                              <w:t>DI</w:t>
                            </w:r>
                            <w:r w:rsidRPr="00EC010A">
                              <w:rPr>
                                <w:rFonts w:cs="Arial"/>
                                <w:szCs w:val="24"/>
                                <w:lang w:val="cy-GB"/>
                              </w:rPr>
                              <w:t xml:space="preserve"> / N</w:t>
                            </w:r>
                            <w:r w:rsidR="00EC010A">
                              <w:rPr>
                                <w:rFonts w:cs="Arial"/>
                                <w:szCs w:val="24"/>
                                <w:lang w:val="cy-GB"/>
                              </w:rPr>
                              <w:t>A</w:t>
                            </w:r>
                          </w:p>
                          <w:p w14:paraId="7AC95B99" w14:textId="727EE77C" w:rsidR="006771D1" w:rsidRPr="00EC010A" w:rsidRDefault="006771D1" w:rsidP="006771D1">
                            <w:pPr>
                              <w:rPr>
                                <w:rFonts w:cs="Arial"/>
                                <w:sz w:val="16"/>
                                <w:szCs w:val="16"/>
                                <w:lang w:val="cy-GB"/>
                              </w:rPr>
                            </w:pPr>
                            <w:r w:rsidRPr="00EC010A">
                              <w:rPr>
                                <w:rFonts w:cs="Arial"/>
                                <w:sz w:val="16"/>
                                <w:szCs w:val="16"/>
                                <w:lang w:val="cy-GB"/>
                              </w:rPr>
                              <w:tab/>
                            </w:r>
                          </w:p>
                          <w:p w14:paraId="40BEE76D" w14:textId="6B244DDE" w:rsidR="006771D1" w:rsidRPr="00EC010A" w:rsidRDefault="00031477" w:rsidP="006771D1">
                            <w:pPr>
                              <w:ind w:firstLine="720"/>
                              <w:rPr>
                                <w:rFonts w:cs="Arial"/>
                                <w:szCs w:val="24"/>
                                <w:lang w:val="cy-GB"/>
                              </w:rPr>
                            </w:pPr>
                            <w:r>
                              <w:rPr>
                                <w:rFonts w:cs="Arial"/>
                                <w:szCs w:val="24"/>
                                <w:lang w:val="cy-GB"/>
                              </w:rPr>
                              <w:t>TYNNU DŴR</w:t>
                            </w:r>
                            <w:r w:rsidR="006771D1" w:rsidRPr="00EC010A">
                              <w:rPr>
                                <w:rFonts w:cs="Arial"/>
                                <w:szCs w:val="24"/>
                                <w:lang w:val="cy-GB"/>
                              </w:rPr>
                              <w:t>:</w:t>
                            </w:r>
                            <w:r>
                              <w:rPr>
                                <w:rFonts w:cs="Arial"/>
                                <w:szCs w:val="24"/>
                                <w:lang w:val="cy-GB"/>
                              </w:rPr>
                              <w:tab/>
                            </w:r>
                            <w:r>
                              <w:rPr>
                                <w:rFonts w:cs="Arial"/>
                                <w:szCs w:val="24"/>
                                <w:lang w:val="cy-GB"/>
                              </w:rPr>
                              <w:tab/>
                            </w:r>
                            <w:r>
                              <w:rPr>
                                <w:rFonts w:cs="Arial"/>
                                <w:szCs w:val="24"/>
                                <w:lang w:val="cy-GB"/>
                              </w:rPr>
                              <w:tab/>
                            </w:r>
                            <w:r w:rsidR="006771D1" w:rsidRPr="00EC010A">
                              <w:rPr>
                                <w:rFonts w:cs="Arial"/>
                                <w:szCs w:val="24"/>
                                <w:lang w:val="cy-GB"/>
                              </w:rPr>
                              <w:t xml:space="preserve"> </w:t>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415D4A3A" w14:textId="77777777" w:rsidR="006771D1" w:rsidRPr="00EC010A" w:rsidRDefault="006771D1" w:rsidP="006771D1">
                            <w:pPr>
                              <w:ind w:firstLine="720"/>
                              <w:rPr>
                                <w:rFonts w:cs="Arial"/>
                                <w:sz w:val="16"/>
                                <w:szCs w:val="16"/>
                                <w:lang w:val="cy-GB"/>
                              </w:rPr>
                            </w:pPr>
                          </w:p>
                          <w:p w14:paraId="0C267AE8" w14:textId="4B4A0BD3" w:rsidR="006771D1" w:rsidRPr="00EC010A" w:rsidRDefault="00F77808" w:rsidP="006771D1">
                            <w:pPr>
                              <w:ind w:firstLine="720"/>
                              <w:rPr>
                                <w:rFonts w:cs="Arial"/>
                                <w:szCs w:val="24"/>
                                <w:lang w:val="cy-GB"/>
                              </w:rPr>
                            </w:pPr>
                            <w:r>
                              <w:rPr>
                                <w:rFonts w:cs="Arial"/>
                                <w:szCs w:val="24"/>
                                <w:lang w:val="cy-GB"/>
                              </w:rPr>
                              <w:t>PYSGOD NEU BYSGODFEYDD</w:t>
                            </w:r>
                            <w:r w:rsidR="006771D1" w:rsidRPr="00EC010A">
                              <w:rPr>
                                <w:rFonts w:cs="Arial"/>
                                <w:szCs w:val="24"/>
                                <w:lang w:val="cy-GB"/>
                              </w:rPr>
                              <w:t>:</w:t>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277EDF91" w14:textId="77777777" w:rsidR="006771D1" w:rsidRPr="00EC010A" w:rsidRDefault="006771D1" w:rsidP="006771D1">
                            <w:pPr>
                              <w:ind w:firstLine="720"/>
                              <w:rPr>
                                <w:rFonts w:cs="Arial"/>
                                <w:sz w:val="16"/>
                                <w:szCs w:val="16"/>
                                <w:lang w:val="cy-GB"/>
                              </w:rPr>
                            </w:pPr>
                          </w:p>
                          <w:p w14:paraId="234DBE24" w14:textId="2BA53B99" w:rsidR="006771D1" w:rsidRPr="00EC010A" w:rsidRDefault="00C56249" w:rsidP="006771D1">
                            <w:pPr>
                              <w:ind w:firstLine="720"/>
                              <w:rPr>
                                <w:rFonts w:cs="Arial"/>
                                <w:szCs w:val="24"/>
                                <w:lang w:val="cy-GB"/>
                              </w:rPr>
                            </w:pPr>
                            <w:r>
                              <w:rPr>
                                <w:rFonts w:cs="Arial"/>
                                <w:szCs w:val="24"/>
                                <w:lang w:val="cy-GB"/>
                              </w:rPr>
                              <w:t>GWAREDU Â DEUNYDD GWASTRAFF</w:t>
                            </w:r>
                            <w:r w:rsidR="006771D1" w:rsidRPr="00EC010A">
                              <w:rPr>
                                <w:rFonts w:cs="Arial"/>
                                <w:szCs w:val="24"/>
                                <w:lang w:val="cy-GB"/>
                              </w:rPr>
                              <w:t>:</w:t>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42981B29" w14:textId="77777777" w:rsidR="006771D1" w:rsidRPr="00EC010A" w:rsidRDefault="006771D1" w:rsidP="006771D1">
                            <w:pPr>
                              <w:rPr>
                                <w:rFonts w:cs="Arial"/>
                                <w:sz w:val="16"/>
                                <w:szCs w:val="16"/>
                                <w:lang w:val="cy-GB"/>
                              </w:rPr>
                            </w:pPr>
                          </w:p>
                          <w:p w14:paraId="7E8F6669" w14:textId="42A8D709" w:rsidR="006771D1" w:rsidRPr="00EC010A" w:rsidRDefault="00844362" w:rsidP="006771D1">
                            <w:pPr>
                              <w:rPr>
                                <w:rFonts w:cs="Arial"/>
                                <w:sz w:val="20"/>
                                <w:szCs w:val="20"/>
                                <w:lang w:val="cy-GB"/>
                              </w:rPr>
                            </w:pPr>
                            <w:r>
                              <w:rPr>
                                <w:rFonts w:cs="Arial"/>
                                <w:sz w:val="20"/>
                                <w:szCs w:val="20"/>
                                <w:lang w:val="cy-GB"/>
                              </w:rPr>
                              <w:t xml:space="preserve">Os ydych yn ateb ‘ydi’ i unrhyw un neu’r cyfan o’r uchod, mae’n debyg y byddwch angen trwyddedau neu ganiatâd ychwanegol gan </w:t>
                            </w:r>
                            <w:r w:rsidR="00BB4CE0">
                              <w:rPr>
                                <w:rFonts w:cs="Arial"/>
                                <w:sz w:val="20"/>
                                <w:szCs w:val="20"/>
                                <w:lang w:val="cy-GB"/>
                              </w:rPr>
                              <w:t>G</w:t>
                            </w:r>
                            <w:r>
                              <w:rPr>
                                <w:rFonts w:cs="Arial"/>
                                <w:sz w:val="20"/>
                                <w:szCs w:val="20"/>
                                <w:lang w:val="cy-GB"/>
                              </w:rPr>
                              <w:t>yfoeth Naturiol Cymru cyn i chi ddechrau</w:t>
                            </w:r>
                            <w:r w:rsidR="006771D1" w:rsidRPr="00EC010A">
                              <w:rPr>
                                <w:rFonts w:cs="Arial"/>
                                <w:sz w:val="20"/>
                                <w:szCs w:val="20"/>
                                <w:lang w:val="cy-GB"/>
                              </w:rPr>
                              <w:t xml:space="preserve"> (</w:t>
                            </w:r>
                            <w:r>
                              <w:rPr>
                                <w:rFonts w:cs="Arial"/>
                                <w:sz w:val="20"/>
                                <w:szCs w:val="20"/>
                                <w:lang w:val="cy-GB"/>
                              </w:rPr>
                              <w:t>gweler y canllawiau</w:t>
                            </w:r>
                            <w:r w:rsidR="006771D1" w:rsidRPr="00EC010A">
                              <w:rPr>
                                <w:rFonts w:cs="Arial"/>
                                <w:sz w:val="20"/>
                                <w:szCs w:val="20"/>
                                <w:lang w:val="cy-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7" o:spid="_x0000_s1047" type="#_x0000_t202" style="position:absolute;margin-left:.55pt;margin-top:402.7pt;width:522pt;height:145.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">
                <v:textbox>
                  <w:txbxContent>
                    <w:p w14:paraId="089D5509" w14:textId="133249A9" w:rsidR="006771D1" w:rsidRPr="00EC010A" w:rsidRDefault="006771D1" w:rsidP="006771D1">
                      <w:pPr>
                        <w:ind w:left="720"/>
                        <w:rPr>
                          <w:rFonts w:cs="Arial"/>
                          <w:smallCaps/>
                          <w:lang w:val="cy-GB"/>
                        </w:rPr>
                      </w:pPr>
                      <w:r w:rsidRPr="00EC010A">
                        <w:rPr>
                          <w:rFonts w:cs="Arial"/>
                          <w:smallCaps/>
                          <w:lang w:val="cy-GB"/>
                        </w:rPr>
                        <w:t xml:space="preserve">8.1. </w:t>
                      </w:r>
                      <w:r w:rsidR="00EC010A" w:rsidRPr="00EC010A">
                        <w:rPr>
                          <w:rFonts w:cs="Arial"/>
                          <w:smallCaps/>
                          <w:lang w:val="cy-GB"/>
                        </w:rPr>
                        <w:t xml:space="preserve">A yw’r </w:t>
                      </w:r>
                      <w:r w:rsidR="00D379FE">
                        <w:rPr>
                          <w:rFonts w:cs="Arial"/>
                          <w:smallCaps/>
                          <w:lang w:val="cy-GB"/>
                        </w:rPr>
                        <w:t>gw</w:t>
                      </w:r>
                      <w:r w:rsidR="00EC010A" w:rsidRPr="00EC010A">
                        <w:rPr>
                          <w:rFonts w:cs="Arial"/>
                          <w:smallCaps/>
                          <w:lang w:val="cy-GB"/>
                        </w:rPr>
                        <w:t xml:space="preserve">aith </w:t>
                      </w:r>
                      <w:r w:rsidR="00D379FE">
                        <w:rPr>
                          <w:rFonts w:cs="Arial"/>
                          <w:smallCaps/>
                          <w:lang w:val="cy-GB"/>
                        </w:rPr>
                        <w:t>a</w:t>
                      </w:r>
                      <w:r w:rsidR="00EC010A" w:rsidRPr="00EC010A">
                        <w:rPr>
                          <w:rFonts w:cs="Arial"/>
                          <w:smallCaps/>
                          <w:lang w:val="cy-GB"/>
                        </w:rPr>
                        <w:t>rfaethedig yn cynnwys neu’ n effeithio ar y dilynol</w:t>
                      </w:r>
                      <w:r w:rsidRPr="00EC010A">
                        <w:rPr>
                          <w:rFonts w:cs="Arial"/>
                          <w:smallCaps/>
                          <w:lang w:val="cy-GB"/>
                        </w:rPr>
                        <w:t>:</w:t>
                      </w:r>
                    </w:p>
                    <w:p w14:paraId="16D3F6D0" w14:textId="77777777" w:rsidR="006771D1" w:rsidRPr="00EC010A" w:rsidRDefault="006771D1" w:rsidP="006771D1">
                      <w:pPr>
                        <w:rPr>
                          <w:rFonts w:cs="Arial"/>
                          <w:sz w:val="16"/>
                          <w:szCs w:val="16"/>
                          <w:lang w:val="cy-GB"/>
                        </w:rPr>
                      </w:pPr>
                    </w:p>
                    <w:p w14:paraId="3EB557A3" w14:textId="355B50D0" w:rsidR="006771D1" w:rsidRPr="00EC010A" w:rsidRDefault="006771D1" w:rsidP="006771D1">
                      <w:pPr>
                        <w:rPr>
                          <w:rFonts w:cs="Arial"/>
                          <w:szCs w:val="24"/>
                          <w:lang w:val="cy-GB"/>
                        </w:rPr>
                      </w:pPr>
                      <w:r w:rsidRPr="00EC010A">
                        <w:rPr>
                          <w:rFonts w:cs="Arial"/>
                          <w:szCs w:val="24"/>
                          <w:lang w:val="cy-GB"/>
                        </w:rPr>
                        <w:tab/>
                      </w:r>
                      <w:r w:rsidR="00EC010A">
                        <w:rPr>
                          <w:rFonts w:cs="Arial"/>
                          <w:szCs w:val="24"/>
                          <w:lang w:val="cy-GB"/>
                        </w:rPr>
                        <w:t xml:space="preserve">CRONNI </w:t>
                      </w:r>
                      <w:r w:rsidRPr="00EC010A">
                        <w:rPr>
                          <w:rFonts w:cs="Arial"/>
                          <w:szCs w:val="24"/>
                          <w:lang w:val="cy-GB"/>
                        </w:rPr>
                        <w:t>(</w:t>
                      </w:r>
                      <w:r w:rsidR="00EC010A">
                        <w:rPr>
                          <w:rFonts w:cs="Arial"/>
                          <w:szCs w:val="24"/>
                          <w:lang w:val="cy-GB"/>
                        </w:rPr>
                        <w:t>dal cwrs dŵr yn ôl</w:t>
                      </w:r>
                      <w:r w:rsidRPr="00EC010A">
                        <w:rPr>
                          <w:rFonts w:cs="Arial"/>
                          <w:szCs w:val="24"/>
                          <w:lang w:val="cy-GB"/>
                        </w:rPr>
                        <w:t>):</w:t>
                      </w:r>
                      <w:r w:rsidR="00EC010A">
                        <w:rPr>
                          <w:rFonts w:cs="Arial"/>
                          <w:szCs w:val="24"/>
                          <w:lang w:val="cy-GB"/>
                        </w:rPr>
                        <w:tab/>
                      </w:r>
                      <w:r w:rsidR="00EC010A">
                        <w:rPr>
                          <w:rFonts w:cs="Arial"/>
                          <w:szCs w:val="24"/>
                          <w:lang w:val="cy-GB"/>
                        </w:rPr>
                        <w:tab/>
                      </w:r>
                      <w:r w:rsidRPr="00EC010A">
                        <w:rPr>
                          <w:rFonts w:cs="Arial"/>
                          <w:szCs w:val="24"/>
                          <w:lang w:val="cy-GB"/>
                        </w:rPr>
                        <w:t xml:space="preserve"> </w:t>
                      </w:r>
                      <w:r w:rsidRPr="00EC010A">
                        <w:rPr>
                          <w:rFonts w:cs="Arial"/>
                          <w:szCs w:val="24"/>
                          <w:lang w:val="cy-GB"/>
                        </w:rPr>
                        <w:tab/>
                      </w:r>
                      <w:r w:rsidRPr="00EC010A">
                        <w:rPr>
                          <w:rFonts w:cs="Arial"/>
                          <w:szCs w:val="24"/>
                          <w:lang w:val="cy-GB"/>
                        </w:rPr>
                        <w:tab/>
                        <w:t>Y</w:t>
                      </w:r>
                      <w:r w:rsidR="00EC010A">
                        <w:rPr>
                          <w:rFonts w:cs="Arial"/>
                          <w:szCs w:val="24"/>
                          <w:lang w:val="cy-GB"/>
                        </w:rPr>
                        <w:t>DI</w:t>
                      </w:r>
                      <w:r w:rsidRPr="00EC010A">
                        <w:rPr>
                          <w:rFonts w:cs="Arial"/>
                          <w:szCs w:val="24"/>
                          <w:lang w:val="cy-GB"/>
                        </w:rPr>
                        <w:t xml:space="preserve"> / N</w:t>
                      </w:r>
                      <w:r w:rsidR="00EC010A">
                        <w:rPr>
                          <w:rFonts w:cs="Arial"/>
                          <w:szCs w:val="24"/>
                          <w:lang w:val="cy-GB"/>
                        </w:rPr>
                        <w:t>A</w:t>
                      </w:r>
                    </w:p>
                    <w:p w14:paraId="7AC95B99" w14:textId="727EE77C" w:rsidR="006771D1" w:rsidRPr="00EC010A" w:rsidRDefault="006771D1" w:rsidP="006771D1">
                      <w:pPr>
                        <w:rPr>
                          <w:rFonts w:cs="Arial"/>
                          <w:sz w:val="16"/>
                          <w:szCs w:val="16"/>
                          <w:lang w:val="cy-GB"/>
                        </w:rPr>
                      </w:pPr>
                      <w:r w:rsidRPr="00EC010A">
                        <w:rPr>
                          <w:rFonts w:cs="Arial"/>
                          <w:sz w:val="16"/>
                          <w:szCs w:val="16"/>
                          <w:lang w:val="cy-GB"/>
                        </w:rPr>
                        <w:tab/>
                      </w:r>
                    </w:p>
                    <w:p w14:paraId="40BEE76D" w14:textId="6B244DDE" w:rsidR="006771D1" w:rsidRPr="00EC010A" w:rsidRDefault="00031477" w:rsidP="006771D1">
                      <w:pPr>
                        <w:ind w:firstLine="720"/>
                        <w:rPr>
                          <w:rFonts w:cs="Arial"/>
                          <w:szCs w:val="24"/>
                          <w:lang w:val="cy-GB"/>
                        </w:rPr>
                      </w:pPr>
                      <w:r>
                        <w:rPr>
                          <w:rFonts w:cs="Arial"/>
                          <w:szCs w:val="24"/>
                          <w:lang w:val="cy-GB"/>
                        </w:rPr>
                        <w:t>TYNNU DŴR</w:t>
                      </w:r>
                      <w:r w:rsidR="006771D1" w:rsidRPr="00EC010A">
                        <w:rPr>
                          <w:rFonts w:cs="Arial"/>
                          <w:szCs w:val="24"/>
                          <w:lang w:val="cy-GB"/>
                        </w:rPr>
                        <w:t>:</w:t>
                      </w:r>
                      <w:r>
                        <w:rPr>
                          <w:rFonts w:cs="Arial"/>
                          <w:szCs w:val="24"/>
                          <w:lang w:val="cy-GB"/>
                        </w:rPr>
                        <w:tab/>
                      </w:r>
                      <w:r>
                        <w:rPr>
                          <w:rFonts w:cs="Arial"/>
                          <w:szCs w:val="24"/>
                          <w:lang w:val="cy-GB"/>
                        </w:rPr>
                        <w:tab/>
                      </w:r>
                      <w:r>
                        <w:rPr>
                          <w:rFonts w:cs="Arial"/>
                          <w:szCs w:val="24"/>
                          <w:lang w:val="cy-GB"/>
                        </w:rPr>
                        <w:tab/>
                      </w:r>
                      <w:r w:rsidR="006771D1" w:rsidRPr="00EC010A">
                        <w:rPr>
                          <w:rFonts w:cs="Arial"/>
                          <w:szCs w:val="24"/>
                          <w:lang w:val="cy-GB"/>
                        </w:rPr>
                        <w:t xml:space="preserve"> </w:t>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415D4A3A" w14:textId="77777777" w:rsidR="006771D1" w:rsidRPr="00EC010A" w:rsidRDefault="006771D1" w:rsidP="006771D1">
                      <w:pPr>
                        <w:ind w:firstLine="720"/>
                        <w:rPr>
                          <w:rFonts w:cs="Arial"/>
                          <w:sz w:val="16"/>
                          <w:szCs w:val="16"/>
                          <w:lang w:val="cy-GB"/>
                        </w:rPr>
                      </w:pPr>
                    </w:p>
                    <w:p w14:paraId="0C267AE8" w14:textId="4B4A0BD3" w:rsidR="006771D1" w:rsidRPr="00EC010A" w:rsidRDefault="00F77808" w:rsidP="006771D1">
                      <w:pPr>
                        <w:ind w:firstLine="720"/>
                        <w:rPr>
                          <w:rFonts w:cs="Arial"/>
                          <w:szCs w:val="24"/>
                          <w:lang w:val="cy-GB"/>
                        </w:rPr>
                      </w:pPr>
                      <w:r>
                        <w:rPr>
                          <w:rFonts w:cs="Arial"/>
                          <w:szCs w:val="24"/>
                          <w:lang w:val="cy-GB"/>
                        </w:rPr>
                        <w:t>PYSGOD NEU BYSGODFEYDD</w:t>
                      </w:r>
                      <w:r w:rsidR="006771D1" w:rsidRPr="00EC010A">
                        <w:rPr>
                          <w:rFonts w:cs="Arial"/>
                          <w:szCs w:val="24"/>
                          <w:lang w:val="cy-GB"/>
                        </w:rPr>
                        <w:t>:</w:t>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277EDF91" w14:textId="77777777" w:rsidR="006771D1" w:rsidRPr="00EC010A" w:rsidRDefault="006771D1" w:rsidP="006771D1">
                      <w:pPr>
                        <w:ind w:firstLine="720"/>
                        <w:rPr>
                          <w:rFonts w:cs="Arial"/>
                          <w:sz w:val="16"/>
                          <w:szCs w:val="16"/>
                          <w:lang w:val="cy-GB"/>
                        </w:rPr>
                      </w:pPr>
                    </w:p>
                    <w:p w14:paraId="234DBE24" w14:textId="2BA53B99" w:rsidR="006771D1" w:rsidRPr="00EC010A" w:rsidRDefault="00C56249" w:rsidP="006771D1">
                      <w:pPr>
                        <w:ind w:firstLine="720"/>
                        <w:rPr>
                          <w:rFonts w:cs="Arial"/>
                          <w:szCs w:val="24"/>
                          <w:lang w:val="cy-GB"/>
                        </w:rPr>
                      </w:pPr>
                      <w:r>
                        <w:rPr>
                          <w:rFonts w:cs="Arial"/>
                          <w:szCs w:val="24"/>
                          <w:lang w:val="cy-GB"/>
                        </w:rPr>
                        <w:t>GWAREDU Â DEUNYDD GWASTRAFF</w:t>
                      </w:r>
                      <w:r w:rsidR="006771D1" w:rsidRPr="00EC010A">
                        <w:rPr>
                          <w:rFonts w:cs="Arial"/>
                          <w:szCs w:val="24"/>
                          <w:lang w:val="cy-GB"/>
                        </w:rPr>
                        <w:t>:</w:t>
                      </w:r>
                      <w:r w:rsidR="006771D1" w:rsidRPr="00EC010A">
                        <w:rPr>
                          <w:rFonts w:cs="Arial"/>
                          <w:szCs w:val="24"/>
                          <w:lang w:val="cy-GB"/>
                        </w:rPr>
                        <w:tab/>
                      </w:r>
                      <w:r w:rsidR="006771D1" w:rsidRPr="00EC010A">
                        <w:rPr>
                          <w:rFonts w:cs="Arial"/>
                          <w:szCs w:val="24"/>
                          <w:lang w:val="cy-GB"/>
                        </w:rPr>
                        <w:tab/>
                        <w:t>Y</w:t>
                      </w:r>
                      <w:r>
                        <w:rPr>
                          <w:rFonts w:cs="Arial"/>
                          <w:szCs w:val="24"/>
                          <w:lang w:val="cy-GB"/>
                        </w:rPr>
                        <w:t>DI</w:t>
                      </w:r>
                      <w:r w:rsidR="006771D1" w:rsidRPr="00EC010A">
                        <w:rPr>
                          <w:rFonts w:cs="Arial"/>
                          <w:szCs w:val="24"/>
                          <w:lang w:val="cy-GB"/>
                        </w:rPr>
                        <w:t xml:space="preserve"> / N</w:t>
                      </w:r>
                      <w:r>
                        <w:rPr>
                          <w:rFonts w:cs="Arial"/>
                          <w:szCs w:val="24"/>
                          <w:lang w:val="cy-GB"/>
                        </w:rPr>
                        <w:t>A</w:t>
                      </w:r>
                    </w:p>
                    <w:p w14:paraId="42981B29" w14:textId="77777777" w:rsidR="006771D1" w:rsidRPr="00EC010A" w:rsidRDefault="006771D1" w:rsidP="006771D1">
                      <w:pPr>
                        <w:rPr>
                          <w:rFonts w:cs="Arial"/>
                          <w:sz w:val="16"/>
                          <w:szCs w:val="16"/>
                          <w:lang w:val="cy-GB"/>
                        </w:rPr>
                      </w:pPr>
                    </w:p>
                    <w:p w14:paraId="7E8F6669" w14:textId="42A8D709" w:rsidR="006771D1" w:rsidRPr="00EC010A" w:rsidRDefault="00844362" w:rsidP="006771D1">
                      <w:pPr>
                        <w:rPr>
                          <w:rFonts w:cs="Arial"/>
                          <w:sz w:val="20"/>
                          <w:szCs w:val="20"/>
                          <w:lang w:val="cy-GB"/>
                        </w:rPr>
                      </w:pPr>
                      <w:r>
                        <w:rPr>
                          <w:rFonts w:cs="Arial"/>
                          <w:sz w:val="20"/>
                          <w:szCs w:val="20"/>
                          <w:lang w:val="cy-GB"/>
                        </w:rPr>
                        <w:t xml:space="preserve">Os ydych yn ateb ‘ydi’ i unrhyw un neu’r cyfan o’r uchod, mae’n debyg y byddwch angen trwyddedau neu ganiatâd ychwanegol gan </w:t>
                      </w:r>
                      <w:r w:rsidR="00BB4CE0">
                        <w:rPr>
                          <w:rFonts w:cs="Arial"/>
                          <w:sz w:val="20"/>
                          <w:szCs w:val="20"/>
                          <w:lang w:val="cy-GB"/>
                        </w:rPr>
                        <w:t>G</w:t>
                      </w:r>
                      <w:r>
                        <w:rPr>
                          <w:rFonts w:cs="Arial"/>
                          <w:sz w:val="20"/>
                          <w:szCs w:val="20"/>
                          <w:lang w:val="cy-GB"/>
                        </w:rPr>
                        <w:t>yfoeth Naturiol Cymru cyn i chi ddechrau</w:t>
                      </w:r>
                      <w:r w:rsidR="006771D1" w:rsidRPr="00EC010A">
                        <w:rPr>
                          <w:rFonts w:cs="Arial"/>
                          <w:sz w:val="20"/>
                          <w:szCs w:val="20"/>
                          <w:lang w:val="cy-GB"/>
                        </w:rPr>
                        <w:t xml:space="preserve"> (</w:t>
                      </w:r>
                      <w:r>
                        <w:rPr>
                          <w:rFonts w:cs="Arial"/>
                          <w:sz w:val="20"/>
                          <w:szCs w:val="20"/>
                          <w:lang w:val="cy-GB"/>
                        </w:rPr>
                        <w:t>gweler y canllawiau</w:t>
                      </w:r>
                      <w:r w:rsidR="006771D1" w:rsidRPr="00EC010A">
                        <w:rPr>
                          <w:rFonts w:cs="Arial"/>
                          <w:sz w:val="20"/>
                          <w:szCs w:val="20"/>
                          <w:lang w:val="cy-GB"/>
                        </w:rPr>
                        <w:t>).</w:t>
                      </w:r>
                    </w:p>
                  </w:txbxContent>
                </v:textbox>
                <w10:wrap type="square" anchorx="margin" anchory="margin"/>
              </v:shape>
            </w:pict>
          </mc:Fallback>
        </mc:AlternateContent>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r w:rsidR="006771D1" w:rsidRPr="00B33273">
        <w:rPr>
          <w:b/>
          <w:bCs/>
          <w:szCs w:val="24"/>
          <w:lang w:val="cy-GB"/>
        </w:rPr>
        <w:tab/>
      </w:r>
    </w:p>
    <w:p w14:paraId="026A32C2" w14:textId="6646D4B8" w:rsidR="006771D1" w:rsidRPr="00B33273" w:rsidRDefault="00765752">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84864" behindDoc="0" locked="0" layoutInCell="1" allowOverlap="1" wp14:anchorId="0C883578" wp14:editId="578DB6E1">
                <wp:simplePos x="0" y="0"/>
                <wp:positionH relativeFrom="margin">
                  <wp:align>right</wp:align>
                </wp:positionH>
                <wp:positionV relativeFrom="margin">
                  <wp:posOffset>4703359</wp:posOffset>
                </wp:positionV>
                <wp:extent cx="6629400" cy="831850"/>
                <wp:effectExtent l="0" t="0" r="19050" b="25400"/>
                <wp:wrapSquare wrapText="bothSides"/>
                <wp:docPr id="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31850"/>
                        </a:xfrm>
                        <a:prstGeom prst="rect">
                          <a:avLst/>
                        </a:prstGeom>
                        <a:solidFill>
                          <a:srgbClr val="FFFFFF"/>
                        </a:solidFill>
                        <a:ln w="9525">
                          <a:solidFill>
                            <a:srgbClr val="000000"/>
                          </a:solidFill>
                          <a:miter lim="800000"/>
                          <a:headEnd/>
                          <a:tailEnd/>
                        </a:ln>
                      </wps:spPr>
                      <wps:txbx>
                        <w:txbxContent>
                          <w:p w14:paraId="10FE3B3B" w14:textId="0A7FBD79" w:rsidR="003B0089" w:rsidRPr="007F7D34" w:rsidRDefault="003B0089" w:rsidP="003B0089">
                            <w:pPr>
                              <w:ind w:left="720"/>
                              <w:rPr>
                                <w:rFonts w:cs="Arial"/>
                                <w:smallCaps/>
                                <w:lang w:val="cy-GB"/>
                              </w:rPr>
                            </w:pPr>
                            <w:r w:rsidRPr="00743956">
                              <w:rPr>
                                <w:rFonts w:cs="Arial"/>
                                <w:smallCaps/>
                              </w:rPr>
                              <w:t xml:space="preserve">10. </w:t>
                            </w:r>
                            <w:r w:rsidR="007F7D34" w:rsidRPr="00743956">
                              <w:rPr>
                                <w:rFonts w:cs="Arial"/>
                                <w:smallCaps/>
                                <w:lang w:val="cy-GB"/>
                              </w:rPr>
                              <w:t>Caniatadau Awdurdodau Eraill</w:t>
                            </w:r>
                          </w:p>
                          <w:p w14:paraId="0432FC50" w14:textId="77777777" w:rsidR="003B0089" w:rsidRPr="007F7D34" w:rsidRDefault="003B0089" w:rsidP="003B0089">
                            <w:pPr>
                              <w:rPr>
                                <w:rFonts w:cs="Arial"/>
                                <w:sz w:val="16"/>
                                <w:szCs w:val="16"/>
                                <w:lang w:val="cy-GB"/>
                              </w:rPr>
                            </w:pPr>
                          </w:p>
                          <w:p w14:paraId="21274BB6" w14:textId="7412C0BA" w:rsidR="003B0089" w:rsidRPr="007F7D34" w:rsidRDefault="00241384" w:rsidP="003B0089">
                            <w:pPr>
                              <w:rPr>
                                <w:rFonts w:cs="Arial"/>
                                <w:sz w:val="16"/>
                                <w:szCs w:val="16"/>
                                <w:lang w:val="cy-GB"/>
                              </w:rPr>
                            </w:pPr>
                            <w:r>
                              <w:rPr>
                                <w:rFonts w:cs="Arial"/>
                                <w:sz w:val="20"/>
                                <w:szCs w:val="20"/>
                                <w:lang w:val="cy-GB"/>
                              </w:rPr>
                              <w:t xml:space="preserve">A fyddech gystal â rhoi manylion unrhyw </w:t>
                            </w:r>
                            <w:r w:rsidRPr="00743956">
                              <w:rPr>
                                <w:rFonts w:cs="Arial"/>
                                <w:sz w:val="20"/>
                                <w:szCs w:val="20"/>
                                <w:lang w:val="cy-GB"/>
                              </w:rPr>
                              <w:t>ganiatadau</w:t>
                            </w:r>
                            <w:r>
                              <w:rPr>
                                <w:rFonts w:cs="Arial"/>
                                <w:sz w:val="20"/>
                                <w:szCs w:val="20"/>
                                <w:lang w:val="cy-GB"/>
                              </w:rPr>
                              <w:t xml:space="preserve"> cynllunio sydd gennych neu rydych yn gwneud cais amdanynt sy’n ymwneud â’r cynnig hwn.</w:t>
                            </w:r>
                          </w:p>
                          <w:p w14:paraId="0F000652" w14:textId="3D15DC48" w:rsidR="003B0089" w:rsidRPr="007F7D34" w:rsidRDefault="00765752" w:rsidP="003B0089">
                            <w:pPr>
                              <w:rPr>
                                <w:rFonts w:cs="Arial"/>
                                <w:sz w:val="20"/>
                                <w:szCs w:val="20"/>
                                <w:lang w:val="cy-GB"/>
                              </w:rPr>
                            </w:pPr>
                            <w:r>
                              <w:rPr>
                                <w:rFonts w:cs="Arial"/>
                                <w:sz w:val="20"/>
                                <w:szCs w:val="20"/>
                                <w:lang w:val="cy-GB"/>
                              </w:rPr>
                              <w:t>Llenwch yr adran hon os ydych wedi cyflwyno cais cynllunio ar gyfer y gwaith arfaethedig</w:t>
                            </w:r>
                            <w:r w:rsidR="003B0089" w:rsidRPr="007F7D34">
                              <w:rPr>
                                <w:rFonts w:cs="Arial"/>
                                <w:sz w:val="20"/>
                                <w:szCs w:val="20"/>
                                <w:lang w:val="cy-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0" o:spid="_x0000_s1048" type="#_x0000_t202" style="position:absolute;margin-left:470.8pt;margin-top:370.35pt;width:522pt;height:6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RaGwIAADM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">
                <v:textbox>
                  <w:txbxContent>
                    <w:p w14:paraId="10FE3B3B" w14:textId="0A7FBD79" w:rsidR="003B0089" w:rsidRPr="007F7D34" w:rsidRDefault="003B0089" w:rsidP="003B0089">
                      <w:pPr>
                        <w:ind w:left="720"/>
                        <w:rPr>
                          <w:rFonts w:cs="Arial"/>
                          <w:smallCaps/>
                          <w:lang w:val="cy-GB"/>
                        </w:rPr>
                      </w:pPr>
                      <w:r w:rsidRPr="00743956">
                        <w:rPr>
                          <w:rFonts w:cs="Arial"/>
                          <w:smallCaps/>
                        </w:rPr>
                        <w:t xml:space="preserve">10. </w:t>
                      </w:r>
                      <w:r w:rsidR="007F7D34" w:rsidRPr="00743956">
                        <w:rPr>
                          <w:rFonts w:cs="Arial"/>
                          <w:smallCaps/>
                          <w:lang w:val="cy-GB"/>
                        </w:rPr>
                        <w:t>Caniatadau Awdurdodau Eraill</w:t>
                      </w:r>
                    </w:p>
                    <w:p w14:paraId="0432FC50" w14:textId="77777777" w:rsidR="003B0089" w:rsidRPr="007F7D34" w:rsidRDefault="003B0089" w:rsidP="003B0089">
                      <w:pPr>
                        <w:rPr>
                          <w:rFonts w:cs="Arial"/>
                          <w:sz w:val="16"/>
                          <w:szCs w:val="16"/>
                          <w:lang w:val="cy-GB"/>
                        </w:rPr>
                      </w:pPr>
                    </w:p>
                    <w:p w14:paraId="21274BB6" w14:textId="7412C0BA" w:rsidR="003B0089" w:rsidRPr="007F7D34" w:rsidRDefault="00241384" w:rsidP="003B0089">
                      <w:pPr>
                        <w:rPr>
                          <w:rFonts w:cs="Arial"/>
                          <w:sz w:val="16"/>
                          <w:szCs w:val="16"/>
                          <w:lang w:val="cy-GB"/>
                        </w:rPr>
                      </w:pPr>
                      <w:r>
                        <w:rPr>
                          <w:rFonts w:cs="Arial"/>
                          <w:sz w:val="20"/>
                          <w:szCs w:val="20"/>
                          <w:lang w:val="cy-GB"/>
                        </w:rPr>
                        <w:t xml:space="preserve">A fyddech gystal â rhoi manylion unrhyw </w:t>
                      </w:r>
                      <w:r w:rsidRPr="00743956">
                        <w:rPr>
                          <w:rFonts w:cs="Arial"/>
                          <w:sz w:val="20"/>
                          <w:szCs w:val="20"/>
                          <w:lang w:val="cy-GB"/>
                        </w:rPr>
                        <w:t>ganiatadau</w:t>
                      </w:r>
                      <w:r>
                        <w:rPr>
                          <w:rFonts w:cs="Arial"/>
                          <w:sz w:val="20"/>
                          <w:szCs w:val="20"/>
                          <w:lang w:val="cy-GB"/>
                        </w:rPr>
                        <w:t xml:space="preserve"> cynllunio sydd gennych neu rydych yn gwneud cais amdanynt sy’n ymwneud â’r cynnig hwn.</w:t>
                      </w:r>
                    </w:p>
                    <w:p w14:paraId="0F000652" w14:textId="3D15DC48" w:rsidR="003B0089" w:rsidRPr="007F7D34" w:rsidRDefault="00765752" w:rsidP="003B0089">
                      <w:pPr>
                        <w:rPr>
                          <w:rFonts w:cs="Arial"/>
                          <w:sz w:val="20"/>
                          <w:szCs w:val="20"/>
                          <w:lang w:val="cy-GB"/>
                        </w:rPr>
                      </w:pPr>
                      <w:r>
                        <w:rPr>
                          <w:rFonts w:cs="Arial"/>
                          <w:sz w:val="20"/>
                          <w:szCs w:val="20"/>
                          <w:lang w:val="cy-GB"/>
                        </w:rPr>
                        <w:t>Llenwch yr adran hon os ydych wedi cyflwyno cais cynllunio ar gyfer y gwaith arfaethedig</w:t>
                      </w:r>
                      <w:r w:rsidR="003B0089" w:rsidRPr="007F7D34">
                        <w:rPr>
                          <w:rFonts w:cs="Arial"/>
                          <w:sz w:val="20"/>
                          <w:szCs w:val="20"/>
                          <w:lang w:val="cy-GB"/>
                        </w:rPr>
                        <w:t>.</w:t>
                      </w:r>
                    </w:p>
                  </w:txbxContent>
                </v:textbox>
                <w10:wrap type="square" anchorx="margin" anchory="margin"/>
              </v:shape>
            </w:pict>
          </mc:Fallback>
        </mc:AlternateContent>
      </w:r>
      <w:r w:rsidR="00CC22CC">
        <w:rPr>
          <w:b/>
          <w:bCs/>
          <w:noProof/>
          <w:szCs w:val="24"/>
          <w:lang w:val="cy-GB"/>
        </w:rPr>
        <mc:AlternateContent>
          <mc:Choice Requires="wps">
            <w:drawing>
              <wp:anchor distT="45720" distB="45720" distL="114300" distR="114300" simplePos="0" relativeHeight="251698176" behindDoc="0" locked="0" layoutInCell="1" allowOverlap="1" wp14:anchorId="0C883578" wp14:editId="270ADE34">
                <wp:simplePos x="0" y="0"/>
                <wp:positionH relativeFrom="margin">
                  <wp:align>left</wp:align>
                </wp:positionH>
                <wp:positionV relativeFrom="margin">
                  <wp:posOffset>-209910</wp:posOffset>
                </wp:positionV>
                <wp:extent cx="6629400" cy="1449705"/>
                <wp:effectExtent l="0" t="0" r="19050" b="1714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49705"/>
                        </a:xfrm>
                        <a:prstGeom prst="rect">
                          <a:avLst/>
                        </a:prstGeom>
                        <a:solidFill>
                          <a:srgbClr val="FFFFFF"/>
                        </a:solidFill>
                        <a:ln w="9525">
                          <a:solidFill>
                            <a:srgbClr val="000000"/>
                          </a:solidFill>
                          <a:miter lim="800000"/>
                          <a:headEnd/>
                          <a:tailEnd/>
                        </a:ln>
                      </wps:spPr>
                      <wps:txbx>
                        <w:txbxContent>
                          <w:p w14:paraId="5D662AAC" w14:textId="1B323598" w:rsidR="00CC22CC" w:rsidRPr="002D439D" w:rsidRDefault="00CC22CC" w:rsidP="00CC22CC">
                            <w:pPr>
                              <w:rPr>
                                <w:rFonts w:cs="Arial"/>
                                <w:sz w:val="20"/>
                                <w:szCs w:val="20"/>
                                <w:lang w:val="cy-GB"/>
                              </w:rPr>
                            </w:pPr>
                            <w:r w:rsidRPr="006771D1">
                              <w:rPr>
                                <w:rFonts w:cs="Arial"/>
                                <w:sz w:val="20"/>
                                <w:szCs w:val="20"/>
                              </w:rPr>
                              <w:t>•</w:t>
                            </w:r>
                            <w:r w:rsidRPr="006771D1">
                              <w:rPr>
                                <w:rFonts w:cs="Arial"/>
                                <w:sz w:val="20"/>
                                <w:szCs w:val="20"/>
                              </w:rPr>
                              <w:tab/>
                            </w:r>
                            <w:r w:rsidRPr="002D439D">
                              <w:rPr>
                                <w:rFonts w:cs="Arial"/>
                                <w:sz w:val="20"/>
                                <w:szCs w:val="20"/>
                                <w:lang w:val="cy-GB"/>
                              </w:rPr>
                              <w:t>S</w:t>
                            </w:r>
                            <w:r w:rsidR="002D439D" w:rsidRPr="002D439D">
                              <w:rPr>
                                <w:rFonts w:cs="Arial"/>
                                <w:sz w:val="20"/>
                                <w:szCs w:val="20"/>
                                <w:lang w:val="cy-GB"/>
                              </w:rPr>
                              <w:t>afleoedd o Ddiddordeb Gwyddonol Penodol</w:t>
                            </w:r>
                            <w:r w:rsidRPr="002D439D">
                              <w:rPr>
                                <w:rFonts w:cs="Arial"/>
                                <w:sz w:val="20"/>
                                <w:szCs w:val="20"/>
                                <w:lang w:val="cy-GB"/>
                              </w:rPr>
                              <w:t xml:space="preserve"> (S</w:t>
                            </w:r>
                            <w:r w:rsidR="002D439D">
                              <w:rPr>
                                <w:rFonts w:cs="Arial"/>
                                <w:sz w:val="20"/>
                                <w:szCs w:val="20"/>
                                <w:lang w:val="cy-GB"/>
                              </w:rPr>
                              <w:t>DdGPoedd</w:t>
                            </w:r>
                            <w:r w:rsidRPr="002D439D">
                              <w:rPr>
                                <w:rFonts w:cs="Arial"/>
                                <w:sz w:val="20"/>
                                <w:szCs w:val="20"/>
                                <w:lang w:val="cy-GB"/>
                              </w:rPr>
                              <w:t>)</w:t>
                            </w:r>
                          </w:p>
                          <w:p w14:paraId="337FE147" w14:textId="3F54D8FB"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Ardaloedd Cadwraeth Arbennig</w:t>
                            </w:r>
                            <w:r w:rsidRPr="002D439D">
                              <w:rPr>
                                <w:rFonts w:cs="Arial"/>
                                <w:sz w:val="20"/>
                                <w:szCs w:val="20"/>
                                <w:lang w:val="cy-GB"/>
                              </w:rPr>
                              <w:t xml:space="preserve"> (</w:t>
                            </w:r>
                            <w:r w:rsidR="002D439D">
                              <w:rPr>
                                <w:rFonts w:cs="Arial"/>
                                <w:sz w:val="20"/>
                                <w:szCs w:val="20"/>
                                <w:lang w:val="cy-GB"/>
                              </w:rPr>
                              <w:t>ACAoedd</w:t>
                            </w:r>
                            <w:r w:rsidRPr="002D439D">
                              <w:rPr>
                                <w:rFonts w:cs="Arial"/>
                                <w:sz w:val="20"/>
                                <w:szCs w:val="20"/>
                                <w:lang w:val="cy-GB"/>
                              </w:rPr>
                              <w:t>)</w:t>
                            </w:r>
                          </w:p>
                          <w:p w14:paraId="4BF21DA2" w14:textId="30DD016A"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Ardaloedd Gwarchodaeth Arbennig</w:t>
                            </w:r>
                            <w:r w:rsidRPr="002D439D">
                              <w:rPr>
                                <w:rFonts w:cs="Arial"/>
                                <w:sz w:val="20"/>
                                <w:szCs w:val="20"/>
                                <w:lang w:val="cy-GB"/>
                              </w:rPr>
                              <w:t xml:space="preserve"> (</w:t>
                            </w:r>
                            <w:r w:rsidR="002D439D">
                              <w:rPr>
                                <w:rFonts w:cs="Arial"/>
                                <w:sz w:val="20"/>
                                <w:szCs w:val="20"/>
                                <w:lang w:val="cy-GB"/>
                              </w:rPr>
                              <w:t>AGAoedd</w:t>
                            </w:r>
                            <w:r w:rsidRPr="002D439D">
                              <w:rPr>
                                <w:rFonts w:cs="Arial"/>
                                <w:sz w:val="20"/>
                                <w:szCs w:val="20"/>
                                <w:lang w:val="cy-GB"/>
                              </w:rPr>
                              <w:t>)</w:t>
                            </w:r>
                          </w:p>
                          <w:p w14:paraId="2267BC93" w14:textId="00ADCE27"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Safleoedd RAMSAR rhestredig; a</w:t>
                            </w:r>
                            <w:r w:rsidRPr="002D439D">
                              <w:rPr>
                                <w:rFonts w:cs="Arial"/>
                                <w:sz w:val="20"/>
                                <w:szCs w:val="20"/>
                                <w:lang w:val="cy-GB"/>
                              </w:rPr>
                              <w:tab/>
                            </w:r>
                            <w:r w:rsidRPr="002D439D">
                              <w:rPr>
                                <w:rFonts w:cs="Arial"/>
                                <w:sz w:val="20"/>
                                <w:szCs w:val="20"/>
                                <w:lang w:val="cy-GB"/>
                              </w:rPr>
                              <w:tab/>
                            </w:r>
                            <w:r w:rsidRPr="002D439D">
                              <w:rPr>
                                <w:rFonts w:cs="Arial"/>
                                <w:sz w:val="20"/>
                                <w:szCs w:val="20"/>
                                <w:lang w:val="cy-GB"/>
                              </w:rPr>
                              <w:tab/>
                            </w:r>
                            <w:r w:rsidRPr="002D439D">
                              <w:rPr>
                                <w:rFonts w:cs="Arial"/>
                                <w:sz w:val="20"/>
                                <w:szCs w:val="20"/>
                                <w:lang w:val="cy-GB"/>
                              </w:rPr>
                              <w:tab/>
                            </w:r>
                          </w:p>
                          <w:p w14:paraId="00BA1C63" w14:textId="3D75801A"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Henebion Rhestredig</w:t>
                            </w:r>
                          </w:p>
                          <w:p w14:paraId="7EDFB24A" w14:textId="77777777" w:rsidR="00CC22CC" w:rsidRPr="002D439D" w:rsidRDefault="00CC22CC" w:rsidP="00CC22CC">
                            <w:pPr>
                              <w:rPr>
                                <w:rFonts w:cs="Arial"/>
                                <w:sz w:val="20"/>
                                <w:szCs w:val="20"/>
                                <w:lang w:val="cy-GB"/>
                              </w:rPr>
                            </w:pPr>
                          </w:p>
                          <w:p w14:paraId="66C7C727" w14:textId="2F4E0B5C" w:rsidR="00CC22CC" w:rsidRPr="002D439D" w:rsidRDefault="00443AA3" w:rsidP="00CC22CC">
                            <w:pPr>
                              <w:rPr>
                                <w:rFonts w:cs="Arial"/>
                                <w:sz w:val="20"/>
                                <w:szCs w:val="20"/>
                                <w:lang w:val="cy-GB"/>
                              </w:rPr>
                            </w:pPr>
                            <w:r>
                              <w:rPr>
                                <w:rFonts w:cs="Arial"/>
                                <w:sz w:val="20"/>
                                <w:szCs w:val="20"/>
                                <w:lang w:val="cy-GB"/>
                              </w:rPr>
                              <w:t>O dan y Rheoliadau Cynefinoedd, mae’n rhaid i ni ymgynghori â Chyngor Cefn Gwlad Cymru (neu CADW yn achos henebion)</w:t>
                            </w:r>
                            <w:r w:rsidR="00CC22CC" w:rsidRPr="002D439D">
                              <w:rPr>
                                <w:rFonts w:cs="Arial"/>
                                <w:sz w:val="20"/>
                                <w:szCs w:val="20"/>
                                <w:lang w:val="cy-GB"/>
                              </w:rPr>
                              <w:t>.</w:t>
                            </w:r>
                          </w:p>
                          <w:p w14:paraId="19301BBB" w14:textId="0D4298D3" w:rsidR="00CC22CC" w:rsidRPr="002D439D" w:rsidRDefault="0036427C" w:rsidP="00CC22CC">
                            <w:pPr>
                              <w:rPr>
                                <w:rFonts w:cs="Arial"/>
                                <w:sz w:val="20"/>
                                <w:szCs w:val="20"/>
                                <w:lang w:val="cy-GB"/>
                              </w:rPr>
                            </w:pPr>
                            <w:r>
                              <w:rPr>
                                <w:rFonts w:cs="Arial"/>
                                <w:sz w:val="20"/>
                                <w:szCs w:val="20"/>
                                <w:lang w:val="cy-GB"/>
                              </w:rPr>
                              <w:t>Efallai yr hoffech gysylltu â’r sefydliadau hyn eich hun i gael eu barn ar eich cynnig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40" o:spid="_x0000_s1049" type="#_x0000_t202" style="position:absolute;margin-left:0;margin-top:-16.55pt;width:522pt;height:114.1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l9HAIAADQ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">
                <v:textbox>
                  <w:txbxContent>
                    <w:p w14:paraId="5D662AAC" w14:textId="1B323598" w:rsidR="00CC22CC" w:rsidRPr="002D439D" w:rsidRDefault="00CC22CC" w:rsidP="00CC22CC">
                      <w:pPr>
                        <w:rPr>
                          <w:rFonts w:cs="Arial"/>
                          <w:sz w:val="20"/>
                          <w:szCs w:val="20"/>
                          <w:lang w:val="cy-GB"/>
                        </w:rPr>
                      </w:pPr>
                      <w:r w:rsidRPr="006771D1">
                        <w:rPr>
                          <w:rFonts w:cs="Arial"/>
                          <w:sz w:val="20"/>
                          <w:szCs w:val="20"/>
                        </w:rPr>
                        <w:t>•</w:t>
                      </w:r>
                      <w:r w:rsidRPr="006771D1">
                        <w:rPr>
                          <w:rFonts w:cs="Arial"/>
                          <w:sz w:val="20"/>
                          <w:szCs w:val="20"/>
                        </w:rPr>
                        <w:tab/>
                      </w:r>
                      <w:r w:rsidRPr="002D439D">
                        <w:rPr>
                          <w:rFonts w:cs="Arial"/>
                          <w:sz w:val="20"/>
                          <w:szCs w:val="20"/>
                          <w:lang w:val="cy-GB"/>
                        </w:rPr>
                        <w:t>S</w:t>
                      </w:r>
                      <w:r w:rsidR="002D439D" w:rsidRPr="002D439D">
                        <w:rPr>
                          <w:rFonts w:cs="Arial"/>
                          <w:sz w:val="20"/>
                          <w:szCs w:val="20"/>
                          <w:lang w:val="cy-GB"/>
                        </w:rPr>
                        <w:t>afleoedd o Ddiddordeb Gwyddonol Penodol</w:t>
                      </w:r>
                      <w:r w:rsidRPr="002D439D">
                        <w:rPr>
                          <w:rFonts w:cs="Arial"/>
                          <w:sz w:val="20"/>
                          <w:szCs w:val="20"/>
                          <w:lang w:val="cy-GB"/>
                        </w:rPr>
                        <w:t xml:space="preserve"> (S</w:t>
                      </w:r>
                      <w:r w:rsidR="002D439D">
                        <w:rPr>
                          <w:rFonts w:cs="Arial"/>
                          <w:sz w:val="20"/>
                          <w:szCs w:val="20"/>
                          <w:lang w:val="cy-GB"/>
                        </w:rPr>
                        <w:t>DdGPoedd</w:t>
                      </w:r>
                      <w:r w:rsidRPr="002D439D">
                        <w:rPr>
                          <w:rFonts w:cs="Arial"/>
                          <w:sz w:val="20"/>
                          <w:szCs w:val="20"/>
                          <w:lang w:val="cy-GB"/>
                        </w:rPr>
                        <w:t>)</w:t>
                      </w:r>
                    </w:p>
                    <w:p w14:paraId="337FE147" w14:textId="3F54D8FB"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Ardaloedd Cadwraeth Arbennig</w:t>
                      </w:r>
                      <w:r w:rsidRPr="002D439D">
                        <w:rPr>
                          <w:rFonts w:cs="Arial"/>
                          <w:sz w:val="20"/>
                          <w:szCs w:val="20"/>
                          <w:lang w:val="cy-GB"/>
                        </w:rPr>
                        <w:t xml:space="preserve"> (</w:t>
                      </w:r>
                      <w:r w:rsidR="002D439D">
                        <w:rPr>
                          <w:rFonts w:cs="Arial"/>
                          <w:sz w:val="20"/>
                          <w:szCs w:val="20"/>
                          <w:lang w:val="cy-GB"/>
                        </w:rPr>
                        <w:t>ACAoedd</w:t>
                      </w:r>
                      <w:r w:rsidRPr="002D439D">
                        <w:rPr>
                          <w:rFonts w:cs="Arial"/>
                          <w:sz w:val="20"/>
                          <w:szCs w:val="20"/>
                          <w:lang w:val="cy-GB"/>
                        </w:rPr>
                        <w:t>)</w:t>
                      </w:r>
                    </w:p>
                    <w:p w14:paraId="4BF21DA2" w14:textId="30DD016A"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Ardaloedd Gwarchodaeth Arbennig</w:t>
                      </w:r>
                      <w:r w:rsidRPr="002D439D">
                        <w:rPr>
                          <w:rFonts w:cs="Arial"/>
                          <w:sz w:val="20"/>
                          <w:szCs w:val="20"/>
                          <w:lang w:val="cy-GB"/>
                        </w:rPr>
                        <w:t xml:space="preserve"> (</w:t>
                      </w:r>
                      <w:r w:rsidR="002D439D">
                        <w:rPr>
                          <w:rFonts w:cs="Arial"/>
                          <w:sz w:val="20"/>
                          <w:szCs w:val="20"/>
                          <w:lang w:val="cy-GB"/>
                        </w:rPr>
                        <w:t>AGAoedd</w:t>
                      </w:r>
                      <w:r w:rsidRPr="002D439D">
                        <w:rPr>
                          <w:rFonts w:cs="Arial"/>
                          <w:sz w:val="20"/>
                          <w:szCs w:val="20"/>
                          <w:lang w:val="cy-GB"/>
                        </w:rPr>
                        <w:t>)</w:t>
                      </w:r>
                    </w:p>
                    <w:p w14:paraId="2267BC93" w14:textId="00ADCE27"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Safleoedd RAMSAR rhestredig; a</w:t>
                      </w:r>
                      <w:r w:rsidRPr="002D439D">
                        <w:rPr>
                          <w:rFonts w:cs="Arial"/>
                          <w:sz w:val="20"/>
                          <w:szCs w:val="20"/>
                          <w:lang w:val="cy-GB"/>
                        </w:rPr>
                        <w:tab/>
                      </w:r>
                      <w:r w:rsidRPr="002D439D">
                        <w:rPr>
                          <w:rFonts w:cs="Arial"/>
                          <w:sz w:val="20"/>
                          <w:szCs w:val="20"/>
                          <w:lang w:val="cy-GB"/>
                        </w:rPr>
                        <w:tab/>
                      </w:r>
                      <w:r w:rsidRPr="002D439D">
                        <w:rPr>
                          <w:rFonts w:cs="Arial"/>
                          <w:sz w:val="20"/>
                          <w:szCs w:val="20"/>
                          <w:lang w:val="cy-GB"/>
                        </w:rPr>
                        <w:tab/>
                      </w:r>
                      <w:r w:rsidRPr="002D439D">
                        <w:rPr>
                          <w:rFonts w:cs="Arial"/>
                          <w:sz w:val="20"/>
                          <w:szCs w:val="20"/>
                          <w:lang w:val="cy-GB"/>
                        </w:rPr>
                        <w:tab/>
                      </w:r>
                    </w:p>
                    <w:p w14:paraId="00BA1C63" w14:textId="3D75801A" w:rsidR="00CC22CC" w:rsidRPr="002D439D" w:rsidRDefault="00CC22CC" w:rsidP="00CC22CC">
                      <w:pPr>
                        <w:rPr>
                          <w:rFonts w:cs="Arial"/>
                          <w:sz w:val="20"/>
                          <w:szCs w:val="20"/>
                          <w:lang w:val="cy-GB"/>
                        </w:rPr>
                      </w:pPr>
                      <w:r w:rsidRPr="002D439D">
                        <w:rPr>
                          <w:rFonts w:cs="Arial"/>
                          <w:sz w:val="20"/>
                          <w:szCs w:val="20"/>
                          <w:lang w:val="cy-GB"/>
                        </w:rPr>
                        <w:t>•</w:t>
                      </w:r>
                      <w:r w:rsidRPr="002D439D">
                        <w:rPr>
                          <w:rFonts w:cs="Arial"/>
                          <w:sz w:val="20"/>
                          <w:szCs w:val="20"/>
                          <w:lang w:val="cy-GB"/>
                        </w:rPr>
                        <w:tab/>
                      </w:r>
                      <w:r w:rsidR="002D439D">
                        <w:rPr>
                          <w:rFonts w:cs="Arial"/>
                          <w:sz w:val="20"/>
                          <w:szCs w:val="20"/>
                          <w:lang w:val="cy-GB"/>
                        </w:rPr>
                        <w:t>Henebion Rhestredig</w:t>
                      </w:r>
                    </w:p>
                    <w:p w14:paraId="7EDFB24A" w14:textId="77777777" w:rsidR="00CC22CC" w:rsidRPr="002D439D" w:rsidRDefault="00CC22CC" w:rsidP="00CC22CC">
                      <w:pPr>
                        <w:rPr>
                          <w:rFonts w:cs="Arial"/>
                          <w:sz w:val="20"/>
                          <w:szCs w:val="20"/>
                          <w:lang w:val="cy-GB"/>
                        </w:rPr>
                      </w:pPr>
                    </w:p>
                    <w:p w14:paraId="66C7C727" w14:textId="2F4E0B5C" w:rsidR="00CC22CC" w:rsidRPr="002D439D" w:rsidRDefault="00443AA3" w:rsidP="00CC22CC">
                      <w:pPr>
                        <w:rPr>
                          <w:rFonts w:cs="Arial"/>
                          <w:sz w:val="20"/>
                          <w:szCs w:val="20"/>
                          <w:lang w:val="cy-GB"/>
                        </w:rPr>
                      </w:pPr>
                      <w:r>
                        <w:rPr>
                          <w:rFonts w:cs="Arial"/>
                          <w:sz w:val="20"/>
                          <w:szCs w:val="20"/>
                          <w:lang w:val="cy-GB"/>
                        </w:rPr>
                        <w:t>O dan y Rheoliadau Cynefinoedd, mae’n rhaid i ni ymgynghori â Chyngor Cefn Gwlad Cymru (neu CADW yn achos henebion)</w:t>
                      </w:r>
                      <w:r w:rsidR="00CC22CC" w:rsidRPr="002D439D">
                        <w:rPr>
                          <w:rFonts w:cs="Arial"/>
                          <w:sz w:val="20"/>
                          <w:szCs w:val="20"/>
                          <w:lang w:val="cy-GB"/>
                        </w:rPr>
                        <w:t>.</w:t>
                      </w:r>
                    </w:p>
                    <w:p w14:paraId="19301BBB" w14:textId="0D4298D3" w:rsidR="00CC22CC" w:rsidRPr="002D439D" w:rsidRDefault="0036427C" w:rsidP="00CC22CC">
                      <w:pPr>
                        <w:rPr>
                          <w:rFonts w:cs="Arial"/>
                          <w:sz w:val="20"/>
                          <w:szCs w:val="20"/>
                          <w:lang w:val="cy-GB"/>
                        </w:rPr>
                      </w:pPr>
                      <w:r>
                        <w:rPr>
                          <w:rFonts w:cs="Arial"/>
                          <w:sz w:val="20"/>
                          <w:szCs w:val="20"/>
                          <w:lang w:val="cy-GB"/>
                        </w:rPr>
                        <w:t>Efallai yr hoffech gysylltu â’r sefydliadau hyn eich hun i gael eu barn ar eich cynnig</w:t>
                      </w:r>
                    </w:p>
                  </w:txbxContent>
                </v:textbox>
                <w10:wrap type="square" anchorx="margin" anchory="margin"/>
              </v:shape>
            </w:pict>
          </mc:Fallback>
        </mc:AlternateContent>
      </w:r>
      <w:r w:rsidR="00CC22CC" w:rsidRPr="00B33273">
        <w:rPr>
          <w:b/>
          <w:bCs/>
          <w:noProof/>
          <w:szCs w:val="24"/>
          <w:lang w:val="cy-GB"/>
        </w:rPr>
        <mc:AlternateContent>
          <mc:Choice Requires="wps">
            <w:drawing>
              <wp:anchor distT="45720" distB="45720" distL="114300" distR="114300" simplePos="0" relativeHeight="251683840" behindDoc="0" locked="0" layoutInCell="1" allowOverlap="1" wp14:anchorId="0C883578" wp14:editId="3D7BFCB2">
                <wp:simplePos x="0" y="0"/>
                <wp:positionH relativeFrom="margin">
                  <wp:align>right</wp:align>
                </wp:positionH>
                <wp:positionV relativeFrom="margin">
                  <wp:posOffset>1355983</wp:posOffset>
                </wp:positionV>
                <wp:extent cx="6629400" cy="3209925"/>
                <wp:effectExtent l="0" t="0" r="19050" b="28575"/>
                <wp:wrapSquare wrapText="bothSides"/>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9925"/>
                        </a:xfrm>
                        <a:prstGeom prst="rect">
                          <a:avLst/>
                        </a:prstGeom>
                        <a:solidFill>
                          <a:srgbClr val="FFFFFF"/>
                        </a:solidFill>
                        <a:ln w="9525">
                          <a:solidFill>
                            <a:srgbClr val="000000"/>
                          </a:solidFill>
                          <a:miter lim="800000"/>
                          <a:headEnd/>
                          <a:tailEnd/>
                        </a:ln>
                      </wps:spPr>
                      <wps:txbx>
                        <w:txbxContent>
                          <w:p w14:paraId="6A7910C9" w14:textId="41DF4F8A" w:rsidR="006771D1" w:rsidRPr="00932D3B" w:rsidRDefault="006771D1" w:rsidP="006771D1">
                            <w:pPr>
                              <w:ind w:left="720"/>
                              <w:rPr>
                                <w:rFonts w:cs="Arial"/>
                                <w:smallCaps/>
                                <w:lang w:val="cy-GB"/>
                              </w:rPr>
                            </w:pPr>
                            <w:r w:rsidRPr="00743956">
                              <w:rPr>
                                <w:rFonts w:cs="Arial"/>
                                <w:smallCaps/>
                                <w:lang w:val="cy-GB"/>
                              </w:rPr>
                              <w:t xml:space="preserve">9.1. </w:t>
                            </w:r>
                            <w:r w:rsidR="00014ED0" w:rsidRPr="00743956">
                              <w:rPr>
                                <w:rFonts w:cs="Arial"/>
                                <w:smallCaps/>
                                <w:lang w:val="cy-GB"/>
                              </w:rPr>
                              <w:t>Manylion Byr</w:t>
                            </w:r>
                          </w:p>
                          <w:p w14:paraId="4185DAD7" w14:textId="77777777" w:rsidR="006771D1" w:rsidRPr="00932D3B" w:rsidRDefault="006771D1" w:rsidP="006771D1">
                            <w:pPr>
                              <w:rPr>
                                <w:rFonts w:cs="Arial"/>
                                <w:sz w:val="16"/>
                                <w:szCs w:val="16"/>
                                <w:lang w:val="cy-GB"/>
                              </w:rPr>
                            </w:pPr>
                          </w:p>
                          <w:p w14:paraId="071F323A" w14:textId="1C5CF46D" w:rsidR="006771D1" w:rsidRPr="00932D3B" w:rsidRDefault="00932D3B" w:rsidP="003B0089">
                            <w:pPr>
                              <w:rPr>
                                <w:rFonts w:cs="Arial"/>
                                <w:sz w:val="20"/>
                                <w:szCs w:val="20"/>
                                <w:lang w:val="cy-GB"/>
                              </w:rPr>
                            </w:pPr>
                            <w:r w:rsidRPr="00932D3B">
                              <w:rPr>
                                <w:rFonts w:cs="Arial"/>
                                <w:sz w:val="20"/>
                                <w:szCs w:val="20"/>
                                <w:lang w:val="cy-GB"/>
                              </w:rPr>
                              <w:t>Rhowch fanylion byr</w:t>
                            </w:r>
                            <w:r>
                              <w:rPr>
                                <w:rFonts w:cs="Arial"/>
                                <w:sz w:val="20"/>
                                <w:szCs w:val="20"/>
                                <w:lang w:val="cy-GB"/>
                              </w:rPr>
                              <w:t xml:space="preserve"> yr effaith a gaiff y gwaith ar yr amgylchedd ynghyd ag unrhyw gynigion ar gyfer gwelliannau y byddwch yn eu gwneud neu gamau y byddwch yn eu cymryd i wneud iawn am yr effeithiau</w:t>
                            </w:r>
                            <w:r w:rsidR="003B0089" w:rsidRPr="00932D3B">
                              <w:rPr>
                                <w:rFonts w:cs="Arial"/>
                                <w:sz w:val="20"/>
                                <w:szCs w:val="20"/>
                                <w:lang w:val="cy-GB"/>
                              </w:rPr>
                              <w:t>.</w:t>
                            </w:r>
                          </w:p>
                          <w:p w14:paraId="074263FD" w14:textId="77777777" w:rsidR="003B0089" w:rsidRPr="00932D3B" w:rsidRDefault="003B0089" w:rsidP="003B0089">
                            <w:pPr>
                              <w:rPr>
                                <w:rFonts w:cs="Arial"/>
                                <w:sz w:val="16"/>
                                <w:szCs w:val="16"/>
                                <w:lang w:val="cy-GB"/>
                              </w:rPr>
                            </w:pPr>
                          </w:p>
                          <w:p w14:paraId="796EB320" w14:textId="175E5A53" w:rsidR="003B0089" w:rsidRPr="00932D3B" w:rsidRDefault="003B0089" w:rsidP="003B0089">
                            <w:pPr>
                              <w:rPr>
                                <w:rFonts w:cs="Arial"/>
                                <w:sz w:val="20"/>
                                <w:szCs w:val="20"/>
                                <w:u w:val="single"/>
                                <w:lang w:val="cy-GB"/>
                              </w:rPr>
                            </w:pP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p>
                          <w:p w14:paraId="1381E5F3" w14:textId="26DABADA" w:rsidR="003B0089" w:rsidRPr="00932D3B" w:rsidRDefault="003B0089" w:rsidP="003B0089">
                            <w:pPr>
                              <w:rPr>
                                <w:rFonts w:cs="Arial"/>
                                <w:sz w:val="20"/>
                                <w:szCs w:val="20"/>
                                <w:u w:val="single"/>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9" o:spid="_x0000_s1050" type="#_x0000_t202" style="position:absolute;margin-left:470.8pt;margin-top:106.75pt;width:522pt;height:252.7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">
                <v:textbox>
                  <w:txbxContent>
                    <w:p w14:paraId="6A7910C9" w14:textId="41DF4F8A" w:rsidR="006771D1" w:rsidRPr="00932D3B" w:rsidRDefault="006771D1" w:rsidP="006771D1">
                      <w:pPr>
                        <w:ind w:left="720"/>
                        <w:rPr>
                          <w:rFonts w:cs="Arial"/>
                          <w:smallCaps/>
                          <w:lang w:val="cy-GB"/>
                        </w:rPr>
                      </w:pPr>
                      <w:r w:rsidRPr="00743956">
                        <w:rPr>
                          <w:rFonts w:cs="Arial"/>
                          <w:smallCaps/>
                          <w:lang w:val="cy-GB"/>
                        </w:rPr>
                        <w:t xml:space="preserve">9.1. </w:t>
                      </w:r>
                      <w:r w:rsidR="00014ED0" w:rsidRPr="00743956">
                        <w:rPr>
                          <w:rFonts w:cs="Arial"/>
                          <w:smallCaps/>
                          <w:lang w:val="cy-GB"/>
                        </w:rPr>
                        <w:t>Manylion Byr</w:t>
                      </w:r>
                    </w:p>
                    <w:p w14:paraId="4185DAD7" w14:textId="77777777" w:rsidR="006771D1" w:rsidRPr="00932D3B" w:rsidRDefault="006771D1" w:rsidP="006771D1">
                      <w:pPr>
                        <w:rPr>
                          <w:rFonts w:cs="Arial"/>
                          <w:sz w:val="16"/>
                          <w:szCs w:val="16"/>
                          <w:lang w:val="cy-GB"/>
                        </w:rPr>
                      </w:pPr>
                    </w:p>
                    <w:p w14:paraId="071F323A" w14:textId="1C5CF46D" w:rsidR="006771D1" w:rsidRPr="00932D3B" w:rsidRDefault="00932D3B" w:rsidP="003B0089">
                      <w:pPr>
                        <w:rPr>
                          <w:rFonts w:cs="Arial"/>
                          <w:sz w:val="20"/>
                          <w:szCs w:val="20"/>
                          <w:lang w:val="cy-GB"/>
                        </w:rPr>
                      </w:pPr>
                      <w:r w:rsidRPr="00932D3B">
                        <w:rPr>
                          <w:rFonts w:cs="Arial"/>
                          <w:sz w:val="20"/>
                          <w:szCs w:val="20"/>
                          <w:lang w:val="cy-GB"/>
                        </w:rPr>
                        <w:t>Rhowch fanylion byr</w:t>
                      </w:r>
                      <w:r>
                        <w:rPr>
                          <w:rFonts w:cs="Arial"/>
                          <w:sz w:val="20"/>
                          <w:szCs w:val="20"/>
                          <w:lang w:val="cy-GB"/>
                        </w:rPr>
                        <w:t xml:space="preserve"> yr effaith a gaiff y gwaith ar yr amgylchedd ynghyd ag unrhyw gynigion ar gyfer gwelliannau y byddwch yn eu gwneud neu gamau y byddwch yn eu cymryd i wneud iawn am yr effeithiau</w:t>
                      </w:r>
                      <w:r w:rsidR="003B0089" w:rsidRPr="00932D3B">
                        <w:rPr>
                          <w:rFonts w:cs="Arial"/>
                          <w:sz w:val="20"/>
                          <w:szCs w:val="20"/>
                          <w:lang w:val="cy-GB"/>
                        </w:rPr>
                        <w:t>.</w:t>
                      </w:r>
                    </w:p>
                    <w:p w14:paraId="074263FD" w14:textId="77777777" w:rsidR="003B0089" w:rsidRPr="00932D3B" w:rsidRDefault="003B0089" w:rsidP="003B0089">
                      <w:pPr>
                        <w:rPr>
                          <w:rFonts w:cs="Arial"/>
                          <w:sz w:val="16"/>
                          <w:szCs w:val="16"/>
                          <w:lang w:val="cy-GB"/>
                        </w:rPr>
                      </w:pPr>
                    </w:p>
                    <w:p w14:paraId="796EB320" w14:textId="175E5A53" w:rsidR="003B0089" w:rsidRPr="00932D3B" w:rsidRDefault="003B0089" w:rsidP="003B0089">
                      <w:pPr>
                        <w:rPr>
                          <w:rFonts w:cs="Arial"/>
                          <w:sz w:val="20"/>
                          <w:szCs w:val="20"/>
                          <w:u w:val="single"/>
                          <w:lang w:val="cy-GB"/>
                        </w:rPr>
                      </w:pP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r w:rsidRPr="00932D3B">
                        <w:rPr>
                          <w:rFonts w:cs="Arial"/>
                          <w:sz w:val="20"/>
                          <w:szCs w:val="20"/>
                          <w:u w:val="single"/>
                          <w:lang w:val="cy-GB"/>
                        </w:rPr>
                        <w:tab/>
                      </w:r>
                    </w:p>
                    <w:p w14:paraId="1381E5F3" w14:textId="26DABADA" w:rsidR="003B0089" w:rsidRPr="00932D3B" w:rsidRDefault="003B0089" w:rsidP="003B0089">
                      <w:pPr>
                        <w:rPr>
                          <w:rFonts w:cs="Arial"/>
                          <w:sz w:val="20"/>
                          <w:szCs w:val="20"/>
                          <w:u w:val="single"/>
                          <w:lang w:val="cy-GB"/>
                        </w:rPr>
                      </w:pPr>
                    </w:p>
                  </w:txbxContent>
                </v:textbox>
                <w10:wrap type="square" anchorx="margin" anchory="margin"/>
              </v:shape>
            </w:pict>
          </mc:Fallback>
        </mc:AlternateContent>
      </w:r>
      <w:r w:rsidR="00CC22CC" w:rsidRPr="00B33273">
        <w:rPr>
          <w:b/>
          <w:bCs/>
          <w:noProof/>
          <w:szCs w:val="24"/>
          <w:lang w:val="cy-GB"/>
        </w:rPr>
        <mc:AlternateContent>
          <mc:Choice Requires="wps">
            <w:drawing>
              <wp:anchor distT="45720" distB="45720" distL="114300" distR="114300" simplePos="0" relativeHeight="251685888" behindDoc="0" locked="0" layoutInCell="1" allowOverlap="1" wp14:anchorId="0C883578" wp14:editId="1DA7A594">
                <wp:simplePos x="0" y="0"/>
                <wp:positionH relativeFrom="margin">
                  <wp:align>left</wp:align>
                </wp:positionH>
                <wp:positionV relativeFrom="margin">
                  <wp:posOffset>5634029</wp:posOffset>
                </wp:positionV>
                <wp:extent cx="6629400" cy="1487805"/>
                <wp:effectExtent l="0" t="0" r="19050" b="17145"/>
                <wp:wrapSquare wrapText="bothSides"/>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87805"/>
                        </a:xfrm>
                        <a:prstGeom prst="rect">
                          <a:avLst/>
                        </a:prstGeom>
                        <a:solidFill>
                          <a:srgbClr val="FFFFFF"/>
                        </a:solidFill>
                        <a:ln w="9525">
                          <a:solidFill>
                            <a:srgbClr val="000000"/>
                          </a:solidFill>
                          <a:miter lim="800000"/>
                          <a:headEnd/>
                          <a:tailEnd/>
                        </a:ln>
                      </wps:spPr>
                      <wps:txbx>
                        <w:txbxContent>
                          <w:p w14:paraId="6EA85E67" w14:textId="23DC0065" w:rsidR="003B0089" w:rsidRPr="009C116E" w:rsidRDefault="003B0089" w:rsidP="003B0089">
                            <w:pPr>
                              <w:ind w:left="720"/>
                              <w:rPr>
                                <w:rFonts w:cs="Arial"/>
                                <w:smallCaps/>
                                <w:lang w:val="cy-GB"/>
                              </w:rPr>
                            </w:pPr>
                            <w:r>
                              <w:rPr>
                                <w:rFonts w:cs="Arial"/>
                                <w:smallCaps/>
                              </w:rPr>
                              <w:t>10.</w:t>
                            </w:r>
                            <w:r w:rsidRPr="009C116E">
                              <w:rPr>
                                <w:rFonts w:cs="Arial"/>
                                <w:smallCaps/>
                                <w:lang w:val="cy-GB"/>
                              </w:rPr>
                              <w:t xml:space="preserve">1. </w:t>
                            </w:r>
                            <w:r w:rsidR="009C116E" w:rsidRPr="009C116E">
                              <w:rPr>
                                <w:rFonts w:cs="Arial"/>
                                <w:smallCaps/>
                                <w:lang w:val="cy-GB"/>
                              </w:rPr>
                              <w:t>Awdurdod Cynllunio</w:t>
                            </w:r>
                          </w:p>
                          <w:p w14:paraId="77C46720" w14:textId="77777777" w:rsidR="003B0089" w:rsidRPr="003B0089" w:rsidRDefault="003B0089" w:rsidP="003B0089">
                            <w:pPr>
                              <w:rPr>
                                <w:rFonts w:cs="Arial"/>
                                <w:sz w:val="16"/>
                                <w:szCs w:val="16"/>
                              </w:rPr>
                            </w:pPr>
                          </w:p>
                          <w:p w14:paraId="44B5243F" w14:textId="7F40221A"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43C54D5"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1" o:spid="_x0000_s1051" type="#_x0000_t202" style="position:absolute;margin-left:0;margin-top:443.6pt;width:522pt;height:117.1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VQHAIAADQ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">
                <v:textbox>
                  <w:txbxContent>
                    <w:p w14:paraId="6EA85E67" w14:textId="23DC0065" w:rsidR="003B0089" w:rsidRPr="009C116E" w:rsidRDefault="003B0089" w:rsidP="003B0089">
                      <w:pPr>
                        <w:ind w:left="720"/>
                        <w:rPr>
                          <w:rFonts w:cs="Arial"/>
                          <w:smallCaps/>
                          <w:lang w:val="cy-GB"/>
                        </w:rPr>
                      </w:pPr>
                      <w:r>
                        <w:rPr>
                          <w:rFonts w:cs="Arial"/>
                          <w:smallCaps/>
                        </w:rPr>
                        <w:t>10.</w:t>
                      </w:r>
                      <w:r w:rsidRPr="009C116E">
                        <w:rPr>
                          <w:rFonts w:cs="Arial"/>
                          <w:smallCaps/>
                          <w:lang w:val="cy-GB"/>
                        </w:rPr>
                        <w:t xml:space="preserve">1. </w:t>
                      </w:r>
                      <w:r w:rsidR="009C116E" w:rsidRPr="009C116E">
                        <w:rPr>
                          <w:rFonts w:cs="Arial"/>
                          <w:smallCaps/>
                          <w:lang w:val="cy-GB"/>
                        </w:rPr>
                        <w:t>Awdurdod Cynllunio</w:t>
                      </w:r>
                    </w:p>
                    <w:p w14:paraId="77C46720" w14:textId="77777777" w:rsidR="003B0089" w:rsidRPr="003B0089" w:rsidRDefault="003B0089" w:rsidP="003B0089">
                      <w:pPr>
                        <w:rPr>
                          <w:rFonts w:cs="Arial"/>
                          <w:sz w:val="16"/>
                          <w:szCs w:val="16"/>
                        </w:rPr>
                      </w:pPr>
                    </w:p>
                    <w:p w14:paraId="44B5243F" w14:textId="7F40221A"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43C54D5"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sidR="00CC22CC" w:rsidRPr="00B33273">
        <w:rPr>
          <w:b/>
          <w:bCs/>
          <w:noProof/>
          <w:szCs w:val="24"/>
          <w:lang w:val="cy-GB"/>
        </w:rPr>
        <mc:AlternateContent>
          <mc:Choice Requires="wps">
            <w:drawing>
              <wp:anchor distT="45720" distB="45720" distL="114300" distR="114300" simplePos="0" relativeHeight="251686912" behindDoc="0" locked="0" layoutInCell="1" allowOverlap="1" wp14:anchorId="0C883578" wp14:editId="1424A8A5">
                <wp:simplePos x="0" y="0"/>
                <wp:positionH relativeFrom="margin">
                  <wp:align>left</wp:align>
                </wp:positionH>
                <wp:positionV relativeFrom="margin">
                  <wp:posOffset>7210167</wp:posOffset>
                </wp:positionV>
                <wp:extent cx="6629400" cy="584835"/>
                <wp:effectExtent l="0" t="0" r="19050" b="24765"/>
                <wp:wrapSquare wrapText="bothSides"/>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53A90F8C" w14:textId="6FA9A92D" w:rsidR="003B0089" w:rsidRPr="00B836DB" w:rsidRDefault="003B0089" w:rsidP="003B0089">
                            <w:pPr>
                              <w:ind w:left="720"/>
                              <w:rPr>
                                <w:rFonts w:cs="Arial"/>
                                <w:smallCaps/>
                                <w:lang w:val="en-US"/>
                              </w:rPr>
                            </w:pPr>
                            <w:r>
                              <w:rPr>
                                <w:rFonts w:cs="Arial"/>
                                <w:smallCaps/>
                              </w:rPr>
                              <w:t>10</w:t>
                            </w:r>
                            <w:r w:rsidRPr="0012430B">
                              <w:rPr>
                                <w:rFonts w:cs="Arial"/>
                                <w:smallCaps/>
                                <w:lang w:val="cy-GB"/>
                              </w:rPr>
                              <w:t xml:space="preserve">.2. </w:t>
                            </w:r>
                            <w:r w:rsidR="0012430B" w:rsidRPr="0012430B">
                              <w:rPr>
                                <w:rFonts w:cs="Arial"/>
                                <w:smallCaps/>
                                <w:lang w:val="cy-GB"/>
                              </w:rPr>
                              <w:t>Rhif Cais</w:t>
                            </w:r>
                          </w:p>
                          <w:p w14:paraId="17C642C2" w14:textId="77777777" w:rsidR="003B0089" w:rsidRPr="003B0089" w:rsidRDefault="003B0089" w:rsidP="003B0089">
                            <w:pPr>
                              <w:rPr>
                                <w:rFonts w:cs="Arial"/>
                                <w:sz w:val="16"/>
                                <w:szCs w:val="16"/>
                              </w:rPr>
                            </w:pPr>
                          </w:p>
                          <w:p w14:paraId="2BFBB83C" w14:textId="3306AF6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2D7B2A1"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2" o:spid="_x0000_s1052" type="#_x0000_t202" style="position:absolute;margin-left:0;margin-top:567.75pt;width:522pt;height:46.0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Hx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">
                <v:textbox>
                  <w:txbxContent>
                    <w:p w14:paraId="53A90F8C" w14:textId="6FA9A92D" w:rsidR="003B0089" w:rsidRPr="00B836DB" w:rsidRDefault="003B0089" w:rsidP="003B0089">
                      <w:pPr>
                        <w:ind w:left="720"/>
                        <w:rPr>
                          <w:rFonts w:cs="Arial"/>
                          <w:smallCaps/>
                          <w:lang w:val="en-US"/>
                        </w:rPr>
                      </w:pPr>
                      <w:r>
                        <w:rPr>
                          <w:rFonts w:cs="Arial"/>
                          <w:smallCaps/>
                        </w:rPr>
                        <w:t>10</w:t>
                      </w:r>
                      <w:r w:rsidRPr="0012430B">
                        <w:rPr>
                          <w:rFonts w:cs="Arial"/>
                          <w:smallCaps/>
                          <w:lang w:val="cy-GB"/>
                        </w:rPr>
                        <w:t xml:space="preserve">.2. </w:t>
                      </w:r>
                      <w:r w:rsidR="0012430B" w:rsidRPr="0012430B">
                        <w:rPr>
                          <w:rFonts w:cs="Arial"/>
                          <w:smallCaps/>
                          <w:lang w:val="cy-GB"/>
                        </w:rPr>
                        <w:t>Rhif Cais</w:t>
                      </w:r>
                    </w:p>
                    <w:p w14:paraId="17C642C2" w14:textId="77777777" w:rsidR="003B0089" w:rsidRPr="003B0089" w:rsidRDefault="003B0089" w:rsidP="003B0089">
                      <w:pPr>
                        <w:rPr>
                          <w:rFonts w:cs="Arial"/>
                          <w:sz w:val="16"/>
                          <w:szCs w:val="16"/>
                        </w:rPr>
                      </w:pPr>
                    </w:p>
                    <w:p w14:paraId="2BFBB83C" w14:textId="3306AF6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2D7B2A1"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sidR="00CC22CC" w:rsidRPr="00B33273">
        <w:rPr>
          <w:b/>
          <w:bCs/>
          <w:noProof/>
          <w:szCs w:val="24"/>
          <w:lang w:val="cy-GB"/>
        </w:rPr>
        <mc:AlternateContent>
          <mc:Choice Requires="wps">
            <w:drawing>
              <wp:anchor distT="45720" distB="45720" distL="114300" distR="114300" simplePos="0" relativeHeight="251687936" behindDoc="0" locked="0" layoutInCell="1" allowOverlap="1" wp14:anchorId="0C883578" wp14:editId="7F9FD7B3">
                <wp:simplePos x="0" y="0"/>
                <wp:positionH relativeFrom="margin">
                  <wp:align>right</wp:align>
                </wp:positionH>
                <wp:positionV relativeFrom="margin">
                  <wp:posOffset>7892175</wp:posOffset>
                </wp:positionV>
                <wp:extent cx="6629400" cy="584835"/>
                <wp:effectExtent l="0" t="0" r="19050" b="24765"/>
                <wp:wrapSquare wrapText="bothSides"/>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42A069AE" w14:textId="096AEF6B" w:rsidR="003B0089" w:rsidRPr="00B836DB" w:rsidRDefault="003B0089" w:rsidP="003B0089">
                            <w:pPr>
                              <w:ind w:left="720"/>
                              <w:rPr>
                                <w:rFonts w:cs="Arial"/>
                                <w:smallCaps/>
                                <w:lang w:val="en-US"/>
                              </w:rPr>
                            </w:pPr>
                            <w:r>
                              <w:rPr>
                                <w:rFonts w:cs="Arial"/>
                                <w:smallCaps/>
                              </w:rPr>
                              <w:t xml:space="preserve">10.3. </w:t>
                            </w:r>
                            <w:r w:rsidRPr="0012430B">
                              <w:rPr>
                                <w:rFonts w:cs="Arial"/>
                                <w:smallCaps/>
                                <w:lang w:val="cy-GB"/>
                              </w:rPr>
                              <w:t>D</w:t>
                            </w:r>
                            <w:r w:rsidR="0012430B" w:rsidRPr="0012430B">
                              <w:rPr>
                                <w:rFonts w:cs="Arial"/>
                                <w:smallCaps/>
                                <w:lang w:val="cy-GB"/>
                              </w:rPr>
                              <w:t>yddiad Cyflwyno</w:t>
                            </w:r>
                          </w:p>
                          <w:p w14:paraId="1F02FD86" w14:textId="77777777" w:rsidR="003B0089" w:rsidRPr="003B0089" w:rsidRDefault="003B0089" w:rsidP="003B0089">
                            <w:pPr>
                              <w:rPr>
                                <w:rFonts w:cs="Arial"/>
                                <w:sz w:val="16"/>
                                <w:szCs w:val="16"/>
                              </w:rPr>
                            </w:pPr>
                          </w:p>
                          <w:p w14:paraId="50C4B1D4" w14:textId="77777777"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24E6FC0B"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3" o:spid="_x0000_s1053" type="#_x0000_t202" style="position:absolute;margin-left:470.8pt;margin-top:621.45pt;width:522pt;height:46.0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dHA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">
                <v:textbox>
                  <w:txbxContent>
                    <w:p w14:paraId="42A069AE" w14:textId="096AEF6B" w:rsidR="003B0089" w:rsidRPr="00B836DB" w:rsidRDefault="003B0089" w:rsidP="003B0089">
                      <w:pPr>
                        <w:ind w:left="720"/>
                        <w:rPr>
                          <w:rFonts w:cs="Arial"/>
                          <w:smallCaps/>
                          <w:lang w:val="en-US"/>
                        </w:rPr>
                      </w:pPr>
                      <w:r>
                        <w:rPr>
                          <w:rFonts w:cs="Arial"/>
                          <w:smallCaps/>
                        </w:rPr>
                        <w:t xml:space="preserve">10.3. </w:t>
                      </w:r>
                      <w:r w:rsidRPr="0012430B">
                        <w:rPr>
                          <w:rFonts w:cs="Arial"/>
                          <w:smallCaps/>
                          <w:lang w:val="cy-GB"/>
                        </w:rPr>
                        <w:t>D</w:t>
                      </w:r>
                      <w:r w:rsidR="0012430B" w:rsidRPr="0012430B">
                        <w:rPr>
                          <w:rFonts w:cs="Arial"/>
                          <w:smallCaps/>
                          <w:lang w:val="cy-GB"/>
                        </w:rPr>
                        <w:t>yddiad Cyflwyno</w:t>
                      </w:r>
                    </w:p>
                    <w:p w14:paraId="1F02FD86" w14:textId="77777777" w:rsidR="003B0089" w:rsidRPr="003B0089" w:rsidRDefault="003B0089" w:rsidP="003B0089">
                      <w:pPr>
                        <w:rPr>
                          <w:rFonts w:cs="Arial"/>
                          <w:sz w:val="16"/>
                          <w:szCs w:val="16"/>
                        </w:rPr>
                      </w:pPr>
                    </w:p>
                    <w:p w14:paraId="50C4B1D4" w14:textId="77777777"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24E6FC0B"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sidR="00CC22CC" w:rsidRPr="00B33273">
        <w:rPr>
          <w:b/>
          <w:bCs/>
          <w:noProof/>
          <w:szCs w:val="24"/>
          <w:lang w:val="cy-GB"/>
        </w:rPr>
        <mc:AlternateContent>
          <mc:Choice Requires="wps">
            <w:drawing>
              <wp:anchor distT="45720" distB="45720" distL="114300" distR="114300" simplePos="0" relativeHeight="251688960" behindDoc="0" locked="0" layoutInCell="1" allowOverlap="1" wp14:anchorId="0C883578" wp14:editId="4689B815">
                <wp:simplePos x="0" y="0"/>
                <wp:positionH relativeFrom="margin">
                  <wp:align>left</wp:align>
                </wp:positionH>
                <wp:positionV relativeFrom="margin">
                  <wp:posOffset>8586847</wp:posOffset>
                </wp:positionV>
                <wp:extent cx="6629400" cy="1289050"/>
                <wp:effectExtent l="0" t="0" r="19050" b="25400"/>
                <wp:wrapSquare wrapText="bothSides"/>
                <wp:docPr id="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89050"/>
                        </a:xfrm>
                        <a:prstGeom prst="rect">
                          <a:avLst/>
                        </a:prstGeom>
                        <a:solidFill>
                          <a:srgbClr val="FFFFFF"/>
                        </a:solidFill>
                        <a:ln w="9525">
                          <a:solidFill>
                            <a:srgbClr val="000000"/>
                          </a:solidFill>
                          <a:miter lim="800000"/>
                          <a:headEnd/>
                          <a:tailEnd/>
                        </a:ln>
                      </wps:spPr>
                      <wps:txbx>
                        <w:txbxContent>
                          <w:p w14:paraId="69F0EA2D" w14:textId="02557B8D" w:rsidR="003B0089" w:rsidRPr="00CA14E1" w:rsidRDefault="003B0089" w:rsidP="003B0089">
                            <w:pPr>
                              <w:ind w:left="720"/>
                              <w:rPr>
                                <w:rFonts w:cs="Arial"/>
                                <w:smallCaps/>
                                <w:lang w:val="cy-GB"/>
                              </w:rPr>
                            </w:pPr>
                            <w:r>
                              <w:rPr>
                                <w:rFonts w:cs="Arial"/>
                                <w:smallCaps/>
                              </w:rPr>
                              <w:t>10.</w:t>
                            </w:r>
                            <w:r w:rsidRPr="00CA14E1">
                              <w:rPr>
                                <w:rFonts w:cs="Arial"/>
                                <w:smallCaps/>
                                <w:lang w:val="cy-GB"/>
                              </w:rPr>
                              <w:t xml:space="preserve">4. </w:t>
                            </w:r>
                            <w:r w:rsidR="00CA14E1" w:rsidRPr="00CA14E1">
                              <w:rPr>
                                <w:rFonts w:cs="Arial"/>
                                <w:smallCaps/>
                                <w:lang w:val="cy-GB"/>
                              </w:rPr>
                              <w:t>Cymeradwywyd Cais Cynllunio</w:t>
                            </w:r>
                          </w:p>
                          <w:p w14:paraId="5A54A340" w14:textId="77777777" w:rsidR="003B0089" w:rsidRPr="00CA14E1" w:rsidRDefault="003B0089" w:rsidP="003B0089">
                            <w:pPr>
                              <w:rPr>
                                <w:rFonts w:cs="Arial"/>
                                <w:sz w:val="16"/>
                                <w:szCs w:val="16"/>
                                <w:lang w:val="cy-GB"/>
                              </w:rPr>
                            </w:pPr>
                          </w:p>
                          <w:p w14:paraId="1A811C10" w14:textId="1A10E068"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00CA14E1">
                              <w:rPr>
                                <w:rFonts w:cs="Arial"/>
                                <w:sz w:val="20"/>
                                <w:lang w:val="cy-GB"/>
                              </w:rPr>
                              <w:t>Do</w:t>
                            </w:r>
                            <w:r w:rsidR="003B0089" w:rsidRPr="00CA14E1">
                              <w:rPr>
                                <w:rFonts w:cs="Arial"/>
                                <w:sz w:val="20"/>
                                <w:lang w:val="cy-GB"/>
                              </w:rPr>
                              <w:t>:</w:t>
                            </w:r>
                            <w:r w:rsidR="003B0089" w:rsidRPr="00CA14E1">
                              <w:rPr>
                                <w:rFonts w:cs="Arial"/>
                                <w:szCs w:val="24"/>
                                <w:lang w:val="cy-GB"/>
                              </w:rPr>
                              <w:tab/>
                            </w:r>
                            <w:r w:rsidR="003B0089" w:rsidRPr="00CA14E1">
                              <w:rPr>
                                <w:rFonts w:cs="Arial"/>
                                <w:szCs w:val="24"/>
                                <w:lang w:val="cy-GB"/>
                              </w:rPr>
                              <w:tab/>
                            </w:r>
                            <w:r w:rsidR="00CA14E1">
                              <w:rPr>
                                <w:rFonts w:cs="Arial"/>
                                <w:sz w:val="20"/>
                                <w:lang w:val="cy-GB"/>
                              </w:rPr>
                              <w:t>dyddiad cymeradwyo</w:t>
                            </w:r>
                            <w:r w:rsidR="003B0089" w:rsidRPr="00CA14E1">
                              <w:rPr>
                                <w:rFonts w:cs="Arial"/>
                                <w:sz w:val="20"/>
                                <w:lang w:val="cy-GB"/>
                              </w:rPr>
                              <w:t xml:space="preserve">: </w:t>
                            </w:r>
                            <w:r w:rsidR="003B0089" w:rsidRPr="00CA14E1">
                              <w:rPr>
                                <w:rFonts w:cs="Arial"/>
                                <w:sz w:val="20"/>
                                <w:u w:val="single"/>
                                <w:lang w:val="cy-GB"/>
                              </w:rPr>
                              <w:tab/>
                            </w:r>
                            <w:r w:rsidR="003B0089" w:rsidRPr="00CA14E1">
                              <w:rPr>
                                <w:rFonts w:cs="Arial"/>
                                <w:sz w:val="20"/>
                                <w:u w:val="single"/>
                                <w:lang w:val="cy-GB"/>
                              </w:rPr>
                              <w:tab/>
                            </w:r>
                            <w:r w:rsidR="003B0089" w:rsidRPr="00CA14E1">
                              <w:rPr>
                                <w:rFonts w:cs="Arial"/>
                                <w:sz w:val="20"/>
                                <w:u w:val="single"/>
                                <w:lang w:val="cy-GB"/>
                              </w:rPr>
                              <w:tab/>
                            </w:r>
                            <w:r w:rsidR="003B0089" w:rsidRPr="00CA14E1">
                              <w:rPr>
                                <w:rFonts w:cs="Arial"/>
                                <w:szCs w:val="24"/>
                                <w:lang w:val="cy-GB"/>
                              </w:rPr>
                              <w:tab/>
                            </w:r>
                            <w:r w:rsidR="003B0089" w:rsidRPr="00CA14E1">
                              <w:rPr>
                                <w:rFonts w:cs="Arial"/>
                                <w:szCs w:val="24"/>
                                <w:lang w:val="cy-GB"/>
                              </w:rPr>
                              <w:tab/>
                            </w:r>
                          </w:p>
                          <w:p w14:paraId="661E6176" w14:textId="77777777" w:rsidR="003B0089" w:rsidRPr="00CA14E1" w:rsidRDefault="003B0089" w:rsidP="003B0089">
                            <w:pPr>
                              <w:tabs>
                                <w:tab w:val="left" w:pos="340"/>
                                <w:tab w:val="left" w:pos="700"/>
                                <w:tab w:val="left" w:pos="2824"/>
                              </w:tabs>
                              <w:jc w:val="both"/>
                              <w:rPr>
                                <w:rFonts w:cs="Arial"/>
                                <w:szCs w:val="24"/>
                                <w:lang w:val="cy-GB"/>
                              </w:rPr>
                            </w:pPr>
                          </w:p>
                          <w:p w14:paraId="368DC8EE" w14:textId="087958B2"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003B0089" w:rsidRPr="00CA14E1">
                              <w:rPr>
                                <w:rFonts w:cs="Arial"/>
                                <w:sz w:val="20"/>
                                <w:lang w:val="cy-GB"/>
                              </w:rPr>
                              <w:t>N</w:t>
                            </w:r>
                            <w:r w:rsidR="008F09D6">
                              <w:rPr>
                                <w:rFonts w:cs="Arial"/>
                                <w:sz w:val="20"/>
                                <w:lang w:val="cy-GB"/>
                              </w:rPr>
                              <w:t>a</w:t>
                            </w:r>
                            <w:r w:rsidR="003B0089" w:rsidRPr="00CA14E1">
                              <w:rPr>
                                <w:rFonts w:cs="Arial"/>
                                <w:sz w:val="20"/>
                                <w:lang w:val="cy-GB"/>
                              </w:rPr>
                              <w:t>:</w:t>
                            </w:r>
                            <w:r w:rsidR="003B0089" w:rsidRPr="00CA14E1">
                              <w:rPr>
                                <w:rFonts w:cs="Arial"/>
                                <w:szCs w:val="24"/>
                                <w:lang w:val="cy-GB"/>
                              </w:rPr>
                              <w:tab/>
                            </w:r>
                            <w:r w:rsidR="003B0089" w:rsidRPr="00CA14E1">
                              <w:rPr>
                                <w:rFonts w:cs="Arial"/>
                                <w:szCs w:val="24"/>
                                <w:lang w:val="cy-GB"/>
                              </w:rPr>
                              <w:tab/>
                            </w:r>
                            <w:r w:rsidR="008F09D6">
                              <w:rPr>
                                <w:rFonts w:cs="Arial"/>
                                <w:sz w:val="20"/>
                                <w:lang w:val="cy-GB"/>
                              </w:rPr>
                              <w:t>disgwyl penderfyniad</w:t>
                            </w:r>
                          </w:p>
                          <w:p w14:paraId="7C0CF25A" w14:textId="77777777" w:rsidR="0098008F"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p>
                          <w:p w14:paraId="66FA3249" w14:textId="099FFC83"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Pr="00CA14E1">
                              <w:rPr>
                                <w:rFonts w:cs="Arial"/>
                                <w:sz w:val="20"/>
                                <w:lang w:val="cy-GB"/>
                              </w:rPr>
                              <w:t>N</w:t>
                            </w:r>
                            <w:r w:rsidR="008F09D6">
                              <w:rPr>
                                <w:rFonts w:cs="Arial"/>
                                <w:sz w:val="20"/>
                                <w:lang w:val="cy-GB"/>
                              </w:rPr>
                              <w:t>a</w:t>
                            </w:r>
                            <w:r w:rsidRPr="00CA14E1">
                              <w:rPr>
                                <w:rFonts w:cs="Arial"/>
                                <w:sz w:val="20"/>
                                <w:lang w:val="cy-GB"/>
                              </w:rPr>
                              <w:t>:</w:t>
                            </w:r>
                            <w:r w:rsidRPr="00CA14E1">
                              <w:rPr>
                                <w:rFonts w:cs="Arial"/>
                                <w:szCs w:val="24"/>
                                <w:lang w:val="cy-GB"/>
                              </w:rPr>
                              <w:tab/>
                            </w:r>
                            <w:r w:rsidRPr="00CA14E1">
                              <w:rPr>
                                <w:rFonts w:cs="Arial"/>
                                <w:szCs w:val="24"/>
                                <w:lang w:val="cy-GB"/>
                              </w:rPr>
                              <w:tab/>
                            </w:r>
                            <w:r w:rsidR="008F09D6">
                              <w:rPr>
                                <w:rFonts w:cs="Arial"/>
                                <w:sz w:val="20"/>
                                <w:lang w:val="cy-GB"/>
                              </w:rPr>
                              <w:t>gwrthodwyd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4" o:spid="_x0000_s1054" type="#_x0000_t202" style="position:absolute;margin-left:0;margin-top:676.15pt;width:522pt;height:101.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">
                <v:textbox>
                  <w:txbxContent>
                    <w:p w14:paraId="69F0EA2D" w14:textId="02557B8D" w:rsidR="003B0089" w:rsidRPr="00CA14E1" w:rsidRDefault="003B0089" w:rsidP="003B0089">
                      <w:pPr>
                        <w:ind w:left="720"/>
                        <w:rPr>
                          <w:rFonts w:cs="Arial"/>
                          <w:smallCaps/>
                          <w:lang w:val="cy-GB"/>
                        </w:rPr>
                      </w:pPr>
                      <w:r>
                        <w:rPr>
                          <w:rFonts w:cs="Arial"/>
                          <w:smallCaps/>
                        </w:rPr>
                        <w:t>10.</w:t>
                      </w:r>
                      <w:r w:rsidRPr="00CA14E1">
                        <w:rPr>
                          <w:rFonts w:cs="Arial"/>
                          <w:smallCaps/>
                          <w:lang w:val="cy-GB"/>
                        </w:rPr>
                        <w:t xml:space="preserve">4. </w:t>
                      </w:r>
                      <w:r w:rsidR="00CA14E1" w:rsidRPr="00CA14E1">
                        <w:rPr>
                          <w:rFonts w:cs="Arial"/>
                          <w:smallCaps/>
                          <w:lang w:val="cy-GB"/>
                        </w:rPr>
                        <w:t>Cymeradwywyd Cais Cynllunio</w:t>
                      </w:r>
                    </w:p>
                    <w:p w14:paraId="5A54A340" w14:textId="77777777" w:rsidR="003B0089" w:rsidRPr="00CA14E1" w:rsidRDefault="003B0089" w:rsidP="003B0089">
                      <w:pPr>
                        <w:rPr>
                          <w:rFonts w:cs="Arial"/>
                          <w:sz w:val="16"/>
                          <w:szCs w:val="16"/>
                          <w:lang w:val="cy-GB"/>
                        </w:rPr>
                      </w:pPr>
                    </w:p>
                    <w:p w14:paraId="1A811C10" w14:textId="1A10E068"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00CA14E1">
                        <w:rPr>
                          <w:rFonts w:cs="Arial"/>
                          <w:sz w:val="20"/>
                          <w:lang w:val="cy-GB"/>
                        </w:rPr>
                        <w:t>Do</w:t>
                      </w:r>
                      <w:r w:rsidR="003B0089" w:rsidRPr="00CA14E1">
                        <w:rPr>
                          <w:rFonts w:cs="Arial"/>
                          <w:sz w:val="20"/>
                          <w:lang w:val="cy-GB"/>
                        </w:rPr>
                        <w:t>:</w:t>
                      </w:r>
                      <w:r w:rsidR="003B0089" w:rsidRPr="00CA14E1">
                        <w:rPr>
                          <w:rFonts w:cs="Arial"/>
                          <w:szCs w:val="24"/>
                          <w:lang w:val="cy-GB"/>
                        </w:rPr>
                        <w:tab/>
                      </w:r>
                      <w:r w:rsidR="003B0089" w:rsidRPr="00CA14E1">
                        <w:rPr>
                          <w:rFonts w:cs="Arial"/>
                          <w:szCs w:val="24"/>
                          <w:lang w:val="cy-GB"/>
                        </w:rPr>
                        <w:tab/>
                      </w:r>
                      <w:r w:rsidR="00CA14E1">
                        <w:rPr>
                          <w:rFonts w:cs="Arial"/>
                          <w:sz w:val="20"/>
                          <w:lang w:val="cy-GB"/>
                        </w:rPr>
                        <w:t>dyddiad cymeradwyo</w:t>
                      </w:r>
                      <w:r w:rsidR="003B0089" w:rsidRPr="00CA14E1">
                        <w:rPr>
                          <w:rFonts w:cs="Arial"/>
                          <w:sz w:val="20"/>
                          <w:lang w:val="cy-GB"/>
                        </w:rPr>
                        <w:t xml:space="preserve">: </w:t>
                      </w:r>
                      <w:r w:rsidR="003B0089" w:rsidRPr="00CA14E1">
                        <w:rPr>
                          <w:rFonts w:cs="Arial"/>
                          <w:sz w:val="20"/>
                          <w:u w:val="single"/>
                          <w:lang w:val="cy-GB"/>
                        </w:rPr>
                        <w:tab/>
                      </w:r>
                      <w:r w:rsidR="003B0089" w:rsidRPr="00CA14E1">
                        <w:rPr>
                          <w:rFonts w:cs="Arial"/>
                          <w:sz w:val="20"/>
                          <w:u w:val="single"/>
                          <w:lang w:val="cy-GB"/>
                        </w:rPr>
                        <w:tab/>
                      </w:r>
                      <w:r w:rsidR="003B0089" w:rsidRPr="00CA14E1">
                        <w:rPr>
                          <w:rFonts w:cs="Arial"/>
                          <w:sz w:val="20"/>
                          <w:u w:val="single"/>
                          <w:lang w:val="cy-GB"/>
                        </w:rPr>
                        <w:tab/>
                      </w:r>
                      <w:r w:rsidR="003B0089" w:rsidRPr="00CA14E1">
                        <w:rPr>
                          <w:rFonts w:cs="Arial"/>
                          <w:szCs w:val="24"/>
                          <w:lang w:val="cy-GB"/>
                        </w:rPr>
                        <w:tab/>
                      </w:r>
                      <w:r w:rsidR="003B0089" w:rsidRPr="00CA14E1">
                        <w:rPr>
                          <w:rFonts w:cs="Arial"/>
                          <w:szCs w:val="24"/>
                          <w:lang w:val="cy-GB"/>
                        </w:rPr>
                        <w:tab/>
                      </w:r>
                    </w:p>
                    <w:p w14:paraId="661E6176" w14:textId="77777777" w:rsidR="003B0089" w:rsidRPr="00CA14E1" w:rsidRDefault="003B0089" w:rsidP="003B0089">
                      <w:pPr>
                        <w:tabs>
                          <w:tab w:val="left" w:pos="340"/>
                          <w:tab w:val="left" w:pos="700"/>
                          <w:tab w:val="left" w:pos="2824"/>
                        </w:tabs>
                        <w:jc w:val="both"/>
                        <w:rPr>
                          <w:rFonts w:cs="Arial"/>
                          <w:szCs w:val="24"/>
                          <w:lang w:val="cy-GB"/>
                        </w:rPr>
                      </w:pPr>
                    </w:p>
                    <w:p w14:paraId="368DC8EE" w14:textId="087958B2"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003B0089" w:rsidRPr="00CA14E1">
                        <w:rPr>
                          <w:rFonts w:cs="Arial"/>
                          <w:sz w:val="20"/>
                          <w:lang w:val="cy-GB"/>
                        </w:rPr>
                        <w:t>N</w:t>
                      </w:r>
                      <w:r w:rsidR="008F09D6">
                        <w:rPr>
                          <w:rFonts w:cs="Arial"/>
                          <w:sz w:val="20"/>
                          <w:lang w:val="cy-GB"/>
                        </w:rPr>
                        <w:t>a</w:t>
                      </w:r>
                      <w:r w:rsidR="003B0089" w:rsidRPr="00CA14E1">
                        <w:rPr>
                          <w:rFonts w:cs="Arial"/>
                          <w:sz w:val="20"/>
                          <w:lang w:val="cy-GB"/>
                        </w:rPr>
                        <w:t>:</w:t>
                      </w:r>
                      <w:r w:rsidR="003B0089" w:rsidRPr="00CA14E1">
                        <w:rPr>
                          <w:rFonts w:cs="Arial"/>
                          <w:szCs w:val="24"/>
                          <w:lang w:val="cy-GB"/>
                        </w:rPr>
                        <w:tab/>
                      </w:r>
                      <w:r w:rsidR="003B0089" w:rsidRPr="00CA14E1">
                        <w:rPr>
                          <w:rFonts w:cs="Arial"/>
                          <w:szCs w:val="24"/>
                          <w:lang w:val="cy-GB"/>
                        </w:rPr>
                        <w:tab/>
                      </w:r>
                      <w:r w:rsidR="008F09D6">
                        <w:rPr>
                          <w:rFonts w:cs="Arial"/>
                          <w:sz w:val="20"/>
                          <w:lang w:val="cy-GB"/>
                        </w:rPr>
                        <w:t>disgwyl penderfyniad</w:t>
                      </w:r>
                    </w:p>
                    <w:p w14:paraId="7C0CF25A" w14:textId="77777777" w:rsidR="0098008F"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p>
                    <w:p w14:paraId="66FA3249" w14:textId="099FFC83" w:rsidR="003B0089" w:rsidRPr="00CA14E1"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lang w:val="cy-GB"/>
                        </w:rPr>
                      </w:pPr>
                      <w:r w:rsidRPr="00CA14E1">
                        <w:rPr>
                          <w:rFonts w:cs="Arial"/>
                          <w:szCs w:val="24"/>
                          <w:lang w:val="cy-GB"/>
                        </w:rPr>
                        <w:sym w:font="Wingdings" w:char="F0A8"/>
                      </w:r>
                      <w:r w:rsidRPr="00CA14E1">
                        <w:rPr>
                          <w:rFonts w:cs="Arial"/>
                          <w:szCs w:val="24"/>
                          <w:lang w:val="cy-GB"/>
                        </w:rPr>
                        <w:tab/>
                      </w:r>
                      <w:r w:rsidRPr="00CA14E1">
                        <w:rPr>
                          <w:rFonts w:cs="Arial"/>
                          <w:sz w:val="20"/>
                          <w:lang w:val="cy-GB"/>
                        </w:rPr>
                        <w:t>N</w:t>
                      </w:r>
                      <w:r w:rsidR="008F09D6">
                        <w:rPr>
                          <w:rFonts w:cs="Arial"/>
                          <w:sz w:val="20"/>
                          <w:lang w:val="cy-GB"/>
                        </w:rPr>
                        <w:t>a</w:t>
                      </w:r>
                      <w:r w:rsidRPr="00CA14E1">
                        <w:rPr>
                          <w:rFonts w:cs="Arial"/>
                          <w:sz w:val="20"/>
                          <w:lang w:val="cy-GB"/>
                        </w:rPr>
                        <w:t>:</w:t>
                      </w:r>
                      <w:r w:rsidRPr="00CA14E1">
                        <w:rPr>
                          <w:rFonts w:cs="Arial"/>
                          <w:szCs w:val="24"/>
                          <w:lang w:val="cy-GB"/>
                        </w:rPr>
                        <w:tab/>
                      </w:r>
                      <w:r w:rsidRPr="00CA14E1">
                        <w:rPr>
                          <w:rFonts w:cs="Arial"/>
                          <w:szCs w:val="24"/>
                          <w:lang w:val="cy-GB"/>
                        </w:rPr>
                        <w:tab/>
                      </w:r>
                      <w:r w:rsidR="008F09D6">
                        <w:rPr>
                          <w:rFonts w:cs="Arial"/>
                          <w:sz w:val="20"/>
                          <w:lang w:val="cy-GB"/>
                        </w:rPr>
                        <w:t>gwrthodwyd</w:t>
                      </w:r>
                    </w:p>
                  </w:txbxContent>
                </v:textbox>
                <w10:wrap type="square" anchorx="margin" anchory="margin"/>
              </v:shape>
            </w:pict>
          </mc:Fallback>
        </mc:AlternateContent>
      </w:r>
      <w:r w:rsidR="006771D1" w:rsidRPr="00B33273">
        <w:rPr>
          <w:b/>
          <w:bCs/>
          <w:szCs w:val="24"/>
          <w:lang w:val="cy-GB"/>
        </w:rPr>
        <w:br w:type="page"/>
      </w:r>
    </w:p>
    <w:p w14:paraId="54D180BD" w14:textId="38487691" w:rsidR="003B0089" w:rsidRPr="00B33273" w:rsidRDefault="00CC22CC">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94080" behindDoc="0" locked="0" layoutInCell="1" allowOverlap="1" wp14:anchorId="0C883578" wp14:editId="4EF96421">
                <wp:simplePos x="0" y="0"/>
                <wp:positionH relativeFrom="margin">
                  <wp:align>right</wp:align>
                </wp:positionH>
                <wp:positionV relativeFrom="page">
                  <wp:posOffset>6845935</wp:posOffset>
                </wp:positionV>
                <wp:extent cx="6629400" cy="3131185"/>
                <wp:effectExtent l="0" t="0" r="19050" b="12065"/>
                <wp:wrapSquare wrapText="bothSides"/>
                <wp:docPr id="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31185"/>
                        </a:xfrm>
                        <a:prstGeom prst="rect">
                          <a:avLst/>
                        </a:prstGeom>
                        <a:solidFill>
                          <a:srgbClr val="FFFFFF"/>
                        </a:solidFill>
                        <a:ln w="9525">
                          <a:solidFill>
                            <a:srgbClr val="000000"/>
                          </a:solidFill>
                          <a:miter lim="800000"/>
                          <a:headEnd/>
                          <a:tailEnd/>
                        </a:ln>
                      </wps:spPr>
                      <wps:txbx>
                        <w:txbxContent>
                          <w:p w14:paraId="22AE2362" w14:textId="0C2ED4E2" w:rsidR="00B8734A" w:rsidRPr="00A350B3" w:rsidRDefault="00B8734A" w:rsidP="00B8734A">
                            <w:pPr>
                              <w:ind w:left="720"/>
                              <w:rPr>
                                <w:rFonts w:cs="Arial"/>
                                <w:smallCaps/>
                                <w:lang w:val="cy-GB"/>
                              </w:rPr>
                            </w:pPr>
                            <w:r>
                              <w:rPr>
                                <w:rFonts w:cs="Arial"/>
                                <w:smallCaps/>
                              </w:rPr>
                              <w:t>1</w:t>
                            </w:r>
                            <w:r w:rsidR="0098008F">
                              <w:rPr>
                                <w:rFonts w:cs="Arial"/>
                                <w:smallCaps/>
                              </w:rPr>
                              <w:t>3</w:t>
                            </w:r>
                            <w:r w:rsidRPr="00A350B3">
                              <w:rPr>
                                <w:rFonts w:cs="Arial"/>
                                <w:smallCaps/>
                                <w:lang w:val="cy-GB"/>
                              </w:rPr>
                              <w:t xml:space="preserve">. </w:t>
                            </w:r>
                            <w:r w:rsidR="00A350B3" w:rsidRPr="00A350B3">
                              <w:rPr>
                                <w:rFonts w:cs="Arial"/>
                                <w:smallCaps/>
                                <w:lang w:val="cy-GB"/>
                              </w:rPr>
                              <w:t>Rhestr Wirio</w:t>
                            </w:r>
                          </w:p>
                          <w:p w14:paraId="0D902D6A" w14:textId="77777777" w:rsidR="00B8734A" w:rsidRPr="00A350B3" w:rsidRDefault="00B8734A" w:rsidP="00B8734A">
                            <w:pPr>
                              <w:rPr>
                                <w:rFonts w:cs="Arial"/>
                                <w:sz w:val="16"/>
                                <w:szCs w:val="16"/>
                                <w:lang w:val="cy-GB"/>
                              </w:rPr>
                            </w:pPr>
                          </w:p>
                          <w:p w14:paraId="700E118F" w14:textId="1FBF05BC" w:rsidR="0098008F" w:rsidRPr="00A350B3" w:rsidRDefault="00A350B3" w:rsidP="0098008F">
                            <w:pPr>
                              <w:tabs>
                                <w:tab w:val="left" w:pos="340"/>
                                <w:tab w:val="left" w:pos="700"/>
                                <w:tab w:val="left" w:pos="2824"/>
                              </w:tabs>
                              <w:jc w:val="both"/>
                              <w:rPr>
                                <w:rFonts w:cs="Arial"/>
                                <w:szCs w:val="24"/>
                                <w:lang w:val="cy-GB"/>
                              </w:rPr>
                            </w:pPr>
                            <w:r>
                              <w:rPr>
                                <w:rFonts w:cs="Arial"/>
                                <w:szCs w:val="24"/>
                                <w:lang w:val="cy-GB"/>
                              </w:rPr>
                              <w:t>Rydym wedi darparu rhestr o eitemau i chi wirio pa eitemau sy’n berthnasol i’ch cais a dylid eu cynnwys</w:t>
                            </w:r>
                            <w:r w:rsidR="0098008F" w:rsidRPr="00A350B3">
                              <w:rPr>
                                <w:rFonts w:cs="Arial"/>
                                <w:szCs w:val="24"/>
                                <w:lang w:val="cy-GB"/>
                              </w:rPr>
                              <w:t>.</w:t>
                            </w:r>
                          </w:p>
                          <w:p w14:paraId="66C4918F" w14:textId="77777777" w:rsidR="0098008F" w:rsidRPr="00A350B3" w:rsidRDefault="0098008F" w:rsidP="0098008F">
                            <w:pPr>
                              <w:tabs>
                                <w:tab w:val="left" w:pos="340"/>
                                <w:tab w:val="left" w:pos="700"/>
                                <w:tab w:val="left" w:pos="2824"/>
                              </w:tabs>
                              <w:jc w:val="both"/>
                              <w:rPr>
                                <w:rFonts w:cs="Arial"/>
                                <w:sz w:val="16"/>
                                <w:szCs w:val="16"/>
                                <w:lang w:val="cy-GB"/>
                              </w:rPr>
                            </w:pPr>
                          </w:p>
                          <w:p w14:paraId="1E110979" w14:textId="3E160B87" w:rsidR="0098008F" w:rsidRPr="00A350B3" w:rsidRDefault="00A350B3" w:rsidP="0098008F">
                            <w:pPr>
                              <w:tabs>
                                <w:tab w:val="left" w:pos="340"/>
                                <w:tab w:val="left" w:pos="700"/>
                                <w:tab w:val="left" w:pos="2824"/>
                              </w:tabs>
                              <w:jc w:val="both"/>
                              <w:rPr>
                                <w:rFonts w:cs="Arial"/>
                                <w:szCs w:val="24"/>
                                <w:lang w:val="cy-GB"/>
                              </w:rPr>
                            </w:pPr>
                            <w:r>
                              <w:rPr>
                                <w:rFonts w:cs="Arial"/>
                                <w:szCs w:val="24"/>
                                <w:lang w:val="cy-GB"/>
                              </w:rPr>
                              <w:t>Dylid nodi, os yw’r cais yn cael ei gyflwyno’n electronig, mai dim ond 1(un) set o luniau a dogfennau ategol y mae angen eu darparu.</w:t>
                            </w:r>
                          </w:p>
                          <w:p w14:paraId="0EA5175D" w14:textId="77777777" w:rsidR="0098008F" w:rsidRPr="00A350B3" w:rsidRDefault="0098008F" w:rsidP="0098008F">
                            <w:pPr>
                              <w:tabs>
                                <w:tab w:val="left" w:pos="340"/>
                                <w:tab w:val="left" w:pos="700"/>
                                <w:tab w:val="left" w:pos="2824"/>
                              </w:tabs>
                              <w:jc w:val="both"/>
                              <w:rPr>
                                <w:rFonts w:cs="Arial"/>
                                <w:sz w:val="16"/>
                                <w:szCs w:val="16"/>
                                <w:lang w:val="cy-GB"/>
                              </w:rPr>
                            </w:pPr>
                          </w:p>
                          <w:p w14:paraId="6FC23260" w14:textId="70CD1EE1" w:rsidR="00B8734A" w:rsidRPr="00A350B3" w:rsidRDefault="003427D5" w:rsidP="0098008F">
                            <w:pPr>
                              <w:tabs>
                                <w:tab w:val="left" w:pos="340"/>
                                <w:tab w:val="left" w:pos="700"/>
                                <w:tab w:val="left" w:pos="2824"/>
                              </w:tabs>
                              <w:jc w:val="both"/>
                              <w:rPr>
                                <w:rFonts w:cs="Arial"/>
                                <w:szCs w:val="24"/>
                                <w:lang w:val="cy-GB"/>
                              </w:rPr>
                            </w:pPr>
                            <w:r>
                              <w:rPr>
                                <w:rFonts w:cs="Arial"/>
                                <w:szCs w:val="24"/>
                                <w:lang w:val="cy-GB"/>
                              </w:rPr>
                              <w:t>Darllenwch drwy’r rhestr hon a chadarnhau’r eitemau yr ydych yn eu hanfon gyda’r cais</w:t>
                            </w:r>
                            <w:r w:rsidR="0098008F" w:rsidRPr="00A350B3">
                              <w:rPr>
                                <w:rFonts w:cs="Arial"/>
                                <w:szCs w:val="24"/>
                                <w:lang w:val="cy-GB"/>
                              </w:rPr>
                              <w:t>:</w:t>
                            </w:r>
                          </w:p>
                          <w:p w14:paraId="0813921A" w14:textId="77777777" w:rsidR="00B8734A" w:rsidRPr="00A350B3" w:rsidRDefault="00B8734A" w:rsidP="00B8734A">
                            <w:pPr>
                              <w:tabs>
                                <w:tab w:val="left" w:pos="340"/>
                                <w:tab w:val="left" w:pos="700"/>
                                <w:tab w:val="left" w:pos="2824"/>
                              </w:tabs>
                              <w:jc w:val="both"/>
                              <w:rPr>
                                <w:rFonts w:cs="Arial"/>
                                <w:sz w:val="16"/>
                                <w:szCs w:val="16"/>
                                <w:lang w:val="cy-GB"/>
                              </w:rPr>
                            </w:pPr>
                          </w:p>
                          <w:p w14:paraId="71D8A16B" w14:textId="35C9C096" w:rsidR="00B8734A"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FFURFLEN WEDI EI LLENWI</w:t>
                            </w:r>
                            <w:r w:rsidR="00B8734A"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1EB58BFF" w14:textId="77777777" w:rsidR="00B8734A" w:rsidRPr="00A350B3" w:rsidRDefault="00B8734A" w:rsidP="00B8734A">
                            <w:pPr>
                              <w:tabs>
                                <w:tab w:val="left" w:pos="340"/>
                                <w:tab w:val="left" w:pos="700"/>
                                <w:tab w:val="left" w:pos="2824"/>
                              </w:tabs>
                              <w:jc w:val="both"/>
                              <w:rPr>
                                <w:rFonts w:cs="Arial"/>
                                <w:sz w:val="16"/>
                                <w:szCs w:val="16"/>
                                <w:lang w:val="cy-GB"/>
                              </w:rPr>
                            </w:pPr>
                          </w:p>
                          <w:p w14:paraId="35C86E82" w14:textId="37ED908B" w:rsidR="00B8734A"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t>T</w:t>
                            </w:r>
                            <w:r w:rsidR="00DE557E">
                              <w:rPr>
                                <w:rFonts w:cs="Arial"/>
                                <w:szCs w:val="24"/>
                                <w:lang w:val="cy-GB"/>
                              </w:rPr>
                              <w:t>RI CHOPI O’R LLUNIADAU CEFNOGI</w:t>
                            </w:r>
                            <w:r w:rsidRPr="00A350B3">
                              <w:rPr>
                                <w:rFonts w:cs="Arial"/>
                                <w:szCs w:val="24"/>
                                <w:lang w:val="cy-GB"/>
                              </w:rPr>
                              <w:t>/DO</w:t>
                            </w:r>
                            <w:r w:rsidR="00DE557E">
                              <w:rPr>
                                <w:rFonts w:cs="Arial"/>
                                <w:szCs w:val="24"/>
                                <w:lang w:val="cy-GB"/>
                              </w:rPr>
                              <w:t>GFENNAU</w:t>
                            </w:r>
                            <w:r w:rsidR="00B8734A" w:rsidRPr="00A350B3">
                              <w:rPr>
                                <w:rFonts w:cs="Arial"/>
                                <w:szCs w:val="24"/>
                                <w:lang w:val="cy-GB"/>
                              </w:rPr>
                              <w:t>:</w:t>
                            </w:r>
                            <w:r w:rsidR="00DE557E">
                              <w:rPr>
                                <w:rFonts w:cs="Arial"/>
                                <w:szCs w:val="24"/>
                                <w:lang w:val="cy-GB"/>
                              </w:rPr>
                              <w:tab/>
                            </w:r>
                            <w:r w:rsidR="00DE557E">
                              <w:rPr>
                                <w:rFonts w:cs="Arial"/>
                                <w:szCs w:val="24"/>
                                <w:lang w:val="cy-GB"/>
                              </w:rPr>
                              <w:tab/>
                            </w:r>
                            <w:r w:rsidR="00B8734A" w:rsidRPr="00A350B3">
                              <w:rPr>
                                <w:rFonts w:cs="Arial"/>
                                <w:szCs w:val="24"/>
                                <w:lang w:val="cy-GB"/>
                              </w:rPr>
                              <w:tab/>
                            </w:r>
                            <w:r w:rsidR="00B8734A" w:rsidRPr="00A350B3">
                              <w:rPr>
                                <w:rFonts w:cs="Arial"/>
                                <w:szCs w:val="24"/>
                                <w:lang w:val="cy-GB"/>
                              </w:rPr>
                              <w:tab/>
                            </w:r>
                            <w:r w:rsidRPr="00A350B3">
                              <w:rPr>
                                <w:rFonts w:cs="Arial"/>
                                <w:szCs w:val="24"/>
                                <w:lang w:val="cy-GB"/>
                              </w:rPr>
                              <w:sym w:font="Wingdings" w:char="F0A8"/>
                            </w:r>
                          </w:p>
                          <w:p w14:paraId="2DF620EC" w14:textId="77777777"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p>
                          <w:p w14:paraId="3D5882EB" w14:textId="43D33522"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 xml:space="preserve">FFI </w:t>
                            </w:r>
                            <w:r w:rsidR="00A83F62">
                              <w:rPr>
                                <w:rFonts w:cs="Arial"/>
                                <w:szCs w:val="24"/>
                                <w:lang w:val="cy-GB"/>
                              </w:rPr>
                              <w:t>B</w:t>
                            </w:r>
                            <w:r w:rsidR="00DE557E">
                              <w:rPr>
                                <w:rFonts w:cs="Arial"/>
                                <w:szCs w:val="24"/>
                                <w:lang w:val="cy-GB"/>
                              </w:rPr>
                              <w:t>ERTHNASOL</w:t>
                            </w:r>
                            <w:r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71CE5C32" w14:textId="77777777" w:rsidR="0098008F" w:rsidRPr="00A350B3" w:rsidRDefault="0098008F" w:rsidP="00B8734A">
                            <w:pPr>
                              <w:tabs>
                                <w:tab w:val="left" w:pos="340"/>
                                <w:tab w:val="left" w:pos="700"/>
                                <w:tab w:val="left" w:pos="2824"/>
                              </w:tabs>
                              <w:jc w:val="both"/>
                              <w:rPr>
                                <w:rFonts w:cs="Arial"/>
                                <w:sz w:val="16"/>
                                <w:szCs w:val="16"/>
                                <w:lang w:val="cy-GB"/>
                              </w:rPr>
                            </w:pPr>
                          </w:p>
                          <w:p w14:paraId="3B75D3DD" w14:textId="133F2647"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ADRODDIADAU AMGYLCHEDDOL/ECOLEGOL</w:t>
                            </w:r>
                            <w:r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55F6611A" w14:textId="77777777" w:rsidR="0098008F" w:rsidRPr="00A350B3" w:rsidRDefault="0098008F" w:rsidP="00B8734A">
                            <w:pPr>
                              <w:tabs>
                                <w:tab w:val="left" w:pos="340"/>
                                <w:tab w:val="left" w:pos="700"/>
                                <w:tab w:val="left" w:pos="2824"/>
                              </w:tabs>
                              <w:jc w:val="both"/>
                              <w:rPr>
                                <w:rFonts w:cs="Arial"/>
                                <w:sz w:val="16"/>
                                <w:szCs w:val="16"/>
                                <w:lang w:val="cy-GB"/>
                              </w:rPr>
                            </w:pPr>
                          </w:p>
                          <w:p w14:paraId="3573EDC8" w14:textId="6CFC3C96" w:rsidR="0098008F" w:rsidRPr="00B8734A" w:rsidRDefault="0098008F" w:rsidP="00B8734A">
                            <w:pPr>
                              <w:tabs>
                                <w:tab w:val="left" w:pos="340"/>
                                <w:tab w:val="left" w:pos="700"/>
                                <w:tab w:val="left" w:pos="2824"/>
                              </w:tabs>
                              <w:jc w:val="both"/>
                              <w:rPr>
                                <w:rFonts w:cs="Arial"/>
                                <w:szCs w:val="24"/>
                                <w:u w:val="single"/>
                              </w:rPr>
                            </w:pPr>
                            <w:r w:rsidRPr="00A350B3">
                              <w:rPr>
                                <w:rFonts w:cs="Arial"/>
                                <w:szCs w:val="24"/>
                                <w:lang w:val="cy-GB"/>
                              </w:rPr>
                              <w:tab/>
                            </w:r>
                            <w:r w:rsidR="00DE557E">
                              <w:rPr>
                                <w:rFonts w:cs="Arial"/>
                                <w:szCs w:val="24"/>
                                <w:lang w:val="cy-GB"/>
                              </w:rPr>
                              <w:t>DATGANIAD DULL</w:t>
                            </w:r>
                            <w:r w:rsidRPr="00A350B3">
                              <w:rPr>
                                <w:rFonts w:cs="Arial"/>
                                <w:szCs w:val="24"/>
                                <w:lang w:val="cy-GB"/>
                              </w:rPr>
                              <w:t>:</w:t>
                            </w:r>
                            <w:r w:rsidR="00DE557E">
                              <w:rPr>
                                <w:rFonts w:cs="Arial"/>
                                <w:szCs w:val="24"/>
                                <w:lang w:val="cy-GB"/>
                              </w:rPr>
                              <w:tab/>
                            </w:r>
                            <w:r w:rsidR="00DE557E">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Pr>
                                <w:rFonts w:cs="Arial"/>
                                <w:szCs w:val="24"/>
                              </w:rPr>
                              <w:tab/>
                            </w:r>
                            <w:r>
                              <w:rPr>
                                <w:rFonts w:cs="Arial"/>
                                <w:szCs w:val="24"/>
                              </w:rPr>
                              <w:tab/>
                            </w:r>
                            <w:r>
                              <w:rPr>
                                <w:rFonts w:cs="Arial"/>
                                <w:szCs w:val="24"/>
                              </w:rPr>
                              <w:sym w:font="Wingdings" w:char="F0A8"/>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0" o:spid="_x0000_s1055" type="#_x0000_t202" style="position:absolute;margin-left:470.8pt;margin-top:539.05pt;width:522pt;height:246.5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">
                <v:textbox>
                  <w:txbxContent>
                    <w:p w14:paraId="22AE2362" w14:textId="0C2ED4E2" w:rsidR="00B8734A" w:rsidRPr="00A350B3" w:rsidRDefault="00B8734A" w:rsidP="00B8734A">
                      <w:pPr>
                        <w:ind w:left="720"/>
                        <w:rPr>
                          <w:rFonts w:cs="Arial"/>
                          <w:smallCaps/>
                          <w:lang w:val="cy-GB"/>
                        </w:rPr>
                      </w:pPr>
                      <w:r>
                        <w:rPr>
                          <w:rFonts w:cs="Arial"/>
                          <w:smallCaps/>
                        </w:rPr>
                        <w:t>1</w:t>
                      </w:r>
                      <w:r w:rsidR="0098008F">
                        <w:rPr>
                          <w:rFonts w:cs="Arial"/>
                          <w:smallCaps/>
                        </w:rPr>
                        <w:t>3</w:t>
                      </w:r>
                      <w:r w:rsidRPr="00A350B3">
                        <w:rPr>
                          <w:rFonts w:cs="Arial"/>
                          <w:smallCaps/>
                          <w:lang w:val="cy-GB"/>
                        </w:rPr>
                        <w:t xml:space="preserve">. </w:t>
                      </w:r>
                      <w:r w:rsidR="00A350B3" w:rsidRPr="00A350B3">
                        <w:rPr>
                          <w:rFonts w:cs="Arial"/>
                          <w:smallCaps/>
                          <w:lang w:val="cy-GB"/>
                        </w:rPr>
                        <w:t>Rhestr Wirio</w:t>
                      </w:r>
                    </w:p>
                    <w:p w14:paraId="0D902D6A" w14:textId="77777777" w:rsidR="00B8734A" w:rsidRPr="00A350B3" w:rsidRDefault="00B8734A" w:rsidP="00B8734A">
                      <w:pPr>
                        <w:rPr>
                          <w:rFonts w:cs="Arial"/>
                          <w:sz w:val="16"/>
                          <w:szCs w:val="16"/>
                          <w:lang w:val="cy-GB"/>
                        </w:rPr>
                      </w:pPr>
                    </w:p>
                    <w:p w14:paraId="700E118F" w14:textId="1FBF05BC" w:rsidR="0098008F" w:rsidRPr="00A350B3" w:rsidRDefault="00A350B3" w:rsidP="0098008F">
                      <w:pPr>
                        <w:tabs>
                          <w:tab w:val="left" w:pos="340"/>
                          <w:tab w:val="left" w:pos="700"/>
                          <w:tab w:val="left" w:pos="2824"/>
                        </w:tabs>
                        <w:jc w:val="both"/>
                        <w:rPr>
                          <w:rFonts w:cs="Arial"/>
                          <w:szCs w:val="24"/>
                          <w:lang w:val="cy-GB"/>
                        </w:rPr>
                      </w:pPr>
                      <w:r>
                        <w:rPr>
                          <w:rFonts w:cs="Arial"/>
                          <w:szCs w:val="24"/>
                          <w:lang w:val="cy-GB"/>
                        </w:rPr>
                        <w:t>Rydym wedi darparu rhestr o eitemau i chi wirio pa eitemau sy’n berthnasol i’ch cais a dylid eu cynnwys</w:t>
                      </w:r>
                      <w:r w:rsidR="0098008F" w:rsidRPr="00A350B3">
                        <w:rPr>
                          <w:rFonts w:cs="Arial"/>
                          <w:szCs w:val="24"/>
                          <w:lang w:val="cy-GB"/>
                        </w:rPr>
                        <w:t>.</w:t>
                      </w:r>
                    </w:p>
                    <w:p w14:paraId="66C4918F" w14:textId="77777777" w:rsidR="0098008F" w:rsidRPr="00A350B3" w:rsidRDefault="0098008F" w:rsidP="0098008F">
                      <w:pPr>
                        <w:tabs>
                          <w:tab w:val="left" w:pos="340"/>
                          <w:tab w:val="left" w:pos="700"/>
                          <w:tab w:val="left" w:pos="2824"/>
                        </w:tabs>
                        <w:jc w:val="both"/>
                        <w:rPr>
                          <w:rFonts w:cs="Arial"/>
                          <w:sz w:val="16"/>
                          <w:szCs w:val="16"/>
                          <w:lang w:val="cy-GB"/>
                        </w:rPr>
                      </w:pPr>
                    </w:p>
                    <w:p w14:paraId="1E110979" w14:textId="3E160B87" w:rsidR="0098008F" w:rsidRPr="00A350B3" w:rsidRDefault="00A350B3" w:rsidP="0098008F">
                      <w:pPr>
                        <w:tabs>
                          <w:tab w:val="left" w:pos="340"/>
                          <w:tab w:val="left" w:pos="700"/>
                          <w:tab w:val="left" w:pos="2824"/>
                        </w:tabs>
                        <w:jc w:val="both"/>
                        <w:rPr>
                          <w:rFonts w:cs="Arial"/>
                          <w:szCs w:val="24"/>
                          <w:lang w:val="cy-GB"/>
                        </w:rPr>
                      </w:pPr>
                      <w:r>
                        <w:rPr>
                          <w:rFonts w:cs="Arial"/>
                          <w:szCs w:val="24"/>
                          <w:lang w:val="cy-GB"/>
                        </w:rPr>
                        <w:t>Dylid nodi, os yw’r cais yn cael ei gyflwyno’n electronig, mai dim ond 1(un) set o luniau a dogfennau ategol y mae angen eu darparu.</w:t>
                      </w:r>
                    </w:p>
                    <w:p w14:paraId="0EA5175D" w14:textId="77777777" w:rsidR="0098008F" w:rsidRPr="00A350B3" w:rsidRDefault="0098008F" w:rsidP="0098008F">
                      <w:pPr>
                        <w:tabs>
                          <w:tab w:val="left" w:pos="340"/>
                          <w:tab w:val="left" w:pos="700"/>
                          <w:tab w:val="left" w:pos="2824"/>
                        </w:tabs>
                        <w:jc w:val="both"/>
                        <w:rPr>
                          <w:rFonts w:cs="Arial"/>
                          <w:sz w:val="16"/>
                          <w:szCs w:val="16"/>
                          <w:lang w:val="cy-GB"/>
                        </w:rPr>
                      </w:pPr>
                    </w:p>
                    <w:p w14:paraId="6FC23260" w14:textId="70CD1EE1" w:rsidR="00B8734A" w:rsidRPr="00A350B3" w:rsidRDefault="003427D5" w:rsidP="0098008F">
                      <w:pPr>
                        <w:tabs>
                          <w:tab w:val="left" w:pos="340"/>
                          <w:tab w:val="left" w:pos="700"/>
                          <w:tab w:val="left" w:pos="2824"/>
                        </w:tabs>
                        <w:jc w:val="both"/>
                        <w:rPr>
                          <w:rFonts w:cs="Arial"/>
                          <w:szCs w:val="24"/>
                          <w:lang w:val="cy-GB"/>
                        </w:rPr>
                      </w:pPr>
                      <w:r>
                        <w:rPr>
                          <w:rFonts w:cs="Arial"/>
                          <w:szCs w:val="24"/>
                          <w:lang w:val="cy-GB"/>
                        </w:rPr>
                        <w:t>Darllenwch drwy’r rhestr hon a chadarnhau’r eitemau yr ydych yn eu hanfon gyda’r cais</w:t>
                      </w:r>
                      <w:r w:rsidR="0098008F" w:rsidRPr="00A350B3">
                        <w:rPr>
                          <w:rFonts w:cs="Arial"/>
                          <w:szCs w:val="24"/>
                          <w:lang w:val="cy-GB"/>
                        </w:rPr>
                        <w:t>:</w:t>
                      </w:r>
                    </w:p>
                    <w:p w14:paraId="0813921A" w14:textId="77777777" w:rsidR="00B8734A" w:rsidRPr="00A350B3" w:rsidRDefault="00B8734A" w:rsidP="00B8734A">
                      <w:pPr>
                        <w:tabs>
                          <w:tab w:val="left" w:pos="340"/>
                          <w:tab w:val="left" w:pos="700"/>
                          <w:tab w:val="left" w:pos="2824"/>
                        </w:tabs>
                        <w:jc w:val="both"/>
                        <w:rPr>
                          <w:rFonts w:cs="Arial"/>
                          <w:sz w:val="16"/>
                          <w:szCs w:val="16"/>
                          <w:lang w:val="cy-GB"/>
                        </w:rPr>
                      </w:pPr>
                    </w:p>
                    <w:p w14:paraId="71D8A16B" w14:textId="35C9C096" w:rsidR="00B8734A"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FFURFLEN WEDI EI LLENWI</w:t>
                      </w:r>
                      <w:r w:rsidR="00B8734A"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1EB58BFF" w14:textId="77777777" w:rsidR="00B8734A" w:rsidRPr="00A350B3" w:rsidRDefault="00B8734A" w:rsidP="00B8734A">
                      <w:pPr>
                        <w:tabs>
                          <w:tab w:val="left" w:pos="340"/>
                          <w:tab w:val="left" w:pos="700"/>
                          <w:tab w:val="left" w:pos="2824"/>
                        </w:tabs>
                        <w:jc w:val="both"/>
                        <w:rPr>
                          <w:rFonts w:cs="Arial"/>
                          <w:sz w:val="16"/>
                          <w:szCs w:val="16"/>
                          <w:lang w:val="cy-GB"/>
                        </w:rPr>
                      </w:pPr>
                    </w:p>
                    <w:p w14:paraId="35C86E82" w14:textId="37ED908B" w:rsidR="00B8734A"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t>T</w:t>
                      </w:r>
                      <w:r w:rsidR="00DE557E">
                        <w:rPr>
                          <w:rFonts w:cs="Arial"/>
                          <w:szCs w:val="24"/>
                          <w:lang w:val="cy-GB"/>
                        </w:rPr>
                        <w:t>RI CHOPI O’R LLUNIADAU CEFNOGI</w:t>
                      </w:r>
                      <w:r w:rsidRPr="00A350B3">
                        <w:rPr>
                          <w:rFonts w:cs="Arial"/>
                          <w:szCs w:val="24"/>
                          <w:lang w:val="cy-GB"/>
                        </w:rPr>
                        <w:t>/DO</w:t>
                      </w:r>
                      <w:r w:rsidR="00DE557E">
                        <w:rPr>
                          <w:rFonts w:cs="Arial"/>
                          <w:szCs w:val="24"/>
                          <w:lang w:val="cy-GB"/>
                        </w:rPr>
                        <w:t>GFENNAU</w:t>
                      </w:r>
                      <w:r w:rsidR="00B8734A" w:rsidRPr="00A350B3">
                        <w:rPr>
                          <w:rFonts w:cs="Arial"/>
                          <w:szCs w:val="24"/>
                          <w:lang w:val="cy-GB"/>
                        </w:rPr>
                        <w:t>:</w:t>
                      </w:r>
                      <w:r w:rsidR="00DE557E">
                        <w:rPr>
                          <w:rFonts w:cs="Arial"/>
                          <w:szCs w:val="24"/>
                          <w:lang w:val="cy-GB"/>
                        </w:rPr>
                        <w:tab/>
                      </w:r>
                      <w:r w:rsidR="00DE557E">
                        <w:rPr>
                          <w:rFonts w:cs="Arial"/>
                          <w:szCs w:val="24"/>
                          <w:lang w:val="cy-GB"/>
                        </w:rPr>
                        <w:tab/>
                      </w:r>
                      <w:r w:rsidR="00B8734A" w:rsidRPr="00A350B3">
                        <w:rPr>
                          <w:rFonts w:cs="Arial"/>
                          <w:szCs w:val="24"/>
                          <w:lang w:val="cy-GB"/>
                        </w:rPr>
                        <w:tab/>
                      </w:r>
                      <w:r w:rsidR="00B8734A" w:rsidRPr="00A350B3">
                        <w:rPr>
                          <w:rFonts w:cs="Arial"/>
                          <w:szCs w:val="24"/>
                          <w:lang w:val="cy-GB"/>
                        </w:rPr>
                        <w:tab/>
                      </w:r>
                      <w:r w:rsidRPr="00A350B3">
                        <w:rPr>
                          <w:rFonts w:cs="Arial"/>
                          <w:szCs w:val="24"/>
                          <w:lang w:val="cy-GB"/>
                        </w:rPr>
                        <w:sym w:font="Wingdings" w:char="F0A8"/>
                      </w:r>
                    </w:p>
                    <w:p w14:paraId="2DF620EC" w14:textId="77777777"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p>
                    <w:p w14:paraId="3D5882EB" w14:textId="43D33522"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 xml:space="preserve">FFI </w:t>
                      </w:r>
                      <w:r w:rsidR="00A83F62">
                        <w:rPr>
                          <w:rFonts w:cs="Arial"/>
                          <w:szCs w:val="24"/>
                          <w:lang w:val="cy-GB"/>
                        </w:rPr>
                        <w:t>B</w:t>
                      </w:r>
                      <w:r w:rsidR="00DE557E">
                        <w:rPr>
                          <w:rFonts w:cs="Arial"/>
                          <w:szCs w:val="24"/>
                          <w:lang w:val="cy-GB"/>
                        </w:rPr>
                        <w:t>ERTHNASOL</w:t>
                      </w:r>
                      <w:r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71CE5C32" w14:textId="77777777" w:rsidR="0098008F" w:rsidRPr="00A350B3" w:rsidRDefault="0098008F" w:rsidP="00B8734A">
                      <w:pPr>
                        <w:tabs>
                          <w:tab w:val="left" w:pos="340"/>
                          <w:tab w:val="left" w:pos="700"/>
                          <w:tab w:val="left" w:pos="2824"/>
                        </w:tabs>
                        <w:jc w:val="both"/>
                        <w:rPr>
                          <w:rFonts w:cs="Arial"/>
                          <w:sz w:val="16"/>
                          <w:szCs w:val="16"/>
                          <w:lang w:val="cy-GB"/>
                        </w:rPr>
                      </w:pPr>
                    </w:p>
                    <w:p w14:paraId="3B75D3DD" w14:textId="133F2647" w:rsidR="0098008F" w:rsidRPr="00A350B3" w:rsidRDefault="0098008F" w:rsidP="00B8734A">
                      <w:pPr>
                        <w:tabs>
                          <w:tab w:val="left" w:pos="340"/>
                          <w:tab w:val="left" w:pos="700"/>
                          <w:tab w:val="left" w:pos="2824"/>
                        </w:tabs>
                        <w:jc w:val="both"/>
                        <w:rPr>
                          <w:rFonts w:cs="Arial"/>
                          <w:szCs w:val="24"/>
                          <w:lang w:val="cy-GB"/>
                        </w:rPr>
                      </w:pPr>
                      <w:r w:rsidRPr="00A350B3">
                        <w:rPr>
                          <w:rFonts w:cs="Arial"/>
                          <w:szCs w:val="24"/>
                          <w:lang w:val="cy-GB"/>
                        </w:rPr>
                        <w:tab/>
                      </w:r>
                      <w:r w:rsidR="00DE557E">
                        <w:rPr>
                          <w:rFonts w:cs="Arial"/>
                          <w:szCs w:val="24"/>
                          <w:lang w:val="cy-GB"/>
                        </w:rPr>
                        <w:t>ADRODDIADAU AMGYLCHEDDOL/ECOLEGOL</w:t>
                      </w:r>
                      <w:r w:rsidRPr="00A350B3">
                        <w:rPr>
                          <w:rFonts w:cs="Arial"/>
                          <w:szCs w:val="24"/>
                          <w:lang w:val="cy-GB"/>
                        </w:rPr>
                        <w:t>:</w:t>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sym w:font="Wingdings" w:char="F0A8"/>
                      </w:r>
                    </w:p>
                    <w:p w14:paraId="55F6611A" w14:textId="77777777" w:rsidR="0098008F" w:rsidRPr="00A350B3" w:rsidRDefault="0098008F" w:rsidP="00B8734A">
                      <w:pPr>
                        <w:tabs>
                          <w:tab w:val="left" w:pos="340"/>
                          <w:tab w:val="left" w:pos="700"/>
                          <w:tab w:val="left" w:pos="2824"/>
                        </w:tabs>
                        <w:jc w:val="both"/>
                        <w:rPr>
                          <w:rFonts w:cs="Arial"/>
                          <w:sz w:val="16"/>
                          <w:szCs w:val="16"/>
                          <w:lang w:val="cy-GB"/>
                        </w:rPr>
                      </w:pPr>
                    </w:p>
                    <w:p w14:paraId="3573EDC8" w14:textId="6CFC3C96" w:rsidR="0098008F" w:rsidRPr="00B8734A" w:rsidRDefault="0098008F" w:rsidP="00B8734A">
                      <w:pPr>
                        <w:tabs>
                          <w:tab w:val="left" w:pos="340"/>
                          <w:tab w:val="left" w:pos="700"/>
                          <w:tab w:val="left" w:pos="2824"/>
                        </w:tabs>
                        <w:jc w:val="both"/>
                        <w:rPr>
                          <w:rFonts w:cs="Arial"/>
                          <w:szCs w:val="24"/>
                          <w:u w:val="single"/>
                        </w:rPr>
                      </w:pPr>
                      <w:r w:rsidRPr="00A350B3">
                        <w:rPr>
                          <w:rFonts w:cs="Arial"/>
                          <w:szCs w:val="24"/>
                          <w:lang w:val="cy-GB"/>
                        </w:rPr>
                        <w:tab/>
                      </w:r>
                      <w:r w:rsidR="00DE557E">
                        <w:rPr>
                          <w:rFonts w:cs="Arial"/>
                          <w:szCs w:val="24"/>
                          <w:lang w:val="cy-GB"/>
                        </w:rPr>
                        <w:t>DATGANIAD DULL</w:t>
                      </w:r>
                      <w:r w:rsidRPr="00A350B3">
                        <w:rPr>
                          <w:rFonts w:cs="Arial"/>
                          <w:szCs w:val="24"/>
                          <w:lang w:val="cy-GB"/>
                        </w:rPr>
                        <w:t>:</w:t>
                      </w:r>
                      <w:r w:rsidR="00DE557E">
                        <w:rPr>
                          <w:rFonts w:cs="Arial"/>
                          <w:szCs w:val="24"/>
                          <w:lang w:val="cy-GB"/>
                        </w:rPr>
                        <w:tab/>
                      </w:r>
                      <w:r w:rsidR="00DE557E">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sidRPr="00A350B3">
                        <w:rPr>
                          <w:rFonts w:cs="Arial"/>
                          <w:szCs w:val="24"/>
                          <w:lang w:val="cy-GB"/>
                        </w:rPr>
                        <w:tab/>
                      </w:r>
                      <w:r>
                        <w:rPr>
                          <w:rFonts w:cs="Arial"/>
                          <w:szCs w:val="24"/>
                        </w:rPr>
                        <w:tab/>
                      </w:r>
                      <w:r>
                        <w:rPr>
                          <w:rFonts w:cs="Arial"/>
                          <w:szCs w:val="24"/>
                        </w:rPr>
                        <w:tab/>
                      </w:r>
                      <w:r>
                        <w:rPr>
                          <w:rFonts w:cs="Arial"/>
                          <w:szCs w:val="24"/>
                        </w:rPr>
                        <w:sym w:font="Wingdings" w:char="F0A8"/>
                      </w:r>
                    </w:p>
                  </w:txbxContent>
                </v:textbox>
                <w10:wrap type="square" anchorx="margin" anchory="page"/>
              </v:shape>
            </w:pict>
          </mc:Fallback>
        </mc:AlternateContent>
      </w:r>
      <w:r w:rsidRPr="00B33273">
        <w:rPr>
          <w:b/>
          <w:bCs/>
          <w:noProof/>
          <w:szCs w:val="24"/>
          <w:lang w:val="cy-GB"/>
        </w:rPr>
        <mc:AlternateContent>
          <mc:Choice Requires="wps">
            <w:drawing>
              <wp:anchor distT="45720" distB="45720" distL="114300" distR="114300" simplePos="0" relativeHeight="251693056" behindDoc="0" locked="0" layoutInCell="1" allowOverlap="1" wp14:anchorId="0C883578" wp14:editId="72C8CE2E">
                <wp:simplePos x="0" y="0"/>
                <wp:positionH relativeFrom="margin">
                  <wp:align>right</wp:align>
                </wp:positionH>
                <wp:positionV relativeFrom="margin">
                  <wp:posOffset>4560604</wp:posOffset>
                </wp:positionV>
                <wp:extent cx="6629400" cy="1664970"/>
                <wp:effectExtent l="0" t="0" r="19050" b="11430"/>
                <wp:wrapSquare wrapText="bothSides"/>
                <wp:docPr id="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64970"/>
                        </a:xfrm>
                        <a:prstGeom prst="rect">
                          <a:avLst/>
                        </a:prstGeom>
                        <a:solidFill>
                          <a:srgbClr val="FFFFFF"/>
                        </a:solidFill>
                        <a:ln w="9525">
                          <a:solidFill>
                            <a:srgbClr val="000000"/>
                          </a:solidFill>
                          <a:miter lim="800000"/>
                          <a:headEnd/>
                          <a:tailEnd/>
                        </a:ln>
                      </wps:spPr>
                      <wps:txbx>
                        <w:txbxContent>
                          <w:p w14:paraId="266C10CB" w14:textId="307C262E" w:rsidR="00B8734A" w:rsidRPr="0007196E" w:rsidRDefault="00B8734A" w:rsidP="00B8734A">
                            <w:pPr>
                              <w:ind w:left="720"/>
                              <w:rPr>
                                <w:rFonts w:cs="Arial"/>
                                <w:smallCaps/>
                                <w:lang w:val="cy-GB"/>
                              </w:rPr>
                            </w:pPr>
                            <w:r>
                              <w:rPr>
                                <w:rFonts w:cs="Arial"/>
                                <w:smallCaps/>
                              </w:rPr>
                              <w:t>12</w:t>
                            </w:r>
                            <w:r w:rsidRPr="0007196E">
                              <w:rPr>
                                <w:rFonts w:cs="Arial"/>
                                <w:smallCaps/>
                                <w:lang w:val="cy-GB"/>
                              </w:rPr>
                              <w:t>. F</w:t>
                            </w:r>
                            <w:r w:rsidR="00F02FFB" w:rsidRPr="0007196E">
                              <w:rPr>
                                <w:rFonts w:cs="Arial"/>
                                <w:smallCaps/>
                                <w:lang w:val="cy-GB"/>
                              </w:rPr>
                              <w:t>fioedd</w:t>
                            </w:r>
                          </w:p>
                          <w:p w14:paraId="1ACD0135" w14:textId="77777777" w:rsidR="00B8734A" w:rsidRPr="0007196E" w:rsidRDefault="00B8734A" w:rsidP="00B8734A">
                            <w:pPr>
                              <w:rPr>
                                <w:rFonts w:cs="Arial"/>
                                <w:sz w:val="16"/>
                                <w:szCs w:val="16"/>
                                <w:lang w:val="cy-GB"/>
                              </w:rPr>
                            </w:pPr>
                          </w:p>
                          <w:p w14:paraId="09BFDD9D" w14:textId="2DD2BF8F" w:rsidR="00B8734A" w:rsidRPr="0007196E" w:rsidRDefault="0007196E" w:rsidP="00B8734A">
                            <w:pPr>
                              <w:tabs>
                                <w:tab w:val="left" w:pos="340"/>
                                <w:tab w:val="left" w:pos="700"/>
                                <w:tab w:val="left" w:pos="2824"/>
                              </w:tabs>
                              <w:jc w:val="both"/>
                              <w:rPr>
                                <w:rFonts w:cs="Arial"/>
                                <w:i/>
                                <w:iCs/>
                                <w:szCs w:val="24"/>
                                <w:lang w:val="cy-GB"/>
                              </w:rPr>
                            </w:pPr>
                            <w:r w:rsidRPr="0007196E">
                              <w:rPr>
                                <w:rFonts w:cs="Arial"/>
                                <w:szCs w:val="24"/>
                                <w:lang w:val="cy-GB"/>
                              </w:rPr>
                              <w:t>Y ffi am Ganiatâd</w:t>
                            </w:r>
                            <w:r>
                              <w:rPr>
                                <w:rFonts w:cs="Arial"/>
                                <w:szCs w:val="24"/>
                                <w:lang w:val="cy-GB"/>
                              </w:rPr>
                              <w:t xml:space="preserve"> Dyfrffos Cyffredin yw</w:t>
                            </w:r>
                            <w:r w:rsidR="00B8734A" w:rsidRPr="0007196E">
                              <w:rPr>
                                <w:rFonts w:cs="Arial"/>
                                <w:szCs w:val="24"/>
                                <w:lang w:val="cy-GB"/>
                              </w:rPr>
                              <w:t xml:space="preserve"> £50. </w:t>
                            </w:r>
                            <w:r w:rsidR="00A27DBE">
                              <w:rPr>
                                <w:rFonts w:cs="Arial"/>
                                <w:i/>
                                <w:iCs/>
                                <w:szCs w:val="24"/>
                                <w:lang w:val="cy-GB"/>
                              </w:rPr>
                              <w:t>Cysylltwch â ni cyn i chi anfon y cais hwn atom.</w:t>
                            </w:r>
                          </w:p>
                          <w:p w14:paraId="20A573A1" w14:textId="77777777" w:rsidR="00B8734A" w:rsidRPr="0007196E" w:rsidRDefault="00B8734A" w:rsidP="00B8734A">
                            <w:pPr>
                              <w:tabs>
                                <w:tab w:val="left" w:pos="340"/>
                                <w:tab w:val="left" w:pos="700"/>
                                <w:tab w:val="left" w:pos="2824"/>
                              </w:tabs>
                              <w:jc w:val="both"/>
                              <w:rPr>
                                <w:rFonts w:cs="Arial"/>
                                <w:sz w:val="16"/>
                                <w:szCs w:val="16"/>
                                <w:lang w:val="cy-GB"/>
                              </w:rPr>
                            </w:pPr>
                          </w:p>
                          <w:p w14:paraId="45B41057" w14:textId="4E26C6C1" w:rsidR="00B8734A" w:rsidRPr="0007196E" w:rsidRDefault="003717A8" w:rsidP="00B8734A">
                            <w:pPr>
                              <w:tabs>
                                <w:tab w:val="left" w:pos="340"/>
                                <w:tab w:val="left" w:pos="700"/>
                                <w:tab w:val="left" w:pos="2824"/>
                              </w:tabs>
                              <w:jc w:val="both"/>
                              <w:rPr>
                                <w:rFonts w:cs="Arial"/>
                                <w:szCs w:val="24"/>
                                <w:lang w:val="cy-GB"/>
                              </w:rPr>
                            </w:pPr>
                            <w:r>
                              <w:rPr>
                                <w:rFonts w:cs="Arial"/>
                                <w:szCs w:val="24"/>
                                <w:lang w:val="cy-GB"/>
                              </w:rPr>
                              <w:t>Mae ffioedd Caniatâd Dyfrffos Cyffredin yn weithredol ar gyfer y cais hwn</w:t>
                            </w:r>
                            <w:r w:rsidR="00B8734A" w:rsidRPr="0007196E">
                              <w:rPr>
                                <w:rFonts w:cs="Arial"/>
                                <w:szCs w:val="24"/>
                                <w:lang w:val="cy-GB"/>
                              </w:rPr>
                              <w:t>.</w:t>
                            </w:r>
                          </w:p>
                          <w:p w14:paraId="289C1677" w14:textId="77777777" w:rsidR="00B8734A" w:rsidRPr="0007196E" w:rsidRDefault="00B8734A" w:rsidP="00B8734A">
                            <w:pPr>
                              <w:tabs>
                                <w:tab w:val="left" w:pos="340"/>
                                <w:tab w:val="left" w:pos="700"/>
                                <w:tab w:val="left" w:pos="2824"/>
                              </w:tabs>
                              <w:jc w:val="both"/>
                              <w:rPr>
                                <w:rFonts w:cs="Arial"/>
                                <w:sz w:val="16"/>
                                <w:szCs w:val="16"/>
                                <w:lang w:val="cy-GB"/>
                              </w:rPr>
                            </w:pPr>
                          </w:p>
                          <w:p w14:paraId="073A73EB" w14:textId="6ADD24C7" w:rsidR="00B8734A" w:rsidRPr="0007196E" w:rsidRDefault="00B8734A" w:rsidP="00B8734A">
                            <w:pPr>
                              <w:tabs>
                                <w:tab w:val="left" w:pos="340"/>
                                <w:tab w:val="left" w:pos="700"/>
                                <w:tab w:val="left" w:pos="2824"/>
                              </w:tabs>
                              <w:jc w:val="both"/>
                              <w:rPr>
                                <w:rFonts w:cs="Arial"/>
                                <w:szCs w:val="24"/>
                                <w:lang w:val="cy-GB"/>
                              </w:rPr>
                            </w:pPr>
                            <w:r w:rsidRPr="0007196E">
                              <w:rPr>
                                <w:rFonts w:cs="Arial"/>
                                <w:szCs w:val="24"/>
                                <w:lang w:val="cy-GB"/>
                              </w:rPr>
                              <w:t>F</w:t>
                            </w:r>
                            <w:r w:rsidR="003717A8">
                              <w:rPr>
                                <w:rFonts w:cs="Arial"/>
                                <w:szCs w:val="24"/>
                                <w:lang w:val="cy-GB"/>
                              </w:rPr>
                              <w:t>FI YN AMGAEEDIG</w:t>
                            </w:r>
                            <w:r w:rsidRPr="0007196E">
                              <w:rPr>
                                <w:rFonts w:cs="Arial"/>
                                <w:szCs w:val="24"/>
                                <w:lang w:val="cy-GB"/>
                              </w:rPr>
                              <w:t>:</w:t>
                            </w:r>
                            <w:r w:rsidRPr="0007196E">
                              <w:rPr>
                                <w:rFonts w:cs="Arial"/>
                                <w:szCs w:val="24"/>
                                <w:lang w:val="cy-GB"/>
                              </w:rPr>
                              <w:tab/>
                            </w:r>
                            <w:r w:rsidRPr="0007196E">
                              <w:rPr>
                                <w:rFonts w:cs="Arial"/>
                                <w:szCs w:val="24"/>
                                <w:lang w:val="cy-GB"/>
                              </w:rPr>
                              <w:tab/>
                              <w:t>Y</w:t>
                            </w:r>
                            <w:r w:rsidR="003717A8">
                              <w:rPr>
                                <w:rFonts w:cs="Arial"/>
                                <w:szCs w:val="24"/>
                                <w:lang w:val="cy-GB"/>
                              </w:rPr>
                              <w:t>DI</w:t>
                            </w:r>
                            <w:r w:rsidRPr="0007196E">
                              <w:rPr>
                                <w:rFonts w:cs="Arial"/>
                                <w:szCs w:val="24"/>
                                <w:lang w:val="cy-GB"/>
                              </w:rPr>
                              <w:t xml:space="preserve"> / N</w:t>
                            </w:r>
                            <w:r w:rsidR="003717A8">
                              <w:rPr>
                                <w:rFonts w:cs="Arial"/>
                                <w:szCs w:val="24"/>
                                <w:lang w:val="cy-GB"/>
                              </w:rPr>
                              <w:t>A</w:t>
                            </w:r>
                          </w:p>
                          <w:p w14:paraId="29B88D5C" w14:textId="77777777" w:rsidR="00B8734A" w:rsidRPr="0007196E" w:rsidRDefault="00B8734A" w:rsidP="00B8734A">
                            <w:pPr>
                              <w:tabs>
                                <w:tab w:val="left" w:pos="340"/>
                                <w:tab w:val="left" w:pos="700"/>
                                <w:tab w:val="left" w:pos="2824"/>
                              </w:tabs>
                              <w:jc w:val="both"/>
                              <w:rPr>
                                <w:rFonts w:cs="Arial"/>
                                <w:sz w:val="16"/>
                                <w:szCs w:val="16"/>
                                <w:lang w:val="cy-GB"/>
                              </w:rPr>
                            </w:pPr>
                          </w:p>
                          <w:p w14:paraId="19B9ED43" w14:textId="4AEE6A5C" w:rsidR="00B8734A" w:rsidRPr="0007196E" w:rsidRDefault="003717A8" w:rsidP="00B8734A">
                            <w:pPr>
                              <w:tabs>
                                <w:tab w:val="left" w:pos="340"/>
                                <w:tab w:val="left" w:pos="700"/>
                                <w:tab w:val="left" w:pos="2824"/>
                              </w:tabs>
                              <w:jc w:val="both"/>
                              <w:rPr>
                                <w:rFonts w:cs="Arial"/>
                                <w:szCs w:val="24"/>
                                <w:u w:val="single"/>
                                <w:lang w:val="cy-GB"/>
                              </w:rPr>
                            </w:pPr>
                            <w:r>
                              <w:rPr>
                                <w:rFonts w:cs="Arial"/>
                                <w:szCs w:val="24"/>
                                <w:lang w:val="cy-GB"/>
                              </w:rPr>
                              <w:t>GWERTH</w:t>
                            </w:r>
                            <w:r w:rsidR="00B8734A" w:rsidRPr="0007196E">
                              <w:rPr>
                                <w:rFonts w:cs="Arial"/>
                                <w:szCs w:val="24"/>
                                <w:lang w:val="cy-GB"/>
                              </w:rPr>
                              <w:t>:</w:t>
                            </w:r>
                            <w:r w:rsidR="00B8734A" w:rsidRPr="0007196E">
                              <w:rPr>
                                <w:rFonts w:cs="Arial"/>
                                <w:szCs w:val="24"/>
                                <w:lang w:val="cy-GB"/>
                              </w:rPr>
                              <w:tab/>
                            </w:r>
                            <w:r w:rsidR="00B8734A" w:rsidRPr="0007196E">
                              <w:rPr>
                                <w:rFonts w:cs="Arial"/>
                                <w:szCs w:val="24"/>
                                <w:lang w:val="cy-GB"/>
                              </w:rPr>
                              <w:tab/>
                              <w:t>£</w:t>
                            </w:r>
                            <w:r w:rsidR="00B8734A" w:rsidRPr="0007196E">
                              <w:rPr>
                                <w:rFonts w:cs="Arial"/>
                                <w:szCs w:val="24"/>
                                <w:u w:val="single"/>
                                <w:lang w:val="cy-GB"/>
                              </w:rPr>
                              <w:tab/>
                            </w:r>
                            <w:r w:rsidR="00B8734A" w:rsidRPr="0007196E">
                              <w:rPr>
                                <w:rFonts w:cs="Arial"/>
                                <w:szCs w:val="24"/>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9" o:spid="_x0000_s1056" type="#_x0000_t202" style="position:absolute;margin-left:470.8pt;margin-top:359.1pt;width:522pt;height:131.1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">
                <v:textbox>
                  <w:txbxContent>
                    <w:p w14:paraId="266C10CB" w14:textId="307C262E" w:rsidR="00B8734A" w:rsidRPr="0007196E" w:rsidRDefault="00B8734A" w:rsidP="00B8734A">
                      <w:pPr>
                        <w:ind w:left="720"/>
                        <w:rPr>
                          <w:rFonts w:cs="Arial"/>
                          <w:smallCaps/>
                          <w:lang w:val="cy-GB"/>
                        </w:rPr>
                      </w:pPr>
                      <w:r>
                        <w:rPr>
                          <w:rFonts w:cs="Arial"/>
                          <w:smallCaps/>
                        </w:rPr>
                        <w:t>12</w:t>
                      </w:r>
                      <w:r w:rsidRPr="0007196E">
                        <w:rPr>
                          <w:rFonts w:cs="Arial"/>
                          <w:smallCaps/>
                          <w:lang w:val="cy-GB"/>
                        </w:rPr>
                        <w:t>. F</w:t>
                      </w:r>
                      <w:r w:rsidR="00F02FFB" w:rsidRPr="0007196E">
                        <w:rPr>
                          <w:rFonts w:cs="Arial"/>
                          <w:smallCaps/>
                          <w:lang w:val="cy-GB"/>
                        </w:rPr>
                        <w:t>fioedd</w:t>
                      </w:r>
                    </w:p>
                    <w:p w14:paraId="1ACD0135" w14:textId="77777777" w:rsidR="00B8734A" w:rsidRPr="0007196E" w:rsidRDefault="00B8734A" w:rsidP="00B8734A">
                      <w:pPr>
                        <w:rPr>
                          <w:rFonts w:cs="Arial"/>
                          <w:sz w:val="16"/>
                          <w:szCs w:val="16"/>
                          <w:lang w:val="cy-GB"/>
                        </w:rPr>
                      </w:pPr>
                    </w:p>
                    <w:p w14:paraId="09BFDD9D" w14:textId="2DD2BF8F" w:rsidR="00B8734A" w:rsidRPr="0007196E" w:rsidRDefault="0007196E" w:rsidP="00B8734A">
                      <w:pPr>
                        <w:tabs>
                          <w:tab w:val="left" w:pos="340"/>
                          <w:tab w:val="left" w:pos="700"/>
                          <w:tab w:val="left" w:pos="2824"/>
                        </w:tabs>
                        <w:jc w:val="both"/>
                        <w:rPr>
                          <w:rFonts w:cs="Arial"/>
                          <w:i/>
                          <w:iCs/>
                          <w:szCs w:val="24"/>
                          <w:lang w:val="cy-GB"/>
                        </w:rPr>
                      </w:pPr>
                      <w:r w:rsidRPr="0007196E">
                        <w:rPr>
                          <w:rFonts w:cs="Arial"/>
                          <w:szCs w:val="24"/>
                          <w:lang w:val="cy-GB"/>
                        </w:rPr>
                        <w:t>Y ffi am Ganiatâd</w:t>
                      </w:r>
                      <w:r>
                        <w:rPr>
                          <w:rFonts w:cs="Arial"/>
                          <w:szCs w:val="24"/>
                          <w:lang w:val="cy-GB"/>
                        </w:rPr>
                        <w:t xml:space="preserve"> Dyfrffos Cyffredin yw</w:t>
                      </w:r>
                      <w:r w:rsidR="00B8734A" w:rsidRPr="0007196E">
                        <w:rPr>
                          <w:rFonts w:cs="Arial"/>
                          <w:szCs w:val="24"/>
                          <w:lang w:val="cy-GB"/>
                        </w:rPr>
                        <w:t xml:space="preserve"> £50. </w:t>
                      </w:r>
                      <w:r w:rsidR="00A27DBE">
                        <w:rPr>
                          <w:rFonts w:cs="Arial"/>
                          <w:i/>
                          <w:iCs/>
                          <w:szCs w:val="24"/>
                          <w:lang w:val="cy-GB"/>
                        </w:rPr>
                        <w:t>Cysylltwch â ni cyn i chi anfon y cais hwn atom.</w:t>
                      </w:r>
                    </w:p>
                    <w:p w14:paraId="20A573A1" w14:textId="77777777" w:rsidR="00B8734A" w:rsidRPr="0007196E" w:rsidRDefault="00B8734A" w:rsidP="00B8734A">
                      <w:pPr>
                        <w:tabs>
                          <w:tab w:val="left" w:pos="340"/>
                          <w:tab w:val="left" w:pos="700"/>
                          <w:tab w:val="left" w:pos="2824"/>
                        </w:tabs>
                        <w:jc w:val="both"/>
                        <w:rPr>
                          <w:rFonts w:cs="Arial"/>
                          <w:sz w:val="16"/>
                          <w:szCs w:val="16"/>
                          <w:lang w:val="cy-GB"/>
                        </w:rPr>
                      </w:pPr>
                    </w:p>
                    <w:p w14:paraId="45B41057" w14:textId="4E26C6C1" w:rsidR="00B8734A" w:rsidRPr="0007196E" w:rsidRDefault="003717A8" w:rsidP="00B8734A">
                      <w:pPr>
                        <w:tabs>
                          <w:tab w:val="left" w:pos="340"/>
                          <w:tab w:val="left" w:pos="700"/>
                          <w:tab w:val="left" w:pos="2824"/>
                        </w:tabs>
                        <w:jc w:val="both"/>
                        <w:rPr>
                          <w:rFonts w:cs="Arial"/>
                          <w:szCs w:val="24"/>
                          <w:lang w:val="cy-GB"/>
                        </w:rPr>
                      </w:pPr>
                      <w:r>
                        <w:rPr>
                          <w:rFonts w:cs="Arial"/>
                          <w:szCs w:val="24"/>
                          <w:lang w:val="cy-GB"/>
                        </w:rPr>
                        <w:t>Mae ffioedd Caniatâd Dyfrffos Cyffredin yn weithredol ar gyfer y cais hwn</w:t>
                      </w:r>
                      <w:r w:rsidR="00B8734A" w:rsidRPr="0007196E">
                        <w:rPr>
                          <w:rFonts w:cs="Arial"/>
                          <w:szCs w:val="24"/>
                          <w:lang w:val="cy-GB"/>
                        </w:rPr>
                        <w:t>.</w:t>
                      </w:r>
                    </w:p>
                    <w:p w14:paraId="289C1677" w14:textId="77777777" w:rsidR="00B8734A" w:rsidRPr="0007196E" w:rsidRDefault="00B8734A" w:rsidP="00B8734A">
                      <w:pPr>
                        <w:tabs>
                          <w:tab w:val="left" w:pos="340"/>
                          <w:tab w:val="left" w:pos="700"/>
                          <w:tab w:val="left" w:pos="2824"/>
                        </w:tabs>
                        <w:jc w:val="both"/>
                        <w:rPr>
                          <w:rFonts w:cs="Arial"/>
                          <w:sz w:val="16"/>
                          <w:szCs w:val="16"/>
                          <w:lang w:val="cy-GB"/>
                        </w:rPr>
                      </w:pPr>
                    </w:p>
                    <w:p w14:paraId="073A73EB" w14:textId="6ADD24C7" w:rsidR="00B8734A" w:rsidRPr="0007196E" w:rsidRDefault="00B8734A" w:rsidP="00B8734A">
                      <w:pPr>
                        <w:tabs>
                          <w:tab w:val="left" w:pos="340"/>
                          <w:tab w:val="left" w:pos="700"/>
                          <w:tab w:val="left" w:pos="2824"/>
                        </w:tabs>
                        <w:jc w:val="both"/>
                        <w:rPr>
                          <w:rFonts w:cs="Arial"/>
                          <w:szCs w:val="24"/>
                          <w:lang w:val="cy-GB"/>
                        </w:rPr>
                      </w:pPr>
                      <w:r w:rsidRPr="0007196E">
                        <w:rPr>
                          <w:rFonts w:cs="Arial"/>
                          <w:szCs w:val="24"/>
                          <w:lang w:val="cy-GB"/>
                        </w:rPr>
                        <w:t>F</w:t>
                      </w:r>
                      <w:r w:rsidR="003717A8">
                        <w:rPr>
                          <w:rFonts w:cs="Arial"/>
                          <w:szCs w:val="24"/>
                          <w:lang w:val="cy-GB"/>
                        </w:rPr>
                        <w:t>FI YN AMGAEEDIG</w:t>
                      </w:r>
                      <w:r w:rsidRPr="0007196E">
                        <w:rPr>
                          <w:rFonts w:cs="Arial"/>
                          <w:szCs w:val="24"/>
                          <w:lang w:val="cy-GB"/>
                        </w:rPr>
                        <w:t>:</w:t>
                      </w:r>
                      <w:r w:rsidRPr="0007196E">
                        <w:rPr>
                          <w:rFonts w:cs="Arial"/>
                          <w:szCs w:val="24"/>
                          <w:lang w:val="cy-GB"/>
                        </w:rPr>
                        <w:tab/>
                      </w:r>
                      <w:r w:rsidRPr="0007196E">
                        <w:rPr>
                          <w:rFonts w:cs="Arial"/>
                          <w:szCs w:val="24"/>
                          <w:lang w:val="cy-GB"/>
                        </w:rPr>
                        <w:tab/>
                        <w:t>Y</w:t>
                      </w:r>
                      <w:r w:rsidR="003717A8">
                        <w:rPr>
                          <w:rFonts w:cs="Arial"/>
                          <w:szCs w:val="24"/>
                          <w:lang w:val="cy-GB"/>
                        </w:rPr>
                        <w:t>DI</w:t>
                      </w:r>
                      <w:r w:rsidRPr="0007196E">
                        <w:rPr>
                          <w:rFonts w:cs="Arial"/>
                          <w:szCs w:val="24"/>
                          <w:lang w:val="cy-GB"/>
                        </w:rPr>
                        <w:t xml:space="preserve"> / N</w:t>
                      </w:r>
                      <w:r w:rsidR="003717A8">
                        <w:rPr>
                          <w:rFonts w:cs="Arial"/>
                          <w:szCs w:val="24"/>
                          <w:lang w:val="cy-GB"/>
                        </w:rPr>
                        <w:t>A</w:t>
                      </w:r>
                    </w:p>
                    <w:p w14:paraId="29B88D5C" w14:textId="77777777" w:rsidR="00B8734A" w:rsidRPr="0007196E" w:rsidRDefault="00B8734A" w:rsidP="00B8734A">
                      <w:pPr>
                        <w:tabs>
                          <w:tab w:val="left" w:pos="340"/>
                          <w:tab w:val="left" w:pos="700"/>
                          <w:tab w:val="left" w:pos="2824"/>
                        </w:tabs>
                        <w:jc w:val="both"/>
                        <w:rPr>
                          <w:rFonts w:cs="Arial"/>
                          <w:sz w:val="16"/>
                          <w:szCs w:val="16"/>
                          <w:lang w:val="cy-GB"/>
                        </w:rPr>
                      </w:pPr>
                    </w:p>
                    <w:p w14:paraId="19B9ED43" w14:textId="4AEE6A5C" w:rsidR="00B8734A" w:rsidRPr="0007196E" w:rsidRDefault="003717A8" w:rsidP="00B8734A">
                      <w:pPr>
                        <w:tabs>
                          <w:tab w:val="left" w:pos="340"/>
                          <w:tab w:val="left" w:pos="700"/>
                          <w:tab w:val="left" w:pos="2824"/>
                        </w:tabs>
                        <w:jc w:val="both"/>
                        <w:rPr>
                          <w:rFonts w:cs="Arial"/>
                          <w:szCs w:val="24"/>
                          <w:u w:val="single"/>
                          <w:lang w:val="cy-GB"/>
                        </w:rPr>
                      </w:pPr>
                      <w:r>
                        <w:rPr>
                          <w:rFonts w:cs="Arial"/>
                          <w:szCs w:val="24"/>
                          <w:lang w:val="cy-GB"/>
                        </w:rPr>
                        <w:t>GWERTH</w:t>
                      </w:r>
                      <w:r w:rsidR="00B8734A" w:rsidRPr="0007196E">
                        <w:rPr>
                          <w:rFonts w:cs="Arial"/>
                          <w:szCs w:val="24"/>
                          <w:lang w:val="cy-GB"/>
                        </w:rPr>
                        <w:t>:</w:t>
                      </w:r>
                      <w:r w:rsidR="00B8734A" w:rsidRPr="0007196E">
                        <w:rPr>
                          <w:rFonts w:cs="Arial"/>
                          <w:szCs w:val="24"/>
                          <w:lang w:val="cy-GB"/>
                        </w:rPr>
                        <w:tab/>
                      </w:r>
                      <w:r w:rsidR="00B8734A" w:rsidRPr="0007196E">
                        <w:rPr>
                          <w:rFonts w:cs="Arial"/>
                          <w:szCs w:val="24"/>
                          <w:lang w:val="cy-GB"/>
                        </w:rPr>
                        <w:tab/>
                        <w:t>£</w:t>
                      </w:r>
                      <w:r w:rsidR="00B8734A" w:rsidRPr="0007196E">
                        <w:rPr>
                          <w:rFonts w:cs="Arial"/>
                          <w:szCs w:val="24"/>
                          <w:u w:val="single"/>
                          <w:lang w:val="cy-GB"/>
                        </w:rPr>
                        <w:tab/>
                      </w:r>
                      <w:r w:rsidR="00B8734A" w:rsidRPr="0007196E">
                        <w:rPr>
                          <w:rFonts w:cs="Arial"/>
                          <w:szCs w:val="24"/>
                          <w:u w:val="single"/>
                          <w:lang w:val="cy-GB"/>
                        </w:rPr>
                        <w:tab/>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92032" behindDoc="0" locked="0" layoutInCell="1" allowOverlap="1" wp14:anchorId="0C883578" wp14:editId="5AF1F858">
                <wp:simplePos x="0" y="0"/>
                <wp:positionH relativeFrom="margin">
                  <wp:align>right</wp:align>
                </wp:positionH>
                <wp:positionV relativeFrom="margin">
                  <wp:posOffset>2077772</wp:posOffset>
                </wp:positionV>
                <wp:extent cx="6629400" cy="2306955"/>
                <wp:effectExtent l="0" t="0" r="19050" b="17145"/>
                <wp:wrapSquare wrapText="bothSides"/>
                <wp:docPr id="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06955"/>
                        </a:xfrm>
                        <a:prstGeom prst="rect">
                          <a:avLst/>
                        </a:prstGeom>
                        <a:solidFill>
                          <a:srgbClr val="FFFFFF"/>
                        </a:solidFill>
                        <a:ln w="9525">
                          <a:solidFill>
                            <a:srgbClr val="000000"/>
                          </a:solidFill>
                          <a:miter lim="800000"/>
                          <a:headEnd/>
                          <a:tailEnd/>
                        </a:ln>
                      </wps:spPr>
                      <wps:txbx>
                        <w:txbxContent>
                          <w:p w14:paraId="241DCC05" w14:textId="3CAE65D1" w:rsidR="00B8734A" w:rsidRPr="00436FC6" w:rsidRDefault="00B8734A" w:rsidP="00B8734A">
                            <w:pPr>
                              <w:ind w:left="720"/>
                              <w:rPr>
                                <w:rFonts w:cs="Arial"/>
                                <w:smallCaps/>
                                <w:lang w:val="cy-GB"/>
                              </w:rPr>
                            </w:pPr>
                            <w:r>
                              <w:rPr>
                                <w:rFonts w:cs="Arial"/>
                                <w:smallCaps/>
                              </w:rPr>
                              <w:t>11.1</w:t>
                            </w:r>
                            <w:r w:rsidRPr="00436FC6">
                              <w:rPr>
                                <w:rFonts w:cs="Arial"/>
                                <w:smallCaps/>
                                <w:lang w:val="cy-GB"/>
                              </w:rPr>
                              <w:t xml:space="preserve">. </w:t>
                            </w:r>
                            <w:r w:rsidR="008D226F" w:rsidRPr="00436FC6">
                              <w:rPr>
                                <w:rFonts w:cs="Arial"/>
                                <w:smallCaps/>
                                <w:lang w:val="cy-GB"/>
                              </w:rPr>
                              <w:t>Enw’r person neu’r sefydliad sy’n gyfrifol am gynnal y strwythur</w:t>
                            </w:r>
                          </w:p>
                          <w:p w14:paraId="26289CB5" w14:textId="77777777" w:rsidR="00B8734A" w:rsidRPr="00436FC6" w:rsidRDefault="00B8734A" w:rsidP="00B8734A">
                            <w:pPr>
                              <w:rPr>
                                <w:rFonts w:cs="Arial"/>
                                <w:sz w:val="16"/>
                                <w:szCs w:val="16"/>
                                <w:lang w:val="cy-GB"/>
                              </w:rPr>
                            </w:pPr>
                          </w:p>
                          <w:p w14:paraId="7470E406" w14:textId="40EFA4D3" w:rsidR="00B8734A" w:rsidRPr="00436FC6" w:rsidRDefault="008D226F" w:rsidP="00B8734A">
                            <w:pPr>
                              <w:rPr>
                                <w:rFonts w:cs="Arial"/>
                                <w:szCs w:val="24"/>
                                <w:u w:val="single"/>
                                <w:lang w:val="cy-GB"/>
                              </w:rPr>
                            </w:pPr>
                            <w:r w:rsidRPr="00436FC6">
                              <w:rPr>
                                <w:rFonts w:cs="Arial"/>
                                <w:szCs w:val="24"/>
                                <w:lang w:val="cy-GB"/>
                              </w:rPr>
                              <w:t>YN YSTOD ADEILADU</w:t>
                            </w:r>
                            <w:r w:rsidR="00B8734A" w:rsidRPr="00436FC6">
                              <w:rPr>
                                <w:rFonts w:cs="Arial"/>
                                <w:szCs w:val="24"/>
                                <w:lang w:val="cy-GB"/>
                              </w:rPr>
                              <w:t xml:space="preserve">: </w:t>
                            </w:r>
                            <w:r w:rsidRPr="00436FC6">
                              <w:rPr>
                                <w:rFonts w:cs="Arial"/>
                                <w:szCs w:val="24"/>
                                <w:lang w:val="cy-GB"/>
                              </w:rPr>
                              <w:tab/>
                            </w:r>
                            <w:r w:rsidR="00B8734A" w:rsidRPr="00436FC6">
                              <w:rPr>
                                <w:rFonts w:cs="Arial"/>
                                <w:szCs w:val="24"/>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p>
                          <w:p w14:paraId="06E620E4" w14:textId="0E6B1B1B"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60D2CCE1" w14:textId="1E6517E1"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8A87831" w14:textId="43F87B0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B21AD69" w14:textId="76323344"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0C0015D" w14:textId="77777777" w:rsidR="00B8734A" w:rsidRPr="00436FC6" w:rsidRDefault="00B8734A" w:rsidP="00B8734A">
                            <w:pPr>
                              <w:rPr>
                                <w:rFonts w:cs="Arial"/>
                                <w:sz w:val="16"/>
                                <w:szCs w:val="16"/>
                                <w:u w:val="single"/>
                                <w:lang w:val="cy-GB"/>
                              </w:rPr>
                            </w:pPr>
                          </w:p>
                          <w:p w14:paraId="538CFBAA" w14:textId="484CAF58" w:rsidR="00B8734A" w:rsidRPr="00436FC6" w:rsidRDefault="008D226F" w:rsidP="00B8734A">
                            <w:pPr>
                              <w:rPr>
                                <w:rFonts w:cs="Arial"/>
                                <w:szCs w:val="24"/>
                                <w:u w:val="single"/>
                                <w:lang w:val="cy-GB"/>
                              </w:rPr>
                            </w:pPr>
                            <w:r w:rsidRPr="00436FC6">
                              <w:rPr>
                                <w:rFonts w:cs="Arial"/>
                                <w:szCs w:val="24"/>
                                <w:lang w:val="cy-GB"/>
                              </w:rPr>
                              <w:t>AR ÔL CWBLHAU</w:t>
                            </w:r>
                            <w:r w:rsidR="00B8734A" w:rsidRPr="00436FC6">
                              <w:rPr>
                                <w:rFonts w:cs="Arial"/>
                                <w:szCs w:val="24"/>
                                <w:lang w:val="cy-GB"/>
                              </w:rPr>
                              <w:t>:</w:t>
                            </w:r>
                            <w:r w:rsidRPr="00436FC6">
                              <w:rPr>
                                <w:rFonts w:cs="Arial"/>
                                <w:szCs w:val="24"/>
                                <w:lang w:val="cy-GB"/>
                              </w:rPr>
                              <w:tab/>
                            </w:r>
                            <w:r w:rsidR="00B8734A" w:rsidRPr="00436FC6">
                              <w:rPr>
                                <w:rFonts w:cs="Arial"/>
                                <w:szCs w:val="24"/>
                                <w:lang w:val="cy-GB"/>
                              </w:rPr>
                              <w:t xml:space="preserve"> </w:t>
                            </w:r>
                            <w:r w:rsidR="00B8734A" w:rsidRPr="00436FC6">
                              <w:rPr>
                                <w:rFonts w:cs="Arial"/>
                                <w:szCs w:val="24"/>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p>
                          <w:p w14:paraId="4E8AC87E" w14:textId="1D7E80E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100F5559" w14:textId="6AB9488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58F5DF22" w14:textId="44E9EDF9" w:rsidR="00B8734A" w:rsidRDefault="00B8734A" w:rsidP="00B8734A">
                            <w:pPr>
                              <w:rPr>
                                <w:rFonts w:cs="Arial"/>
                                <w:szCs w:val="24"/>
                                <w:u w:val="single"/>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Pr>
                                <w:rFonts w:cs="Arial"/>
                                <w:szCs w:val="24"/>
                                <w:u w:val="single"/>
                              </w:rPr>
                              <w:tab/>
                            </w:r>
                            <w:r>
                              <w:rPr>
                                <w:rFonts w:cs="Arial"/>
                                <w:szCs w:val="24"/>
                                <w:u w:val="single"/>
                              </w:rPr>
                              <w:tab/>
                            </w:r>
                            <w:r>
                              <w:rPr>
                                <w:rFonts w:cs="Arial"/>
                                <w:szCs w:val="24"/>
                                <w:u w:val="single"/>
                              </w:rPr>
                              <w:tab/>
                            </w:r>
                          </w:p>
                          <w:p w14:paraId="10D5906C" w14:textId="2B34B61D"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8" o:spid="_x0000_s1057" type="#_x0000_t202" style="position:absolute;margin-left:470.8pt;margin-top:163.6pt;width:522pt;height:181.6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gHAIAADQEAAAOAAAAZHJzL2Uyb0RvYy54bWysU9uO2yAQfa/Uf0C8N3a8Sbq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">
                <v:textbox>
                  <w:txbxContent>
                    <w:p w14:paraId="241DCC05" w14:textId="3CAE65D1" w:rsidR="00B8734A" w:rsidRPr="00436FC6" w:rsidRDefault="00B8734A" w:rsidP="00B8734A">
                      <w:pPr>
                        <w:ind w:left="720"/>
                        <w:rPr>
                          <w:rFonts w:cs="Arial"/>
                          <w:smallCaps/>
                          <w:lang w:val="cy-GB"/>
                        </w:rPr>
                      </w:pPr>
                      <w:r>
                        <w:rPr>
                          <w:rFonts w:cs="Arial"/>
                          <w:smallCaps/>
                        </w:rPr>
                        <w:t>11.1</w:t>
                      </w:r>
                      <w:r w:rsidRPr="00436FC6">
                        <w:rPr>
                          <w:rFonts w:cs="Arial"/>
                          <w:smallCaps/>
                          <w:lang w:val="cy-GB"/>
                        </w:rPr>
                        <w:t xml:space="preserve">. </w:t>
                      </w:r>
                      <w:r w:rsidR="008D226F" w:rsidRPr="00436FC6">
                        <w:rPr>
                          <w:rFonts w:cs="Arial"/>
                          <w:smallCaps/>
                          <w:lang w:val="cy-GB"/>
                        </w:rPr>
                        <w:t>Enw’r person neu’r sefydliad sy’n gyfrifol am gynnal y strwythur</w:t>
                      </w:r>
                    </w:p>
                    <w:p w14:paraId="26289CB5" w14:textId="77777777" w:rsidR="00B8734A" w:rsidRPr="00436FC6" w:rsidRDefault="00B8734A" w:rsidP="00B8734A">
                      <w:pPr>
                        <w:rPr>
                          <w:rFonts w:cs="Arial"/>
                          <w:sz w:val="16"/>
                          <w:szCs w:val="16"/>
                          <w:lang w:val="cy-GB"/>
                        </w:rPr>
                      </w:pPr>
                    </w:p>
                    <w:p w14:paraId="7470E406" w14:textId="40EFA4D3" w:rsidR="00B8734A" w:rsidRPr="00436FC6" w:rsidRDefault="008D226F" w:rsidP="00B8734A">
                      <w:pPr>
                        <w:rPr>
                          <w:rFonts w:cs="Arial"/>
                          <w:szCs w:val="24"/>
                          <w:u w:val="single"/>
                          <w:lang w:val="cy-GB"/>
                        </w:rPr>
                      </w:pPr>
                      <w:r w:rsidRPr="00436FC6">
                        <w:rPr>
                          <w:rFonts w:cs="Arial"/>
                          <w:szCs w:val="24"/>
                          <w:lang w:val="cy-GB"/>
                        </w:rPr>
                        <w:t>YN YSTOD ADEILADU</w:t>
                      </w:r>
                      <w:r w:rsidR="00B8734A" w:rsidRPr="00436FC6">
                        <w:rPr>
                          <w:rFonts w:cs="Arial"/>
                          <w:szCs w:val="24"/>
                          <w:lang w:val="cy-GB"/>
                        </w:rPr>
                        <w:t xml:space="preserve">: </w:t>
                      </w:r>
                      <w:r w:rsidRPr="00436FC6">
                        <w:rPr>
                          <w:rFonts w:cs="Arial"/>
                          <w:szCs w:val="24"/>
                          <w:lang w:val="cy-GB"/>
                        </w:rPr>
                        <w:tab/>
                      </w:r>
                      <w:r w:rsidR="00B8734A" w:rsidRPr="00436FC6">
                        <w:rPr>
                          <w:rFonts w:cs="Arial"/>
                          <w:szCs w:val="24"/>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p>
                    <w:p w14:paraId="06E620E4" w14:textId="0E6B1B1B"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60D2CCE1" w14:textId="1E6517E1"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8A87831" w14:textId="43F87B0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B21AD69" w14:textId="76323344"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30C0015D" w14:textId="77777777" w:rsidR="00B8734A" w:rsidRPr="00436FC6" w:rsidRDefault="00B8734A" w:rsidP="00B8734A">
                      <w:pPr>
                        <w:rPr>
                          <w:rFonts w:cs="Arial"/>
                          <w:sz w:val="16"/>
                          <w:szCs w:val="16"/>
                          <w:u w:val="single"/>
                          <w:lang w:val="cy-GB"/>
                        </w:rPr>
                      </w:pPr>
                    </w:p>
                    <w:p w14:paraId="538CFBAA" w14:textId="484CAF58" w:rsidR="00B8734A" w:rsidRPr="00436FC6" w:rsidRDefault="008D226F" w:rsidP="00B8734A">
                      <w:pPr>
                        <w:rPr>
                          <w:rFonts w:cs="Arial"/>
                          <w:szCs w:val="24"/>
                          <w:u w:val="single"/>
                          <w:lang w:val="cy-GB"/>
                        </w:rPr>
                      </w:pPr>
                      <w:r w:rsidRPr="00436FC6">
                        <w:rPr>
                          <w:rFonts w:cs="Arial"/>
                          <w:szCs w:val="24"/>
                          <w:lang w:val="cy-GB"/>
                        </w:rPr>
                        <w:t>AR ÔL CWBLHAU</w:t>
                      </w:r>
                      <w:r w:rsidR="00B8734A" w:rsidRPr="00436FC6">
                        <w:rPr>
                          <w:rFonts w:cs="Arial"/>
                          <w:szCs w:val="24"/>
                          <w:lang w:val="cy-GB"/>
                        </w:rPr>
                        <w:t>:</w:t>
                      </w:r>
                      <w:r w:rsidRPr="00436FC6">
                        <w:rPr>
                          <w:rFonts w:cs="Arial"/>
                          <w:szCs w:val="24"/>
                          <w:lang w:val="cy-GB"/>
                        </w:rPr>
                        <w:tab/>
                      </w:r>
                      <w:r w:rsidR="00B8734A" w:rsidRPr="00436FC6">
                        <w:rPr>
                          <w:rFonts w:cs="Arial"/>
                          <w:szCs w:val="24"/>
                          <w:lang w:val="cy-GB"/>
                        </w:rPr>
                        <w:t xml:space="preserve"> </w:t>
                      </w:r>
                      <w:r w:rsidR="00B8734A" w:rsidRPr="00436FC6">
                        <w:rPr>
                          <w:rFonts w:cs="Arial"/>
                          <w:szCs w:val="24"/>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r w:rsidR="00B8734A" w:rsidRPr="00436FC6">
                        <w:rPr>
                          <w:rFonts w:cs="Arial"/>
                          <w:szCs w:val="24"/>
                          <w:u w:val="single"/>
                          <w:lang w:val="cy-GB"/>
                        </w:rPr>
                        <w:tab/>
                      </w:r>
                    </w:p>
                    <w:p w14:paraId="4E8AC87E" w14:textId="1D7E80E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100F5559" w14:textId="6AB9488E" w:rsidR="00B8734A" w:rsidRPr="00436FC6" w:rsidRDefault="00B8734A" w:rsidP="00B8734A">
                      <w:pPr>
                        <w:rPr>
                          <w:rFonts w:cs="Arial"/>
                          <w:szCs w:val="24"/>
                          <w:u w:val="single"/>
                          <w:lang w:val="cy-GB"/>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p>
                    <w:p w14:paraId="58F5DF22" w14:textId="44E9EDF9" w:rsidR="00B8734A" w:rsidRDefault="00B8734A" w:rsidP="00B8734A">
                      <w:pPr>
                        <w:rPr>
                          <w:rFonts w:cs="Arial"/>
                          <w:szCs w:val="24"/>
                          <w:u w:val="single"/>
                        </w:rPr>
                      </w:pP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sidRPr="00436FC6">
                        <w:rPr>
                          <w:rFonts w:cs="Arial"/>
                          <w:szCs w:val="24"/>
                          <w:u w:val="single"/>
                          <w:lang w:val="cy-GB"/>
                        </w:rPr>
                        <w:tab/>
                      </w:r>
                      <w:r>
                        <w:rPr>
                          <w:rFonts w:cs="Arial"/>
                          <w:szCs w:val="24"/>
                          <w:u w:val="single"/>
                        </w:rPr>
                        <w:tab/>
                      </w:r>
                      <w:r>
                        <w:rPr>
                          <w:rFonts w:cs="Arial"/>
                          <w:szCs w:val="24"/>
                          <w:u w:val="single"/>
                        </w:rPr>
                        <w:tab/>
                      </w:r>
                      <w:r>
                        <w:rPr>
                          <w:rFonts w:cs="Arial"/>
                          <w:szCs w:val="24"/>
                          <w:u w:val="single"/>
                        </w:rPr>
                        <w:tab/>
                      </w:r>
                    </w:p>
                    <w:p w14:paraId="10D5906C" w14:textId="2B34B61D"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91008" behindDoc="0" locked="0" layoutInCell="1" allowOverlap="1" wp14:anchorId="0C883578" wp14:editId="4A52B628">
                <wp:simplePos x="0" y="0"/>
                <wp:positionH relativeFrom="margin">
                  <wp:posOffset>-1270</wp:posOffset>
                </wp:positionH>
                <wp:positionV relativeFrom="margin">
                  <wp:posOffset>955744</wp:posOffset>
                </wp:positionV>
                <wp:extent cx="6629400" cy="955040"/>
                <wp:effectExtent l="0" t="0" r="19050" b="16510"/>
                <wp:wrapSquare wrapText="bothSides"/>
                <wp:docPr id="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55040"/>
                        </a:xfrm>
                        <a:prstGeom prst="rect">
                          <a:avLst/>
                        </a:prstGeom>
                        <a:solidFill>
                          <a:srgbClr val="FFFFFF"/>
                        </a:solidFill>
                        <a:ln w="9525">
                          <a:solidFill>
                            <a:srgbClr val="000000"/>
                          </a:solidFill>
                          <a:miter lim="800000"/>
                          <a:headEnd/>
                          <a:tailEnd/>
                        </a:ln>
                      </wps:spPr>
                      <wps:txbx>
                        <w:txbxContent>
                          <w:p w14:paraId="11EA05AD" w14:textId="6FB5A4AF" w:rsidR="003B0089" w:rsidRPr="00126819" w:rsidRDefault="003B0089" w:rsidP="003B0089">
                            <w:pPr>
                              <w:ind w:left="720"/>
                              <w:rPr>
                                <w:rFonts w:cs="Arial"/>
                                <w:smallCaps/>
                                <w:lang w:val="cy-GB"/>
                              </w:rPr>
                            </w:pPr>
                            <w:r w:rsidRPr="00126819">
                              <w:rPr>
                                <w:rFonts w:cs="Arial"/>
                                <w:smallCaps/>
                                <w:lang w:val="cy-GB"/>
                              </w:rPr>
                              <w:t xml:space="preserve">11. </w:t>
                            </w:r>
                            <w:r w:rsidR="002E7739" w:rsidRPr="00126819">
                              <w:rPr>
                                <w:rFonts w:cs="Arial"/>
                                <w:smallCaps/>
                                <w:lang w:val="cy-GB"/>
                              </w:rPr>
                              <w:t>Cynnal y Strwythur</w:t>
                            </w:r>
                          </w:p>
                          <w:p w14:paraId="59E869AE" w14:textId="77777777" w:rsidR="003B0089" w:rsidRPr="00275D6A" w:rsidRDefault="003B0089" w:rsidP="003B0089">
                            <w:pPr>
                              <w:rPr>
                                <w:rFonts w:cs="Arial"/>
                                <w:sz w:val="16"/>
                                <w:szCs w:val="16"/>
                                <w:lang w:val="cy-GB"/>
                              </w:rPr>
                            </w:pPr>
                          </w:p>
                          <w:p w14:paraId="2B41558A" w14:textId="6D5CA1B8" w:rsidR="003B0089" w:rsidRPr="00275D6A" w:rsidRDefault="00126819" w:rsidP="003B0089">
                            <w:pPr>
                              <w:tabs>
                                <w:tab w:val="left" w:pos="340"/>
                                <w:tab w:val="left" w:pos="700"/>
                                <w:tab w:val="left" w:pos="2824"/>
                              </w:tabs>
                              <w:jc w:val="both"/>
                              <w:rPr>
                                <w:rFonts w:cs="Arial"/>
                                <w:szCs w:val="24"/>
                                <w:lang w:val="cy-GB"/>
                              </w:rPr>
                            </w:pPr>
                            <w:r w:rsidRPr="00275D6A">
                              <w:rPr>
                                <w:rFonts w:cs="Arial"/>
                                <w:szCs w:val="24"/>
                                <w:lang w:val="cy-GB"/>
                              </w:rPr>
                              <w:t xml:space="preserve">Rydym angen gwybod pwy fydd yn gyfrifol am gynnal y strwythur yn ystod y gwaith adeiladu ac wedi gorffen y gwaith. Mae’n rhaid i’r manylion gynnwys cyfeiriadau a manylion cyswllt addas e.e. rhif </w:t>
                            </w:r>
                            <w:r w:rsidR="00275D6A" w:rsidRPr="00275D6A">
                              <w:rPr>
                                <w:rFonts w:cs="Arial"/>
                                <w:szCs w:val="24"/>
                                <w:lang w:val="cy-GB"/>
                              </w:rPr>
                              <w:t>ffôn</w:t>
                            </w:r>
                            <w:r w:rsidRPr="00275D6A">
                              <w:rPr>
                                <w:rFonts w:cs="Arial"/>
                                <w:szCs w:val="24"/>
                                <w:lang w:val="cy-GB"/>
                              </w:rPr>
                              <w:t>/ e-bost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6" o:spid="_x0000_s1058" type="#_x0000_t202" style="position:absolute;margin-left:-.1pt;margin-top:75.25pt;width:522pt;height:75.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">
                <v:textbox>
                  <w:txbxContent>
                    <w:p w14:paraId="11EA05AD" w14:textId="6FB5A4AF" w:rsidR="003B0089" w:rsidRPr="00126819" w:rsidRDefault="003B0089" w:rsidP="003B0089">
                      <w:pPr>
                        <w:ind w:left="720"/>
                        <w:rPr>
                          <w:rFonts w:cs="Arial"/>
                          <w:smallCaps/>
                          <w:lang w:val="cy-GB"/>
                        </w:rPr>
                      </w:pPr>
                      <w:r w:rsidRPr="00126819">
                        <w:rPr>
                          <w:rFonts w:cs="Arial"/>
                          <w:smallCaps/>
                          <w:lang w:val="cy-GB"/>
                        </w:rPr>
                        <w:t xml:space="preserve">11. </w:t>
                      </w:r>
                      <w:r w:rsidR="002E7739" w:rsidRPr="00126819">
                        <w:rPr>
                          <w:rFonts w:cs="Arial"/>
                          <w:smallCaps/>
                          <w:lang w:val="cy-GB"/>
                        </w:rPr>
                        <w:t>Cynnal y Strwythur</w:t>
                      </w:r>
                    </w:p>
                    <w:p w14:paraId="59E869AE" w14:textId="77777777" w:rsidR="003B0089" w:rsidRPr="00275D6A" w:rsidRDefault="003B0089" w:rsidP="003B0089">
                      <w:pPr>
                        <w:rPr>
                          <w:rFonts w:cs="Arial"/>
                          <w:sz w:val="16"/>
                          <w:szCs w:val="16"/>
                          <w:lang w:val="cy-GB"/>
                        </w:rPr>
                      </w:pPr>
                    </w:p>
                    <w:p w14:paraId="2B41558A" w14:textId="6D5CA1B8" w:rsidR="003B0089" w:rsidRPr="00275D6A" w:rsidRDefault="00126819" w:rsidP="003B0089">
                      <w:pPr>
                        <w:tabs>
                          <w:tab w:val="left" w:pos="340"/>
                          <w:tab w:val="left" w:pos="700"/>
                          <w:tab w:val="left" w:pos="2824"/>
                        </w:tabs>
                        <w:jc w:val="both"/>
                        <w:rPr>
                          <w:rFonts w:cs="Arial"/>
                          <w:szCs w:val="24"/>
                          <w:lang w:val="cy-GB"/>
                        </w:rPr>
                      </w:pPr>
                      <w:r w:rsidRPr="00275D6A">
                        <w:rPr>
                          <w:rFonts w:cs="Arial"/>
                          <w:szCs w:val="24"/>
                          <w:lang w:val="cy-GB"/>
                        </w:rPr>
                        <w:t xml:space="preserve">Rydym angen gwybod pwy fydd yn gyfrifol am gynnal y strwythur yn ystod y gwaith adeiladu ac wedi gorffen y gwaith. Mae’n rhaid i’r manylion gynnwys cyfeiriadau a manylion cyswllt addas e.e. rhif </w:t>
                      </w:r>
                      <w:r w:rsidR="00275D6A" w:rsidRPr="00275D6A">
                        <w:rPr>
                          <w:rFonts w:cs="Arial"/>
                          <w:szCs w:val="24"/>
                          <w:lang w:val="cy-GB"/>
                        </w:rPr>
                        <w:t>ffôn</w:t>
                      </w:r>
                      <w:r w:rsidRPr="00275D6A">
                        <w:rPr>
                          <w:rFonts w:cs="Arial"/>
                          <w:szCs w:val="24"/>
                          <w:lang w:val="cy-GB"/>
                        </w:rPr>
                        <w:t>/ e-bost</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89984" behindDoc="0" locked="0" layoutInCell="1" allowOverlap="1" wp14:anchorId="0C883578" wp14:editId="33EE936D">
                <wp:simplePos x="0" y="0"/>
                <wp:positionH relativeFrom="margin">
                  <wp:align>right</wp:align>
                </wp:positionH>
                <wp:positionV relativeFrom="margin">
                  <wp:posOffset>179310</wp:posOffset>
                </wp:positionV>
                <wp:extent cx="6629400" cy="584835"/>
                <wp:effectExtent l="0" t="0" r="19050" b="24765"/>
                <wp:wrapSquare wrapText="bothSides"/>
                <wp:docPr id="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4F1164F7" w14:textId="12BA9CA6" w:rsidR="003B0089" w:rsidRPr="00126819" w:rsidRDefault="003B0089" w:rsidP="003B0089">
                            <w:pPr>
                              <w:ind w:left="720"/>
                              <w:rPr>
                                <w:rFonts w:cs="Arial"/>
                                <w:smallCaps/>
                                <w:lang w:val="cy-GB"/>
                              </w:rPr>
                            </w:pPr>
                            <w:r>
                              <w:rPr>
                                <w:rFonts w:cs="Arial"/>
                                <w:smallCaps/>
                              </w:rPr>
                              <w:t>10.5</w:t>
                            </w:r>
                            <w:r w:rsidRPr="00126819">
                              <w:rPr>
                                <w:rFonts w:cs="Arial"/>
                                <w:smallCaps/>
                                <w:lang w:val="cy-GB"/>
                              </w:rPr>
                              <w:t>. A</w:t>
                            </w:r>
                            <w:r w:rsidR="004C30B2" w:rsidRPr="00126819">
                              <w:rPr>
                                <w:rFonts w:cs="Arial"/>
                                <w:smallCaps/>
                                <w:lang w:val="cy-GB"/>
                              </w:rPr>
                              <w:t xml:space="preserve"> yw’r </w:t>
                            </w:r>
                            <w:r w:rsidR="00F73AF0">
                              <w:rPr>
                                <w:rFonts w:cs="Arial"/>
                                <w:smallCaps/>
                                <w:lang w:val="cy-GB"/>
                              </w:rPr>
                              <w:t>g</w:t>
                            </w:r>
                            <w:r w:rsidR="004C30B2" w:rsidRPr="00126819">
                              <w:rPr>
                                <w:rFonts w:cs="Arial"/>
                                <w:smallCaps/>
                                <w:lang w:val="cy-GB"/>
                              </w:rPr>
                              <w:t xml:space="preserve">waith yn </w:t>
                            </w:r>
                            <w:r w:rsidR="00F73AF0">
                              <w:rPr>
                                <w:rFonts w:cs="Arial"/>
                                <w:smallCaps/>
                                <w:lang w:val="cy-GB"/>
                              </w:rPr>
                              <w:t>g</w:t>
                            </w:r>
                            <w:r w:rsidR="004C30B2" w:rsidRPr="00126819">
                              <w:rPr>
                                <w:rFonts w:cs="Arial"/>
                                <w:smallCaps/>
                                <w:lang w:val="cy-GB"/>
                              </w:rPr>
                              <w:t xml:space="preserve">ysylltiedig </w:t>
                            </w:r>
                            <w:r w:rsidR="00F73AF0">
                              <w:rPr>
                                <w:rFonts w:cs="Arial"/>
                                <w:smallCaps/>
                                <w:lang w:val="cy-GB"/>
                              </w:rPr>
                              <w:t>g</w:t>
                            </w:r>
                            <w:r w:rsidR="004C30B2" w:rsidRPr="00126819">
                              <w:rPr>
                                <w:rFonts w:cs="Arial"/>
                                <w:smallCaps/>
                                <w:lang w:val="cy-GB"/>
                              </w:rPr>
                              <w:t xml:space="preserve">yda </w:t>
                            </w:r>
                            <w:r w:rsidR="00F73AF0">
                              <w:rPr>
                                <w:rFonts w:cs="Arial"/>
                                <w:smallCaps/>
                                <w:lang w:val="cy-GB"/>
                              </w:rPr>
                              <w:t>c</w:t>
                            </w:r>
                            <w:r w:rsidR="004C30B2" w:rsidRPr="00126819">
                              <w:rPr>
                                <w:rFonts w:cs="Arial"/>
                                <w:smallCaps/>
                                <w:lang w:val="cy-GB"/>
                              </w:rPr>
                              <w:t xml:space="preserve">horff </w:t>
                            </w:r>
                            <w:r w:rsidR="00F73AF0">
                              <w:rPr>
                                <w:rFonts w:cs="Arial"/>
                                <w:smallCaps/>
                                <w:lang w:val="cy-GB"/>
                              </w:rPr>
                              <w:t>c</w:t>
                            </w:r>
                            <w:r w:rsidR="004C30B2" w:rsidRPr="00126819">
                              <w:rPr>
                                <w:rFonts w:cs="Arial"/>
                                <w:smallCaps/>
                                <w:lang w:val="cy-GB"/>
                              </w:rPr>
                              <w:t xml:space="preserve">ymeradwyo </w:t>
                            </w:r>
                            <w:r w:rsidRPr="00126819">
                              <w:rPr>
                                <w:rFonts w:cs="Arial"/>
                                <w:smallCaps/>
                                <w:lang w:val="cy-GB"/>
                              </w:rPr>
                              <w:t>SuDS (SAB)?</w:t>
                            </w:r>
                          </w:p>
                          <w:p w14:paraId="695B3AC9" w14:textId="77777777" w:rsidR="003B0089" w:rsidRPr="00126819" w:rsidRDefault="003B0089" w:rsidP="003B0089">
                            <w:pPr>
                              <w:rPr>
                                <w:rFonts w:cs="Arial"/>
                                <w:sz w:val="16"/>
                                <w:szCs w:val="16"/>
                                <w:lang w:val="cy-GB"/>
                              </w:rPr>
                            </w:pPr>
                          </w:p>
                          <w:p w14:paraId="33CA230F" w14:textId="1054D098" w:rsidR="003B0089" w:rsidRPr="00126819" w:rsidRDefault="003B0089" w:rsidP="003B0089">
                            <w:pPr>
                              <w:rPr>
                                <w:rFonts w:cs="Arial"/>
                                <w:szCs w:val="24"/>
                                <w:lang w:val="cy-GB"/>
                              </w:rPr>
                            </w:pPr>
                            <w:r w:rsidRPr="00126819">
                              <w:rPr>
                                <w:rFonts w:cs="Arial"/>
                                <w:szCs w:val="24"/>
                                <w:lang w:val="cy-GB"/>
                              </w:rPr>
                              <w:tab/>
                            </w:r>
                            <w:r w:rsidRPr="00126819">
                              <w:rPr>
                                <w:rFonts w:cs="Arial"/>
                                <w:szCs w:val="24"/>
                                <w:lang w:val="cy-GB"/>
                              </w:rPr>
                              <w:tab/>
                            </w:r>
                            <w:r w:rsidR="004C30B2" w:rsidRPr="00126819">
                              <w:rPr>
                                <w:rFonts w:cs="Arial"/>
                                <w:szCs w:val="24"/>
                                <w:lang w:val="cy-GB"/>
                              </w:rPr>
                              <w:t>YDI</w:t>
                            </w:r>
                            <w:r w:rsidRPr="00126819">
                              <w:rPr>
                                <w:rFonts w:cs="Arial"/>
                                <w:szCs w:val="24"/>
                                <w:lang w:val="cy-GB"/>
                              </w:rPr>
                              <w:t xml:space="preserve"> / N</w:t>
                            </w:r>
                            <w:r w:rsidR="004C30B2" w:rsidRPr="00126819">
                              <w:rPr>
                                <w:rFonts w:cs="Arial"/>
                                <w:szCs w:val="24"/>
                                <w:lang w:val="cy-G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5" o:spid="_x0000_s1059" type="#_x0000_t202" style="position:absolute;margin-left:470.8pt;margin-top:14.1pt;width:522pt;height:46.0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nO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">
                <v:textbox>
                  <w:txbxContent>
                    <w:p w14:paraId="4F1164F7" w14:textId="12BA9CA6" w:rsidR="003B0089" w:rsidRPr="00126819" w:rsidRDefault="003B0089" w:rsidP="003B0089">
                      <w:pPr>
                        <w:ind w:left="720"/>
                        <w:rPr>
                          <w:rFonts w:cs="Arial"/>
                          <w:smallCaps/>
                          <w:lang w:val="cy-GB"/>
                        </w:rPr>
                      </w:pPr>
                      <w:r>
                        <w:rPr>
                          <w:rFonts w:cs="Arial"/>
                          <w:smallCaps/>
                        </w:rPr>
                        <w:t>10.5</w:t>
                      </w:r>
                      <w:r w:rsidRPr="00126819">
                        <w:rPr>
                          <w:rFonts w:cs="Arial"/>
                          <w:smallCaps/>
                          <w:lang w:val="cy-GB"/>
                        </w:rPr>
                        <w:t>. A</w:t>
                      </w:r>
                      <w:r w:rsidR="004C30B2" w:rsidRPr="00126819">
                        <w:rPr>
                          <w:rFonts w:cs="Arial"/>
                          <w:smallCaps/>
                          <w:lang w:val="cy-GB"/>
                        </w:rPr>
                        <w:t xml:space="preserve"> yw’r </w:t>
                      </w:r>
                      <w:r w:rsidR="00F73AF0">
                        <w:rPr>
                          <w:rFonts w:cs="Arial"/>
                          <w:smallCaps/>
                          <w:lang w:val="cy-GB"/>
                        </w:rPr>
                        <w:t>g</w:t>
                      </w:r>
                      <w:r w:rsidR="004C30B2" w:rsidRPr="00126819">
                        <w:rPr>
                          <w:rFonts w:cs="Arial"/>
                          <w:smallCaps/>
                          <w:lang w:val="cy-GB"/>
                        </w:rPr>
                        <w:t xml:space="preserve">waith yn </w:t>
                      </w:r>
                      <w:r w:rsidR="00F73AF0">
                        <w:rPr>
                          <w:rFonts w:cs="Arial"/>
                          <w:smallCaps/>
                          <w:lang w:val="cy-GB"/>
                        </w:rPr>
                        <w:t>g</w:t>
                      </w:r>
                      <w:r w:rsidR="004C30B2" w:rsidRPr="00126819">
                        <w:rPr>
                          <w:rFonts w:cs="Arial"/>
                          <w:smallCaps/>
                          <w:lang w:val="cy-GB"/>
                        </w:rPr>
                        <w:t xml:space="preserve">ysylltiedig </w:t>
                      </w:r>
                      <w:r w:rsidR="00F73AF0">
                        <w:rPr>
                          <w:rFonts w:cs="Arial"/>
                          <w:smallCaps/>
                          <w:lang w:val="cy-GB"/>
                        </w:rPr>
                        <w:t>g</w:t>
                      </w:r>
                      <w:r w:rsidR="004C30B2" w:rsidRPr="00126819">
                        <w:rPr>
                          <w:rFonts w:cs="Arial"/>
                          <w:smallCaps/>
                          <w:lang w:val="cy-GB"/>
                        </w:rPr>
                        <w:t xml:space="preserve">yda </w:t>
                      </w:r>
                      <w:r w:rsidR="00F73AF0">
                        <w:rPr>
                          <w:rFonts w:cs="Arial"/>
                          <w:smallCaps/>
                          <w:lang w:val="cy-GB"/>
                        </w:rPr>
                        <w:t>c</w:t>
                      </w:r>
                      <w:r w:rsidR="004C30B2" w:rsidRPr="00126819">
                        <w:rPr>
                          <w:rFonts w:cs="Arial"/>
                          <w:smallCaps/>
                          <w:lang w:val="cy-GB"/>
                        </w:rPr>
                        <w:t xml:space="preserve">horff </w:t>
                      </w:r>
                      <w:r w:rsidR="00F73AF0">
                        <w:rPr>
                          <w:rFonts w:cs="Arial"/>
                          <w:smallCaps/>
                          <w:lang w:val="cy-GB"/>
                        </w:rPr>
                        <w:t>c</w:t>
                      </w:r>
                      <w:r w:rsidR="004C30B2" w:rsidRPr="00126819">
                        <w:rPr>
                          <w:rFonts w:cs="Arial"/>
                          <w:smallCaps/>
                          <w:lang w:val="cy-GB"/>
                        </w:rPr>
                        <w:t xml:space="preserve">ymeradwyo </w:t>
                      </w:r>
                      <w:r w:rsidRPr="00126819">
                        <w:rPr>
                          <w:rFonts w:cs="Arial"/>
                          <w:smallCaps/>
                          <w:lang w:val="cy-GB"/>
                        </w:rPr>
                        <w:t>SuDS (SAB)?</w:t>
                      </w:r>
                    </w:p>
                    <w:p w14:paraId="695B3AC9" w14:textId="77777777" w:rsidR="003B0089" w:rsidRPr="00126819" w:rsidRDefault="003B0089" w:rsidP="003B0089">
                      <w:pPr>
                        <w:rPr>
                          <w:rFonts w:cs="Arial"/>
                          <w:sz w:val="16"/>
                          <w:szCs w:val="16"/>
                          <w:lang w:val="cy-GB"/>
                        </w:rPr>
                      </w:pPr>
                    </w:p>
                    <w:p w14:paraId="33CA230F" w14:textId="1054D098" w:rsidR="003B0089" w:rsidRPr="00126819" w:rsidRDefault="003B0089" w:rsidP="003B0089">
                      <w:pPr>
                        <w:rPr>
                          <w:rFonts w:cs="Arial"/>
                          <w:szCs w:val="24"/>
                          <w:lang w:val="cy-GB"/>
                        </w:rPr>
                      </w:pPr>
                      <w:r w:rsidRPr="00126819">
                        <w:rPr>
                          <w:rFonts w:cs="Arial"/>
                          <w:szCs w:val="24"/>
                          <w:lang w:val="cy-GB"/>
                        </w:rPr>
                        <w:tab/>
                      </w:r>
                      <w:r w:rsidRPr="00126819">
                        <w:rPr>
                          <w:rFonts w:cs="Arial"/>
                          <w:szCs w:val="24"/>
                          <w:lang w:val="cy-GB"/>
                        </w:rPr>
                        <w:tab/>
                      </w:r>
                      <w:r w:rsidR="004C30B2" w:rsidRPr="00126819">
                        <w:rPr>
                          <w:rFonts w:cs="Arial"/>
                          <w:szCs w:val="24"/>
                          <w:lang w:val="cy-GB"/>
                        </w:rPr>
                        <w:t>YDI</w:t>
                      </w:r>
                      <w:r w:rsidRPr="00126819">
                        <w:rPr>
                          <w:rFonts w:cs="Arial"/>
                          <w:szCs w:val="24"/>
                          <w:lang w:val="cy-GB"/>
                        </w:rPr>
                        <w:t xml:space="preserve"> / N</w:t>
                      </w:r>
                      <w:r w:rsidR="004C30B2" w:rsidRPr="00126819">
                        <w:rPr>
                          <w:rFonts w:cs="Arial"/>
                          <w:szCs w:val="24"/>
                          <w:lang w:val="cy-GB"/>
                        </w:rPr>
                        <w:t>A</w:t>
                      </w:r>
                    </w:p>
                  </w:txbxContent>
                </v:textbox>
                <w10:wrap type="square" anchorx="margin" anchory="margin"/>
              </v:shape>
            </w:pict>
          </mc:Fallback>
        </mc:AlternateContent>
      </w:r>
    </w:p>
    <w:p w14:paraId="42F206F3" w14:textId="7943956C" w:rsidR="008D595A" w:rsidRPr="00B33273" w:rsidRDefault="00CC22CC">
      <w:pPr>
        <w:overflowPunct/>
        <w:autoSpaceDE/>
        <w:autoSpaceDN/>
        <w:adjustRightInd/>
        <w:textAlignment w:val="auto"/>
        <w:rPr>
          <w:b/>
          <w:bCs/>
          <w:szCs w:val="24"/>
          <w:lang w:val="cy-GB"/>
        </w:rPr>
      </w:pPr>
      <w:r w:rsidRPr="00B33273">
        <w:rPr>
          <w:b/>
          <w:bCs/>
          <w:noProof/>
          <w:szCs w:val="24"/>
          <w:lang w:val="cy-GB"/>
        </w:rPr>
        <w:lastRenderedPageBreak/>
        <mc:AlternateContent>
          <mc:Choice Requires="wps">
            <w:drawing>
              <wp:anchor distT="45720" distB="45720" distL="114300" distR="114300" simplePos="0" relativeHeight="251697152" behindDoc="0" locked="0" layoutInCell="1" allowOverlap="1" wp14:anchorId="0C883578" wp14:editId="4F5EC9F6">
                <wp:simplePos x="0" y="0"/>
                <wp:positionH relativeFrom="margin">
                  <wp:align>left</wp:align>
                </wp:positionH>
                <wp:positionV relativeFrom="margin">
                  <wp:align>bottom</wp:align>
                </wp:positionV>
                <wp:extent cx="6629400" cy="1408430"/>
                <wp:effectExtent l="0" t="0" r="19050" b="20320"/>
                <wp:wrapSquare wrapText="bothSides"/>
                <wp:docPr id="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8670"/>
                        </a:xfrm>
                        <a:prstGeom prst="rect">
                          <a:avLst/>
                        </a:prstGeom>
                        <a:solidFill>
                          <a:srgbClr val="FFFFFF"/>
                        </a:solidFill>
                        <a:ln w="9525">
                          <a:solidFill>
                            <a:srgbClr val="000000"/>
                          </a:solidFill>
                          <a:miter lim="800000"/>
                          <a:headEnd/>
                          <a:tailEnd/>
                        </a:ln>
                      </wps:spPr>
                      <wps:txbx>
                        <w:txbxContent>
                          <w:p w14:paraId="69E059EB" w14:textId="22256909" w:rsidR="0098008F" w:rsidRPr="00EF28AB" w:rsidRDefault="0098008F" w:rsidP="0098008F">
                            <w:pPr>
                              <w:ind w:left="720"/>
                              <w:rPr>
                                <w:rFonts w:cs="Arial"/>
                                <w:smallCaps/>
                                <w:lang w:val="cy-GB"/>
                              </w:rPr>
                            </w:pPr>
                            <w:r>
                              <w:rPr>
                                <w:rFonts w:cs="Arial"/>
                                <w:smallCaps/>
                              </w:rPr>
                              <w:t xml:space="preserve">16. </w:t>
                            </w:r>
                            <w:r w:rsidR="00F051BA" w:rsidRPr="00EF28AB">
                              <w:rPr>
                                <w:rFonts w:cs="Arial"/>
                                <w:smallCaps/>
                                <w:lang w:val="cy-GB"/>
                              </w:rPr>
                              <w:t xml:space="preserve">Camau </w:t>
                            </w:r>
                            <w:r w:rsidR="004E1B49">
                              <w:rPr>
                                <w:rFonts w:cs="Arial"/>
                                <w:smallCaps/>
                                <w:lang w:val="cy-GB"/>
                              </w:rPr>
                              <w:t>n</w:t>
                            </w:r>
                            <w:r w:rsidR="00F051BA" w:rsidRPr="00EF28AB">
                              <w:rPr>
                                <w:rFonts w:cs="Arial"/>
                                <w:smallCaps/>
                                <w:lang w:val="cy-GB"/>
                              </w:rPr>
                              <w:t>esaf</w:t>
                            </w:r>
                          </w:p>
                          <w:p w14:paraId="5EE66B3B" w14:textId="77777777" w:rsidR="0098008F" w:rsidRPr="00EF28AB" w:rsidRDefault="0098008F" w:rsidP="0098008F">
                            <w:pPr>
                              <w:rPr>
                                <w:rFonts w:cs="Arial"/>
                                <w:sz w:val="16"/>
                                <w:szCs w:val="16"/>
                                <w:lang w:val="cy-GB"/>
                              </w:rPr>
                            </w:pPr>
                          </w:p>
                          <w:p w14:paraId="48AC8EA0" w14:textId="36E35BF7" w:rsidR="0098008F" w:rsidRPr="00EF28AB" w:rsidRDefault="00EF28AB" w:rsidP="0098008F">
                            <w:pPr>
                              <w:tabs>
                                <w:tab w:val="left" w:pos="340"/>
                                <w:tab w:val="left" w:pos="700"/>
                                <w:tab w:val="left" w:pos="2824"/>
                              </w:tabs>
                              <w:jc w:val="both"/>
                              <w:rPr>
                                <w:rFonts w:cs="Arial"/>
                                <w:i/>
                                <w:iCs/>
                                <w:szCs w:val="24"/>
                                <w:lang w:val="cy-GB"/>
                              </w:rPr>
                            </w:pPr>
                            <w:r w:rsidRPr="00EF28AB">
                              <w:rPr>
                                <w:rFonts w:cs="Arial"/>
                                <w:szCs w:val="24"/>
                                <w:lang w:val="cy-GB"/>
                              </w:rPr>
                              <w:t xml:space="preserve">Dychweler y ffurflen gais </w:t>
                            </w:r>
                            <w:r w:rsidR="000E784D">
                              <w:rPr>
                                <w:rFonts w:cs="Arial"/>
                                <w:szCs w:val="24"/>
                                <w:lang w:val="cy-GB"/>
                              </w:rPr>
                              <w:t>ynghyd ag unrhyw ddogfennau cefnogi i’n swyddfeydd os gwelwch yn dda</w:t>
                            </w:r>
                            <w:r w:rsidR="0098008F" w:rsidRPr="00EF28AB">
                              <w:rPr>
                                <w:rFonts w:cs="Arial"/>
                                <w:szCs w:val="24"/>
                                <w:lang w:val="cy-GB"/>
                              </w:rPr>
                              <w:t xml:space="preserve"> </w:t>
                            </w:r>
                            <w:r w:rsidR="0098008F" w:rsidRPr="002B028F">
                              <w:rPr>
                                <w:rFonts w:cs="Arial"/>
                                <w:szCs w:val="24"/>
                                <w:lang w:val="cy-GB"/>
                              </w:rPr>
                              <w:t>(</w:t>
                            </w:r>
                            <w:r w:rsidR="000E784D" w:rsidRPr="002B028F">
                              <w:rPr>
                                <w:rFonts w:cs="Arial"/>
                                <w:szCs w:val="24"/>
                                <w:lang w:val="cy-GB"/>
                              </w:rPr>
                              <w:t>mae’r manylion ar y clawr</w:t>
                            </w:r>
                            <w:r w:rsidR="0098008F" w:rsidRPr="002B028F">
                              <w:rPr>
                                <w:rFonts w:cs="Arial"/>
                                <w:szCs w:val="24"/>
                                <w:lang w:val="cy-GB"/>
                              </w:rPr>
                              <w:t>).</w:t>
                            </w:r>
                          </w:p>
                          <w:p w14:paraId="3BE8526A" w14:textId="77777777" w:rsidR="0098008F" w:rsidRPr="00EF28AB" w:rsidRDefault="0098008F" w:rsidP="0098008F">
                            <w:pPr>
                              <w:tabs>
                                <w:tab w:val="left" w:pos="340"/>
                                <w:tab w:val="left" w:pos="700"/>
                                <w:tab w:val="left" w:pos="2824"/>
                              </w:tabs>
                              <w:jc w:val="both"/>
                              <w:rPr>
                                <w:rFonts w:cs="Arial"/>
                                <w:sz w:val="16"/>
                                <w:szCs w:val="16"/>
                                <w:lang w:val="cy-GB"/>
                              </w:rPr>
                            </w:pPr>
                          </w:p>
                          <w:p w14:paraId="227E5B8E" w14:textId="1F8F60DC" w:rsidR="0098008F" w:rsidRPr="00EF28AB" w:rsidRDefault="008A2474" w:rsidP="0098008F">
                            <w:pPr>
                              <w:tabs>
                                <w:tab w:val="left" w:pos="340"/>
                                <w:tab w:val="left" w:pos="700"/>
                                <w:tab w:val="left" w:pos="2824"/>
                              </w:tabs>
                              <w:jc w:val="both"/>
                              <w:rPr>
                                <w:rFonts w:cs="Arial"/>
                                <w:sz w:val="40"/>
                                <w:szCs w:val="40"/>
                                <w:lang w:val="cy-GB"/>
                              </w:rPr>
                            </w:pPr>
                            <w:r>
                              <w:rPr>
                                <w:rFonts w:cs="Arial"/>
                                <w:szCs w:val="24"/>
                                <w:lang w:val="cy-GB"/>
                              </w:rPr>
                              <w:t>Os ydych yn hapus gyda’n gwasanaeth, dywedwch wrthym os gwelwch yn dda. Mae’n ein helpu i adnabod arfer da ac yn anogaeth i’n staff. Os nad ydych yn hapus gyda’n gwasanaeth, dywedwch wrthym sut y gallwn wella os gwelwch yn dda.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3" o:spid="_x0000_s1060" type="#_x0000_t202" style="position:absolute;margin-left:0;margin-top:0;width:522pt;height:110.9pt;z-index:251697152;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UBHQIAADQ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">
                <v:textbox>
                  <w:txbxContent>
                    <w:p w14:paraId="69E059EB" w14:textId="22256909" w:rsidR="0098008F" w:rsidRPr="00EF28AB" w:rsidRDefault="0098008F" w:rsidP="0098008F">
                      <w:pPr>
                        <w:ind w:left="720"/>
                        <w:rPr>
                          <w:rFonts w:cs="Arial"/>
                          <w:smallCaps/>
                          <w:lang w:val="cy-GB"/>
                        </w:rPr>
                      </w:pPr>
                      <w:r>
                        <w:rPr>
                          <w:rFonts w:cs="Arial"/>
                          <w:smallCaps/>
                        </w:rPr>
                        <w:t xml:space="preserve">16. </w:t>
                      </w:r>
                      <w:r w:rsidR="00F051BA" w:rsidRPr="00EF28AB">
                        <w:rPr>
                          <w:rFonts w:cs="Arial"/>
                          <w:smallCaps/>
                          <w:lang w:val="cy-GB"/>
                        </w:rPr>
                        <w:t xml:space="preserve">Camau </w:t>
                      </w:r>
                      <w:r w:rsidR="004E1B49">
                        <w:rPr>
                          <w:rFonts w:cs="Arial"/>
                          <w:smallCaps/>
                          <w:lang w:val="cy-GB"/>
                        </w:rPr>
                        <w:t>n</w:t>
                      </w:r>
                      <w:r w:rsidR="00F051BA" w:rsidRPr="00EF28AB">
                        <w:rPr>
                          <w:rFonts w:cs="Arial"/>
                          <w:smallCaps/>
                          <w:lang w:val="cy-GB"/>
                        </w:rPr>
                        <w:t>esaf</w:t>
                      </w:r>
                    </w:p>
                    <w:p w14:paraId="5EE66B3B" w14:textId="77777777" w:rsidR="0098008F" w:rsidRPr="00EF28AB" w:rsidRDefault="0098008F" w:rsidP="0098008F">
                      <w:pPr>
                        <w:rPr>
                          <w:rFonts w:cs="Arial"/>
                          <w:sz w:val="16"/>
                          <w:szCs w:val="16"/>
                          <w:lang w:val="cy-GB"/>
                        </w:rPr>
                      </w:pPr>
                    </w:p>
                    <w:p w14:paraId="48AC8EA0" w14:textId="36E35BF7" w:rsidR="0098008F" w:rsidRPr="00EF28AB" w:rsidRDefault="00EF28AB" w:rsidP="0098008F">
                      <w:pPr>
                        <w:tabs>
                          <w:tab w:val="left" w:pos="340"/>
                          <w:tab w:val="left" w:pos="700"/>
                          <w:tab w:val="left" w:pos="2824"/>
                        </w:tabs>
                        <w:jc w:val="both"/>
                        <w:rPr>
                          <w:rFonts w:cs="Arial"/>
                          <w:i/>
                          <w:iCs/>
                          <w:szCs w:val="24"/>
                          <w:lang w:val="cy-GB"/>
                        </w:rPr>
                      </w:pPr>
                      <w:r w:rsidRPr="00EF28AB">
                        <w:rPr>
                          <w:rFonts w:cs="Arial"/>
                          <w:szCs w:val="24"/>
                          <w:lang w:val="cy-GB"/>
                        </w:rPr>
                        <w:t xml:space="preserve">Dychweler y ffurflen gais </w:t>
                      </w:r>
                      <w:r w:rsidR="000E784D">
                        <w:rPr>
                          <w:rFonts w:cs="Arial"/>
                          <w:szCs w:val="24"/>
                          <w:lang w:val="cy-GB"/>
                        </w:rPr>
                        <w:t>ynghyd ag unrhyw ddogfennau cefnogi i’n swyddfeydd os gwelwch yn dda</w:t>
                      </w:r>
                      <w:r w:rsidR="0098008F" w:rsidRPr="00EF28AB">
                        <w:rPr>
                          <w:rFonts w:cs="Arial"/>
                          <w:szCs w:val="24"/>
                          <w:lang w:val="cy-GB"/>
                        </w:rPr>
                        <w:t xml:space="preserve"> </w:t>
                      </w:r>
                      <w:r w:rsidR="0098008F" w:rsidRPr="002B028F">
                        <w:rPr>
                          <w:rFonts w:cs="Arial"/>
                          <w:szCs w:val="24"/>
                          <w:lang w:val="cy-GB"/>
                        </w:rPr>
                        <w:t>(</w:t>
                      </w:r>
                      <w:r w:rsidR="000E784D" w:rsidRPr="002B028F">
                        <w:rPr>
                          <w:rFonts w:cs="Arial"/>
                          <w:szCs w:val="24"/>
                          <w:lang w:val="cy-GB"/>
                        </w:rPr>
                        <w:t>mae’r manylion ar y clawr</w:t>
                      </w:r>
                      <w:r w:rsidR="0098008F" w:rsidRPr="002B028F">
                        <w:rPr>
                          <w:rFonts w:cs="Arial"/>
                          <w:szCs w:val="24"/>
                          <w:lang w:val="cy-GB"/>
                        </w:rPr>
                        <w:t>).</w:t>
                      </w:r>
                    </w:p>
                    <w:p w14:paraId="3BE8526A" w14:textId="77777777" w:rsidR="0098008F" w:rsidRPr="00EF28AB" w:rsidRDefault="0098008F" w:rsidP="0098008F">
                      <w:pPr>
                        <w:tabs>
                          <w:tab w:val="left" w:pos="340"/>
                          <w:tab w:val="left" w:pos="700"/>
                          <w:tab w:val="left" w:pos="2824"/>
                        </w:tabs>
                        <w:jc w:val="both"/>
                        <w:rPr>
                          <w:rFonts w:cs="Arial"/>
                          <w:sz w:val="16"/>
                          <w:szCs w:val="16"/>
                          <w:lang w:val="cy-GB"/>
                        </w:rPr>
                      </w:pPr>
                    </w:p>
                    <w:p w14:paraId="227E5B8E" w14:textId="1F8F60DC" w:rsidR="0098008F" w:rsidRPr="00EF28AB" w:rsidRDefault="008A2474" w:rsidP="0098008F">
                      <w:pPr>
                        <w:tabs>
                          <w:tab w:val="left" w:pos="340"/>
                          <w:tab w:val="left" w:pos="700"/>
                          <w:tab w:val="left" w:pos="2824"/>
                        </w:tabs>
                        <w:jc w:val="both"/>
                        <w:rPr>
                          <w:rFonts w:cs="Arial"/>
                          <w:sz w:val="40"/>
                          <w:szCs w:val="40"/>
                          <w:lang w:val="cy-GB"/>
                        </w:rPr>
                      </w:pPr>
                      <w:r>
                        <w:rPr>
                          <w:rFonts w:cs="Arial"/>
                          <w:szCs w:val="24"/>
                          <w:lang w:val="cy-GB"/>
                        </w:rPr>
                        <w:t>Os ydych yn hapus gyda’n gwasanaeth, dywedwch wrthym os gwelwch yn dda. Mae’n ein helpu i adnabod arfer da ac yn anogaeth i’n staff. Os nad ydych yn hapus gyda’n gwasanaeth, dywedwch wrthym sut y gallwn wella os gwelwch yn dda.</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96128" behindDoc="0" locked="0" layoutInCell="1" allowOverlap="1" wp14:anchorId="0C883578" wp14:editId="31DBF789">
                <wp:simplePos x="0" y="0"/>
                <wp:positionH relativeFrom="margin">
                  <wp:align>right</wp:align>
                </wp:positionH>
                <wp:positionV relativeFrom="margin">
                  <wp:posOffset>3895142</wp:posOffset>
                </wp:positionV>
                <wp:extent cx="6629400" cy="4295775"/>
                <wp:effectExtent l="0" t="0" r="19050" b="28575"/>
                <wp:wrapSquare wrapText="bothSides"/>
                <wp:docPr id="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295775"/>
                        </a:xfrm>
                        <a:prstGeom prst="rect">
                          <a:avLst/>
                        </a:prstGeom>
                        <a:solidFill>
                          <a:srgbClr val="FFFFFF"/>
                        </a:solidFill>
                        <a:ln w="9525">
                          <a:solidFill>
                            <a:srgbClr val="000000"/>
                          </a:solidFill>
                          <a:miter lim="800000"/>
                          <a:headEnd/>
                          <a:tailEnd/>
                        </a:ln>
                      </wps:spPr>
                      <wps:txbx>
                        <w:txbxContent>
                          <w:p w14:paraId="0CAC0C91" w14:textId="0B7EE113" w:rsidR="0098008F" w:rsidRPr="004D7200" w:rsidRDefault="0098008F" w:rsidP="0098008F">
                            <w:pPr>
                              <w:ind w:left="720"/>
                              <w:rPr>
                                <w:rFonts w:cs="Arial"/>
                                <w:smallCaps/>
                                <w:lang w:val="cy-GB"/>
                              </w:rPr>
                            </w:pPr>
                            <w:r w:rsidRPr="004D7200">
                              <w:rPr>
                                <w:rFonts w:cs="Arial"/>
                                <w:smallCaps/>
                                <w:lang w:val="cy-GB"/>
                              </w:rPr>
                              <w:t>15. D</w:t>
                            </w:r>
                            <w:r w:rsidR="00DC7274" w:rsidRPr="004D7200">
                              <w:rPr>
                                <w:rFonts w:cs="Arial"/>
                                <w:smallCaps/>
                                <w:lang w:val="cy-GB"/>
                              </w:rPr>
                              <w:t>eddf Diogelu D</w:t>
                            </w:r>
                            <w:r w:rsidRPr="004D7200">
                              <w:rPr>
                                <w:rFonts w:cs="Arial"/>
                                <w:smallCaps/>
                                <w:lang w:val="cy-GB"/>
                              </w:rPr>
                              <w:t>ata 1998</w:t>
                            </w:r>
                          </w:p>
                          <w:p w14:paraId="3F6AC98D" w14:textId="77777777" w:rsidR="0098008F" w:rsidRPr="004D7200" w:rsidRDefault="0098008F" w:rsidP="0098008F">
                            <w:pPr>
                              <w:rPr>
                                <w:rFonts w:cs="Arial"/>
                                <w:sz w:val="16"/>
                                <w:szCs w:val="16"/>
                                <w:lang w:val="cy-GB"/>
                              </w:rPr>
                            </w:pPr>
                          </w:p>
                          <w:p w14:paraId="7EC30CDF" w14:textId="70F4FEFE" w:rsidR="0098008F" w:rsidRPr="004D7200" w:rsidRDefault="00DC7274" w:rsidP="0098008F">
                            <w:pPr>
                              <w:tabs>
                                <w:tab w:val="left" w:pos="340"/>
                                <w:tab w:val="left" w:pos="700"/>
                                <w:tab w:val="left" w:pos="2824"/>
                              </w:tabs>
                              <w:jc w:val="both"/>
                              <w:rPr>
                                <w:rFonts w:cs="Arial"/>
                                <w:szCs w:val="24"/>
                                <w:lang w:val="cy-GB"/>
                              </w:rPr>
                            </w:pPr>
                            <w:r w:rsidRPr="004D7200">
                              <w:rPr>
                                <w:rFonts w:cs="Arial"/>
                                <w:szCs w:val="24"/>
                                <w:lang w:val="cy-GB"/>
                              </w:rPr>
                              <w:t>Byddwn yn prosesu’r</w:t>
                            </w:r>
                            <w:r w:rsidR="004D7200">
                              <w:rPr>
                                <w:rFonts w:cs="Arial"/>
                                <w:szCs w:val="24"/>
                                <w:lang w:val="cy-GB"/>
                              </w:rPr>
                              <w:t xml:space="preserve"> wybodaeth a roddwch fel y gallwn drin eich ymholiad</w:t>
                            </w:r>
                            <w:r w:rsidR="0098008F" w:rsidRPr="004D7200">
                              <w:rPr>
                                <w:rFonts w:cs="Arial"/>
                                <w:szCs w:val="24"/>
                                <w:lang w:val="cy-GB"/>
                              </w:rPr>
                              <w:t>.</w:t>
                            </w:r>
                          </w:p>
                          <w:p w14:paraId="1BD1C15F" w14:textId="77777777" w:rsidR="0098008F" w:rsidRPr="004D7200" w:rsidRDefault="0098008F" w:rsidP="0098008F">
                            <w:pPr>
                              <w:tabs>
                                <w:tab w:val="left" w:pos="340"/>
                                <w:tab w:val="left" w:pos="700"/>
                                <w:tab w:val="left" w:pos="2824"/>
                              </w:tabs>
                              <w:jc w:val="both"/>
                              <w:rPr>
                                <w:rFonts w:cs="Arial"/>
                                <w:sz w:val="16"/>
                                <w:szCs w:val="16"/>
                                <w:lang w:val="cy-GB"/>
                              </w:rPr>
                            </w:pPr>
                          </w:p>
                          <w:p w14:paraId="58F424D0" w14:textId="47379CCF" w:rsidR="0098008F" w:rsidRPr="004D7200" w:rsidRDefault="004D7200" w:rsidP="0098008F">
                            <w:pPr>
                              <w:tabs>
                                <w:tab w:val="left" w:pos="340"/>
                                <w:tab w:val="left" w:pos="700"/>
                                <w:tab w:val="left" w:pos="2824"/>
                              </w:tabs>
                              <w:jc w:val="both"/>
                              <w:rPr>
                                <w:rFonts w:cs="Arial"/>
                                <w:szCs w:val="24"/>
                                <w:lang w:val="cy-GB"/>
                              </w:rPr>
                            </w:pPr>
                            <w:r>
                              <w:rPr>
                                <w:rFonts w:cs="Arial"/>
                                <w:szCs w:val="24"/>
                                <w:lang w:val="cy-GB"/>
                              </w:rPr>
                              <w:t>Gallwn hefyd brosesu neu ryddhau’r wybodaeth i</w:t>
                            </w:r>
                            <w:r w:rsidR="0098008F" w:rsidRPr="004D7200">
                              <w:rPr>
                                <w:rFonts w:cs="Arial"/>
                                <w:szCs w:val="24"/>
                                <w:lang w:val="cy-GB"/>
                              </w:rPr>
                              <w:t>:</w:t>
                            </w:r>
                          </w:p>
                          <w:p w14:paraId="48F2870B" w14:textId="77777777" w:rsidR="0098008F" w:rsidRPr="004D7200" w:rsidRDefault="0098008F" w:rsidP="0098008F">
                            <w:pPr>
                              <w:tabs>
                                <w:tab w:val="left" w:pos="340"/>
                                <w:tab w:val="left" w:pos="700"/>
                                <w:tab w:val="left" w:pos="2824"/>
                              </w:tabs>
                              <w:jc w:val="both"/>
                              <w:rPr>
                                <w:rFonts w:cs="Arial"/>
                                <w:szCs w:val="24"/>
                                <w:lang w:val="cy-GB"/>
                              </w:rPr>
                            </w:pPr>
                          </w:p>
                          <w:p w14:paraId="65BBE476" w14:textId="7CF3C980" w:rsidR="0098008F" w:rsidRPr="004D7200" w:rsidRDefault="00EF28AB"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 xml:space="preserve">Cynnig </w:t>
                            </w:r>
                            <w:r w:rsidRPr="00EF28AB">
                              <w:rPr>
                                <w:rFonts w:ascii="Arial" w:hAnsi="Arial" w:cs="Arial"/>
                                <w:szCs w:val="24"/>
                                <w:lang w:val="cy-GB"/>
                              </w:rPr>
                              <w:t>dogfennau neu wasanaethau i chi ynglŷn â materion amgylcheddol</w:t>
                            </w:r>
                          </w:p>
                          <w:p w14:paraId="442C7A40" w14:textId="77777777" w:rsidR="0098008F" w:rsidRPr="004D7200" w:rsidRDefault="0098008F" w:rsidP="0098008F">
                            <w:pPr>
                              <w:tabs>
                                <w:tab w:val="left" w:pos="340"/>
                                <w:tab w:val="left" w:pos="700"/>
                                <w:tab w:val="left" w:pos="2824"/>
                              </w:tabs>
                              <w:jc w:val="both"/>
                              <w:rPr>
                                <w:rFonts w:cs="Arial"/>
                                <w:szCs w:val="24"/>
                                <w:lang w:val="cy-GB"/>
                              </w:rPr>
                            </w:pPr>
                          </w:p>
                          <w:p w14:paraId="708AA257" w14:textId="0A8F8ADC" w:rsidR="0098008F" w:rsidRPr="004D7200" w:rsidRDefault="00A81740"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Ymgynghori â’r cyhoedd, sefydliadau cyhoeddus a sefydliadau eraill</w:t>
                            </w:r>
                            <w:r w:rsidR="0098008F" w:rsidRPr="004D7200">
                              <w:rPr>
                                <w:rFonts w:ascii="Arial" w:hAnsi="Arial" w:cs="Arial"/>
                                <w:szCs w:val="24"/>
                                <w:lang w:val="cy-GB"/>
                              </w:rPr>
                              <w:t xml:space="preserve"> (</w:t>
                            </w:r>
                            <w:r>
                              <w:rPr>
                                <w:rFonts w:ascii="Arial" w:hAnsi="Arial" w:cs="Arial"/>
                                <w:szCs w:val="24"/>
                                <w:lang w:val="cy-GB"/>
                              </w:rPr>
                              <w:t>er enghraifft yr Awdurdod Gweithredol Iechyd a Diogelwch</w:t>
                            </w:r>
                            <w:r w:rsidR="0098008F" w:rsidRPr="004D7200">
                              <w:rPr>
                                <w:rFonts w:ascii="Arial" w:hAnsi="Arial" w:cs="Arial"/>
                                <w:szCs w:val="24"/>
                                <w:lang w:val="cy-GB"/>
                              </w:rPr>
                              <w:t>)</w:t>
                            </w:r>
                          </w:p>
                          <w:p w14:paraId="1182CF6E" w14:textId="77777777" w:rsidR="0098008F" w:rsidRPr="004D7200" w:rsidRDefault="0098008F" w:rsidP="0098008F">
                            <w:pPr>
                              <w:tabs>
                                <w:tab w:val="left" w:pos="340"/>
                                <w:tab w:val="left" w:pos="700"/>
                                <w:tab w:val="left" w:pos="2824"/>
                              </w:tabs>
                              <w:jc w:val="both"/>
                              <w:rPr>
                                <w:rFonts w:cs="Arial"/>
                                <w:szCs w:val="24"/>
                                <w:lang w:val="cy-GB"/>
                              </w:rPr>
                            </w:pPr>
                          </w:p>
                          <w:p w14:paraId="625C711F" w14:textId="7410AED4" w:rsidR="0098008F" w:rsidRPr="004D7200" w:rsidRDefault="0098008F" w:rsidP="0098008F">
                            <w:pPr>
                              <w:pStyle w:val="ListParagraph"/>
                              <w:numPr>
                                <w:ilvl w:val="0"/>
                                <w:numId w:val="8"/>
                              </w:numPr>
                              <w:tabs>
                                <w:tab w:val="left" w:pos="340"/>
                                <w:tab w:val="left" w:pos="700"/>
                                <w:tab w:val="left" w:pos="2824"/>
                              </w:tabs>
                              <w:jc w:val="both"/>
                              <w:rPr>
                                <w:rFonts w:ascii="Arial" w:hAnsi="Arial" w:cs="Arial"/>
                                <w:szCs w:val="24"/>
                                <w:lang w:val="cy-GB"/>
                              </w:rPr>
                            </w:pPr>
                            <w:r w:rsidRPr="004D7200">
                              <w:rPr>
                                <w:rFonts w:ascii="Arial" w:hAnsi="Arial" w:cs="Arial"/>
                                <w:szCs w:val="24"/>
                                <w:lang w:val="cy-GB"/>
                              </w:rPr>
                              <w:t>C</w:t>
                            </w:r>
                            <w:r w:rsidR="00A81740">
                              <w:rPr>
                                <w:rFonts w:ascii="Arial" w:hAnsi="Arial" w:cs="Arial"/>
                                <w:szCs w:val="24"/>
                                <w:lang w:val="cy-GB"/>
                              </w:rPr>
                              <w:t>ynnal ymchwil i’r materion amgylcheddol a datblygu datrysiadau i broblemau</w:t>
                            </w:r>
                          </w:p>
                          <w:p w14:paraId="0F6C9B04" w14:textId="77777777" w:rsidR="0098008F" w:rsidRPr="004D7200" w:rsidRDefault="0098008F" w:rsidP="0098008F">
                            <w:pPr>
                              <w:tabs>
                                <w:tab w:val="left" w:pos="340"/>
                                <w:tab w:val="left" w:pos="700"/>
                                <w:tab w:val="left" w:pos="2824"/>
                              </w:tabs>
                              <w:jc w:val="both"/>
                              <w:rPr>
                                <w:rFonts w:cs="Arial"/>
                                <w:szCs w:val="24"/>
                                <w:lang w:val="cy-GB"/>
                              </w:rPr>
                            </w:pPr>
                          </w:p>
                          <w:p w14:paraId="54839961" w14:textId="6AD8CDC1" w:rsidR="0098008F" w:rsidRPr="004D7200" w:rsidRDefault="00EF28AB" w:rsidP="0098008F">
                            <w:pPr>
                              <w:pStyle w:val="ListParagraph"/>
                              <w:numPr>
                                <w:ilvl w:val="0"/>
                                <w:numId w:val="8"/>
                              </w:numPr>
                              <w:tabs>
                                <w:tab w:val="left" w:pos="340"/>
                                <w:tab w:val="left" w:pos="700"/>
                                <w:tab w:val="left" w:pos="2824"/>
                              </w:tabs>
                              <w:jc w:val="both"/>
                              <w:rPr>
                                <w:rFonts w:ascii="Arial" w:hAnsi="Arial" w:cs="Arial"/>
                                <w:szCs w:val="24"/>
                                <w:lang w:val="cy-GB"/>
                              </w:rPr>
                            </w:pPr>
                            <w:r w:rsidRPr="00EF28AB">
                              <w:rPr>
                                <w:rFonts w:ascii="Arial" w:hAnsi="Arial" w:cs="Arial"/>
                                <w:szCs w:val="24"/>
                                <w:lang w:val="cy-GB"/>
                              </w:rPr>
                              <w:t>Darparu gwybodaeth o'r gofrestr gyhoeddus i unrhyw un sy'n gofyn</w:t>
                            </w:r>
                          </w:p>
                          <w:p w14:paraId="57A00F87" w14:textId="77777777" w:rsidR="0098008F" w:rsidRPr="004D7200" w:rsidRDefault="0098008F" w:rsidP="0098008F">
                            <w:pPr>
                              <w:tabs>
                                <w:tab w:val="left" w:pos="340"/>
                                <w:tab w:val="left" w:pos="700"/>
                                <w:tab w:val="left" w:pos="2824"/>
                              </w:tabs>
                              <w:jc w:val="both"/>
                              <w:rPr>
                                <w:rFonts w:cs="Arial"/>
                                <w:szCs w:val="24"/>
                                <w:lang w:val="cy-GB"/>
                              </w:rPr>
                            </w:pPr>
                          </w:p>
                          <w:p w14:paraId="3280A076" w14:textId="57C0C367" w:rsidR="0098008F" w:rsidRPr="004D7200" w:rsidRDefault="00581FE3"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Atal unrhyw un rhag torri cyfraith amgylcheddol, ymchwilio achosion lle gall cyfraith amgylcheddol fod wedi ei thorri, a chymryd unrhyw gamau gweithredu sydd eu hangen</w:t>
                            </w:r>
                          </w:p>
                          <w:p w14:paraId="0B98905C" w14:textId="77777777" w:rsidR="0098008F" w:rsidRPr="004D7200" w:rsidRDefault="0098008F" w:rsidP="0098008F">
                            <w:pPr>
                              <w:tabs>
                                <w:tab w:val="left" w:pos="340"/>
                                <w:tab w:val="left" w:pos="700"/>
                                <w:tab w:val="left" w:pos="2824"/>
                              </w:tabs>
                              <w:jc w:val="both"/>
                              <w:rPr>
                                <w:rFonts w:cs="Arial"/>
                                <w:szCs w:val="24"/>
                                <w:lang w:val="cy-GB"/>
                              </w:rPr>
                            </w:pPr>
                          </w:p>
                          <w:p w14:paraId="0DE53586" w14:textId="7AD70BE3" w:rsidR="0098008F" w:rsidRPr="004D7200" w:rsidRDefault="0098008F" w:rsidP="00750237">
                            <w:pPr>
                              <w:pStyle w:val="ListParagraph"/>
                              <w:numPr>
                                <w:ilvl w:val="0"/>
                                <w:numId w:val="8"/>
                              </w:numPr>
                              <w:tabs>
                                <w:tab w:val="left" w:pos="340"/>
                                <w:tab w:val="left" w:pos="700"/>
                                <w:tab w:val="left" w:pos="2824"/>
                              </w:tabs>
                              <w:jc w:val="both"/>
                              <w:rPr>
                                <w:rFonts w:ascii="Arial" w:hAnsi="Arial" w:cs="Arial"/>
                                <w:szCs w:val="24"/>
                                <w:lang w:val="cy-GB"/>
                              </w:rPr>
                            </w:pPr>
                            <w:r w:rsidRPr="004D7200">
                              <w:rPr>
                                <w:rFonts w:ascii="Arial" w:hAnsi="Arial" w:cs="Arial"/>
                                <w:szCs w:val="24"/>
                                <w:lang w:val="cy-GB"/>
                              </w:rPr>
                              <w:t>As</w:t>
                            </w:r>
                            <w:r w:rsidR="004A0C82">
                              <w:rPr>
                                <w:rFonts w:ascii="Arial" w:hAnsi="Arial" w:cs="Arial"/>
                                <w:szCs w:val="24"/>
                                <w:lang w:val="cy-GB"/>
                              </w:rPr>
                              <w:t>esu os yw cwsmeriaid yn fodlon gyda’n gwasanaeth a’i wella lle bo angen; ac</w:t>
                            </w:r>
                          </w:p>
                          <w:p w14:paraId="1444961A" w14:textId="77777777" w:rsidR="0098008F" w:rsidRPr="004D7200" w:rsidRDefault="0098008F" w:rsidP="0098008F">
                            <w:pPr>
                              <w:tabs>
                                <w:tab w:val="left" w:pos="340"/>
                                <w:tab w:val="left" w:pos="700"/>
                                <w:tab w:val="left" w:pos="2824"/>
                              </w:tabs>
                              <w:jc w:val="both"/>
                              <w:rPr>
                                <w:rFonts w:cs="Arial"/>
                                <w:szCs w:val="24"/>
                                <w:lang w:val="cy-GB"/>
                              </w:rPr>
                            </w:pPr>
                          </w:p>
                          <w:p w14:paraId="2D431D3D" w14:textId="33E47F40" w:rsidR="0098008F" w:rsidRPr="004D7200" w:rsidRDefault="00F861DD"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Ymateb i geisiadau am wybodaeth dan D</w:t>
                            </w:r>
                            <w:r w:rsidR="00A8503B">
                              <w:rPr>
                                <w:rFonts w:ascii="Arial" w:hAnsi="Arial" w:cs="Arial"/>
                                <w:szCs w:val="24"/>
                                <w:lang w:val="cy-GB"/>
                              </w:rPr>
                              <w:t>d</w:t>
                            </w:r>
                            <w:r>
                              <w:rPr>
                                <w:rFonts w:ascii="Arial" w:hAnsi="Arial" w:cs="Arial"/>
                                <w:szCs w:val="24"/>
                                <w:lang w:val="cy-GB"/>
                              </w:rPr>
                              <w:t xml:space="preserve">eddf Rhyddid Gwybodaeth </w:t>
                            </w:r>
                            <w:r w:rsidR="0098008F" w:rsidRPr="004D7200">
                              <w:rPr>
                                <w:rFonts w:ascii="Arial" w:hAnsi="Arial" w:cs="Arial"/>
                                <w:szCs w:val="24"/>
                                <w:lang w:val="cy-GB"/>
                              </w:rPr>
                              <w:t xml:space="preserve">2000 </w:t>
                            </w:r>
                            <w:r>
                              <w:rPr>
                                <w:rFonts w:ascii="Arial" w:hAnsi="Arial" w:cs="Arial"/>
                                <w:szCs w:val="24"/>
                                <w:lang w:val="cy-GB"/>
                              </w:rPr>
                              <w:t>a Rheoliadau Gwybodaeth Amgylcheddol</w:t>
                            </w:r>
                            <w:r w:rsidR="0098008F" w:rsidRPr="004D7200">
                              <w:rPr>
                                <w:rFonts w:ascii="Arial" w:hAnsi="Arial" w:cs="Arial"/>
                                <w:szCs w:val="24"/>
                                <w:lang w:val="cy-GB"/>
                              </w:rPr>
                              <w:t xml:space="preserve"> 2004 (</w:t>
                            </w:r>
                            <w:r>
                              <w:rPr>
                                <w:rFonts w:ascii="Arial" w:hAnsi="Arial" w:cs="Arial"/>
                                <w:szCs w:val="24"/>
                                <w:lang w:val="cy-GB"/>
                              </w:rPr>
                              <w:t>os yw’r Ddeddf Diogelu Data yn caniatáu hynny</w:t>
                            </w:r>
                            <w:r w:rsidR="0098008F" w:rsidRPr="004D7200">
                              <w:rPr>
                                <w:rFonts w:ascii="Arial" w:hAnsi="Arial" w:cs="Arial"/>
                                <w:szCs w:val="24"/>
                                <w:lang w:val="cy-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2" o:spid="_x0000_s1061" type="#_x0000_t202" style="position:absolute;margin-left:470.8pt;margin-top:306.7pt;width:522pt;height:338.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5YHAIAADQ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">
                <v:textbox>
                  <w:txbxContent>
                    <w:p w14:paraId="0CAC0C91" w14:textId="0B7EE113" w:rsidR="0098008F" w:rsidRPr="004D7200" w:rsidRDefault="0098008F" w:rsidP="0098008F">
                      <w:pPr>
                        <w:ind w:left="720"/>
                        <w:rPr>
                          <w:rFonts w:cs="Arial"/>
                          <w:smallCaps/>
                          <w:lang w:val="cy-GB"/>
                        </w:rPr>
                      </w:pPr>
                      <w:r w:rsidRPr="004D7200">
                        <w:rPr>
                          <w:rFonts w:cs="Arial"/>
                          <w:smallCaps/>
                          <w:lang w:val="cy-GB"/>
                        </w:rPr>
                        <w:t>15. D</w:t>
                      </w:r>
                      <w:r w:rsidR="00DC7274" w:rsidRPr="004D7200">
                        <w:rPr>
                          <w:rFonts w:cs="Arial"/>
                          <w:smallCaps/>
                          <w:lang w:val="cy-GB"/>
                        </w:rPr>
                        <w:t>eddf Diogelu D</w:t>
                      </w:r>
                      <w:r w:rsidRPr="004D7200">
                        <w:rPr>
                          <w:rFonts w:cs="Arial"/>
                          <w:smallCaps/>
                          <w:lang w:val="cy-GB"/>
                        </w:rPr>
                        <w:t>ata 1998</w:t>
                      </w:r>
                    </w:p>
                    <w:p w14:paraId="3F6AC98D" w14:textId="77777777" w:rsidR="0098008F" w:rsidRPr="004D7200" w:rsidRDefault="0098008F" w:rsidP="0098008F">
                      <w:pPr>
                        <w:rPr>
                          <w:rFonts w:cs="Arial"/>
                          <w:sz w:val="16"/>
                          <w:szCs w:val="16"/>
                          <w:lang w:val="cy-GB"/>
                        </w:rPr>
                      </w:pPr>
                    </w:p>
                    <w:p w14:paraId="7EC30CDF" w14:textId="70F4FEFE" w:rsidR="0098008F" w:rsidRPr="004D7200" w:rsidRDefault="00DC7274" w:rsidP="0098008F">
                      <w:pPr>
                        <w:tabs>
                          <w:tab w:val="left" w:pos="340"/>
                          <w:tab w:val="left" w:pos="700"/>
                          <w:tab w:val="left" w:pos="2824"/>
                        </w:tabs>
                        <w:jc w:val="both"/>
                        <w:rPr>
                          <w:rFonts w:cs="Arial"/>
                          <w:szCs w:val="24"/>
                          <w:lang w:val="cy-GB"/>
                        </w:rPr>
                      </w:pPr>
                      <w:r w:rsidRPr="004D7200">
                        <w:rPr>
                          <w:rFonts w:cs="Arial"/>
                          <w:szCs w:val="24"/>
                          <w:lang w:val="cy-GB"/>
                        </w:rPr>
                        <w:t>Byddwn yn prosesu’r</w:t>
                      </w:r>
                      <w:r w:rsidR="004D7200">
                        <w:rPr>
                          <w:rFonts w:cs="Arial"/>
                          <w:szCs w:val="24"/>
                          <w:lang w:val="cy-GB"/>
                        </w:rPr>
                        <w:t xml:space="preserve"> wybodaeth a roddwch fel y gallwn drin eich ymholiad</w:t>
                      </w:r>
                      <w:r w:rsidR="0098008F" w:rsidRPr="004D7200">
                        <w:rPr>
                          <w:rFonts w:cs="Arial"/>
                          <w:szCs w:val="24"/>
                          <w:lang w:val="cy-GB"/>
                        </w:rPr>
                        <w:t>.</w:t>
                      </w:r>
                    </w:p>
                    <w:p w14:paraId="1BD1C15F" w14:textId="77777777" w:rsidR="0098008F" w:rsidRPr="004D7200" w:rsidRDefault="0098008F" w:rsidP="0098008F">
                      <w:pPr>
                        <w:tabs>
                          <w:tab w:val="left" w:pos="340"/>
                          <w:tab w:val="left" w:pos="700"/>
                          <w:tab w:val="left" w:pos="2824"/>
                        </w:tabs>
                        <w:jc w:val="both"/>
                        <w:rPr>
                          <w:rFonts w:cs="Arial"/>
                          <w:sz w:val="16"/>
                          <w:szCs w:val="16"/>
                          <w:lang w:val="cy-GB"/>
                        </w:rPr>
                      </w:pPr>
                    </w:p>
                    <w:p w14:paraId="58F424D0" w14:textId="47379CCF" w:rsidR="0098008F" w:rsidRPr="004D7200" w:rsidRDefault="004D7200" w:rsidP="0098008F">
                      <w:pPr>
                        <w:tabs>
                          <w:tab w:val="left" w:pos="340"/>
                          <w:tab w:val="left" w:pos="700"/>
                          <w:tab w:val="left" w:pos="2824"/>
                        </w:tabs>
                        <w:jc w:val="both"/>
                        <w:rPr>
                          <w:rFonts w:cs="Arial"/>
                          <w:szCs w:val="24"/>
                          <w:lang w:val="cy-GB"/>
                        </w:rPr>
                      </w:pPr>
                      <w:r>
                        <w:rPr>
                          <w:rFonts w:cs="Arial"/>
                          <w:szCs w:val="24"/>
                          <w:lang w:val="cy-GB"/>
                        </w:rPr>
                        <w:t>Gallwn hefyd brosesu neu ryddhau’r wybodaeth i</w:t>
                      </w:r>
                      <w:r w:rsidR="0098008F" w:rsidRPr="004D7200">
                        <w:rPr>
                          <w:rFonts w:cs="Arial"/>
                          <w:szCs w:val="24"/>
                          <w:lang w:val="cy-GB"/>
                        </w:rPr>
                        <w:t>:</w:t>
                      </w:r>
                    </w:p>
                    <w:p w14:paraId="48F2870B" w14:textId="77777777" w:rsidR="0098008F" w:rsidRPr="004D7200" w:rsidRDefault="0098008F" w:rsidP="0098008F">
                      <w:pPr>
                        <w:tabs>
                          <w:tab w:val="left" w:pos="340"/>
                          <w:tab w:val="left" w:pos="700"/>
                          <w:tab w:val="left" w:pos="2824"/>
                        </w:tabs>
                        <w:jc w:val="both"/>
                        <w:rPr>
                          <w:rFonts w:cs="Arial"/>
                          <w:szCs w:val="24"/>
                          <w:lang w:val="cy-GB"/>
                        </w:rPr>
                      </w:pPr>
                    </w:p>
                    <w:p w14:paraId="65BBE476" w14:textId="7CF3C980" w:rsidR="0098008F" w:rsidRPr="004D7200" w:rsidRDefault="00EF28AB"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 xml:space="preserve">Cynnig </w:t>
                      </w:r>
                      <w:r w:rsidRPr="00EF28AB">
                        <w:rPr>
                          <w:rFonts w:ascii="Arial" w:hAnsi="Arial" w:cs="Arial"/>
                          <w:szCs w:val="24"/>
                          <w:lang w:val="cy-GB"/>
                        </w:rPr>
                        <w:t>dogfennau neu wasanaethau i chi ynglŷn â materion amgylcheddol</w:t>
                      </w:r>
                    </w:p>
                    <w:p w14:paraId="442C7A40" w14:textId="77777777" w:rsidR="0098008F" w:rsidRPr="004D7200" w:rsidRDefault="0098008F" w:rsidP="0098008F">
                      <w:pPr>
                        <w:tabs>
                          <w:tab w:val="left" w:pos="340"/>
                          <w:tab w:val="left" w:pos="700"/>
                          <w:tab w:val="left" w:pos="2824"/>
                        </w:tabs>
                        <w:jc w:val="both"/>
                        <w:rPr>
                          <w:rFonts w:cs="Arial"/>
                          <w:szCs w:val="24"/>
                          <w:lang w:val="cy-GB"/>
                        </w:rPr>
                      </w:pPr>
                    </w:p>
                    <w:p w14:paraId="708AA257" w14:textId="0A8F8ADC" w:rsidR="0098008F" w:rsidRPr="004D7200" w:rsidRDefault="00A81740"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Ymgynghori â’r cyhoedd, sefydliadau cyhoeddus a sefydliadau eraill</w:t>
                      </w:r>
                      <w:r w:rsidR="0098008F" w:rsidRPr="004D7200">
                        <w:rPr>
                          <w:rFonts w:ascii="Arial" w:hAnsi="Arial" w:cs="Arial"/>
                          <w:szCs w:val="24"/>
                          <w:lang w:val="cy-GB"/>
                        </w:rPr>
                        <w:t xml:space="preserve"> (</w:t>
                      </w:r>
                      <w:r>
                        <w:rPr>
                          <w:rFonts w:ascii="Arial" w:hAnsi="Arial" w:cs="Arial"/>
                          <w:szCs w:val="24"/>
                          <w:lang w:val="cy-GB"/>
                        </w:rPr>
                        <w:t>er enghraifft yr Awdurdod Gweithredol Iechyd a Diogelwch</w:t>
                      </w:r>
                      <w:r w:rsidR="0098008F" w:rsidRPr="004D7200">
                        <w:rPr>
                          <w:rFonts w:ascii="Arial" w:hAnsi="Arial" w:cs="Arial"/>
                          <w:szCs w:val="24"/>
                          <w:lang w:val="cy-GB"/>
                        </w:rPr>
                        <w:t>)</w:t>
                      </w:r>
                    </w:p>
                    <w:p w14:paraId="1182CF6E" w14:textId="77777777" w:rsidR="0098008F" w:rsidRPr="004D7200" w:rsidRDefault="0098008F" w:rsidP="0098008F">
                      <w:pPr>
                        <w:tabs>
                          <w:tab w:val="left" w:pos="340"/>
                          <w:tab w:val="left" w:pos="700"/>
                          <w:tab w:val="left" w:pos="2824"/>
                        </w:tabs>
                        <w:jc w:val="both"/>
                        <w:rPr>
                          <w:rFonts w:cs="Arial"/>
                          <w:szCs w:val="24"/>
                          <w:lang w:val="cy-GB"/>
                        </w:rPr>
                      </w:pPr>
                    </w:p>
                    <w:p w14:paraId="625C711F" w14:textId="7410AED4" w:rsidR="0098008F" w:rsidRPr="004D7200" w:rsidRDefault="0098008F" w:rsidP="0098008F">
                      <w:pPr>
                        <w:pStyle w:val="ListParagraph"/>
                        <w:numPr>
                          <w:ilvl w:val="0"/>
                          <w:numId w:val="8"/>
                        </w:numPr>
                        <w:tabs>
                          <w:tab w:val="left" w:pos="340"/>
                          <w:tab w:val="left" w:pos="700"/>
                          <w:tab w:val="left" w:pos="2824"/>
                        </w:tabs>
                        <w:jc w:val="both"/>
                        <w:rPr>
                          <w:rFonts w:ascii="Arial" w:hAnsi="Arial" w:cs="Arial"/>
                          <w:szCs w:val="24"/>
                          <w:lang w:val="cy-GB"/>
                        </w:rPr>
                      </w:pPr>
                      <w:r w:rsidRPr="004D7200">
                        <w:rPr>
                          <w:rFonts w:ascii="Arial" w:hAnsi="Arial" w:cs="Arial"/>
                          <w:szCs w:val="24"/>
                          <w:lang w:val="cy-GB"/>
                        </w:rPr>
                        <w:t>C</w:t>
                      </w:r>
                      <w:r w:rsidR="00A81740">
                        <w:rPr>
                          <w:rFonts w:ascii="Arial" w:hAnsi="Arial" w:cs="Arial"/>
                          <w:szCs w:val="24"/>
                          <w:lang w:val="cy-GB"/>
                        </w:rPr>
                        <w:t>ynnal ymchwil i’r materion amgylcheddol a datblygu datrysiadau i broblemau</w:t>
                      </w:r>
                    </w:p>
                    <w:p w14:paraId="0F6C9B04" w14:textId="77777777" w:rsidR="0098008F" w:rsidRPr="004D7200" w:rsidRDefault="0098008F" w:rsidP="0098008F">
                      <w:pPr>
                        <w:tabs>
                          <w:tab w:val="left" w:pos="340"/>
                          <w:tab w:val="left" w:pos="700"/>
                          <w:tab w:val="left" w:pos="2824"/>
                        </w:tabs>
                        <w:jc w:val="both"/>
                        <w:rPr>
                          <w:rFonts w:cs="Arial"/>
                          <w:szCs w:val="24"/>
                          <w:lang w:val="cy-GB"/>
                        </w:rPr>
                      </w:pPr>
                    </w:p>
                    <w:p w14:paraId="54839961" w14:textId="6AD8CDC1" w:rsidR="0098008F" w:rsidRPr="004D7200" w:rsidRDefault="00EF28AB" w:rsidP="0098008F">
                      <w:pPr>
                        <w:pStyle w:val="ListParagraph"/>
                        <w:numPr>
                          <w:ilvl w:val="0"/>
                          <w:numId w:val="8"/>
                        </w:numPr>
                        <w:tabs>
                          <w:tab w:val="left" w:pos="340"/>
                          <w:tab w:val="left" w:pos="700"/>
                          <w:tab w:val="left" w:pos="2824"/>
                        </w:tabs>
                        <w:jc w:val="both"/>
                        <w:rPr>
                          <w:rFonts w:ascii="Arial" w:hAnsi="Arial" w:cs="Arial"/>
                          <w:szCs w:val="24"/>
                          <w:lang w:val="cy-GB"/>
                        </w:rPr>
                      </w:pPr>
                      <w:r w:rsidRPr="00EF28AB">
                        <w:rPr>
                          <w:rFonts w:ascii="Arial" w:hAnsi="Arial" w:cs="Arial"/>
                          <w:szCs w:val="24"/>
                          <w:lang w:val="cy-GB"/>
                        </w:rPr>
                        <w:t>Darparu gwybodaeth o'r gofrestr gyhoeddus i unrhyw un sy'n gofyn</w:t>
                      </w:r>
                    </w:p>
                    <w:p w14:paraId="57A00F87" w14:textId="77777777" w:rsidR="0098008F" w:rsidRPr="004D7200" w:rsidRDefault="0098008F" w:rsidP="0098008F">
                      <w:pPr>
                        <w:tabs>
                          <w:tab w:val="left" w:pos="340"/>
                          <w:tab w:val="left" w:pos="700"/>
                          <w:tab w:val="left" w:pos="2824"/>
                        </w:tabs>
                        <w:jc w:val="both"/>
                        <w:rPr>
                          <w:rFonts w:cs="Arial"/>
                          <w:szCs w:val="24"/>
                          <w:lang w:val="cy-GB"/>
                        </w:rPr>
                      </w:pPr>
                    </w:p>
                    <w:p w14:paraId="3280A076" w14:textId="57C0C367" w:rsidR="0098008F" w:rsidRPr="004D7200" w:rsidRDefault="00581FE3"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Atal unrhyw un rhag torri cyfraith amgylcheddol, ymchwilio achosion lle gall cyfraith amgylcheddol fod wedi ei thorri, a chymryd unrhyw gamau gweithredu sydd eu hangen</w:t>
                      </w:r>
                    </w:p>
                    <w:p w14:paraId="0B98905C" w14:textId="77777777" w:rsidR="0098008F" w:rsidRPr="004D7200" w:rsidRDefault="0098008F" w:rsidP="0098008F">
                      <w:pPr>
                        <w:tabs>
                          <w:tab w:val="left" w:pos="340"/>
                          <w:tab w:val="left" w:pos="700"/>
                          <w:tab w:val="left" w:pos="2824"/>
                        </w:tabs>
                        <w:jc w:val="both"/>
                        <w:rPr>
                          <w:rFonts w:cs="Arial"/>
                          <w:szCs w:val="24"/>
                          <w:lang w:val="cy-GB"/>
                        </w:rPr>
                      </w:pPr>
                    </w:p>
                    <w:p w14:paraId="0DE53586" w14:textId="7AD70BE3" w:rsidR="0098008F" w:rsidRPr="004D7200" w:rsidRDefault="0098008F" w:rsidP="00750237">
                      <w:pPr>
                        <w:pStyle w:val="ListParagraph"/>
                        <w:numPr>
                          <w:ilvl w:val="0"/>
                          <w:numId w:val="8"/>
                        </w:numPr>
                        <w:tabs>
                          <w:tab w:val="left" w:pos="340"/>
                          <w:tab w:val="left" w:pos="700"/>
                          <w:tab w:val="left" w:pos="2824"/>
                        </w:tabs>
                        <w:jc w:val="both"/>
                        <w:rPr>
                          <w:rFonts w:ascii="Arial" w:hAnsi="Arial" w:cs="Arial"/>
                          <w:szCs w:val="24"/>
                          <w:lang w:val="cy-GB"/>
                        </w:rPr>
                      </w:pPr>
                      <w:r w:rsidRPr="004D7200">
                        <w:rPr>
                          <w:rFonts w:ascii="Arial" w:hAnsi="Arial" w:cs="Arial"/>
                          <w:szCs w:val="24"/>
                          <w:lang w:val="cy-GB"/>
                        </w:rPr>
                        <w:t>As</w:t>
                      </w:r>
                      <w:r w:rsidR="004A0C82">
                        <w:rPr>
                          <w:rFonts w:ascii="Arial" w:hAnsi="Arial" w:cs="Arial"/>
                          <w:szCs w:val="24"/>
                          <w:lang w:val="cy-GB"/>
                        </w:rPr>
                        <w:t>esu os yw cwsmeriaid yn fodlon gyda’n gwasanaeth a’i wella lle bo angen; ac</w:t>
                      </w:r>
                    </w:p>
                    <w:p w14:paraId="1444961A" w14:textId="77777777" w:rsidR="0098008F" w:rsidRPr="004D7200" w:rsidRDefault="0098008F" w:rsidP="0098008F">
                      <w:pPr>
                        <w:tabs>
                          <w:tab w:val="left" w:pos="340"/>
                          <w:tab w:val="left" w:pos="700"/>
                          <w:tab w:val="left" w:pos="2824"/>
                        </w:tabs>
                        <w:jc w:val="both"/>
                        <w:rPr>
                          <w:rFonts w:cs="Arial"/>
                          <w:szCs w:val="24"/>
                          <w:lang w:val="cy-GB"/>
                        </w:rPr>
                      </w:pPr>
                    </w:p>
                    <w:p w14:paraId="2D431D3D" w14:textId="33E47F40" w:rsidR="0098008F" w:rsidRPr="004D7200" w:rsidRDefault="00F861DD" w:rsidP="0098008F">
                      <w:pPr>
                        <w:pStyle w:val="ListParagraph"/>
                        <w:numPr>
                          <w:ilvl w:val="0"/>
                          <w:numId w:val="8"/>
                        </w:numPr>
                        <w:tabs>
                          <w:tab w:val="left" w:pos="340"/>
                          <w:tab w:val="left" w:pos="700"/>
                          <w:tab w:val="left" w:pos="2824"/>
                        </w:tabs>
                        <w:jc w:val="both"/>
                        <w:rPr>
                          <w:rFonts w:ascii="Arial" w:hAnsi="Arial" w:cs="Arial"/>
                          <w:szCs w:val="24"/>
                          <w:lang w:val="cy-GB"/>
                        </w:rPr>
                      </w:pPr>
                      <w:r>
                        <w:rPr>
                          <w:rFonts w:ascii="Arial" w:hAnsi="Arial" w:cs="Arial"/>
                          <w:szCs w:val="24"/>
                          <w:lang w:val="cy-GB"/>
                        </w:rPr>
                        <w:t>Ymateb i geisiadau am wybodaeth dan D</w:t>
                      </w:r>
                      <w:r w:rsidR="00A8503B">
                        <w:rPr>
                          <w:rFonts w:ascii="Arial" w:hAnsi="Arial" w:cs="Arial"/>
                          <w:szCs w:val="24"/>
                          <w:lang w:val="cy-GB"/>
                        </w:rPr>
                        <w:t>d</w:t>
                      </w:r>
                      <w:r>
                        <w:rPr>
                          <w:rFonts w:ascii="Arial" w:hAnsi="Arial" w:cs="Arial"/>
                          <w:szCs w:val="24"/>
                          <w:lang w:val="cy-GB"/>
                        </w:rPr>
                        <w:t xml:space="preserve">eddf Rhyddid Gwybodaeth </w:t>
                      </w:r>
                      <w:r w:rsidR="0098008F" w:rsidRPr="004D7200">
                        <w:rPr>
                          <w:rFonts w:ascii="Arial" w:hAnsi="Arial" w:cs="Arial"/>
                          <w:szCs w:val="24"/>
                          <w:lang w:val="cy-GB"/>
                        </w:rPr>
                        <w:t xml:space="preserve">2000 </w:t>
                      </w:r>
                      <w:r>
                        <w:rPr>
                          <w:rFonts w:ascii="Arial" w:hAnsi="Arial" w:cs="Arial"/>
                          <w:szCs w:val="24"/>
                          <w:lang w:val="cy-GB"/>
                        </w:rPr>
                        <w:t>a Rheoliadau Gwybodaeth Amgylcheddol</w:t>
                      </w:r>
                      <w:r w:rsidR="0098008F" w:rsidRPr="004D7200">
                        <w:rPr>
                          <w:rFonts w:ascii="Arial" w:hAnsi="Arial" w:cs="Arial"/>
                          <w:szCs w:val="24"/>
                          <w:lang w:val="cy-GB"/>
                        </w:rPr>
                        <w:t xml:space="preserve"> 2004 (</w:t>
                      </w:r>
                      <w:r>
                        <w:rPr>
                          <w:rFonts w:ascii="Arial" w:hAnsi="Arial" w:cs="Arial"/>
                          <w:szCs w:val="24"/>
                          <w:lang w:val="cy-GB"/>
                        </w:rPr>
                        <w:t>os yw’r Ddeddf Diogelu Data yn caniatáu hynny</w:t>
                      </w:r>
                      <w:r w:rsidR="0098008F" w:rsidRPr="004D7200">
                        <w:rPr>
                          <w:rFonts w:ascii="Arial" w:hAnsi="Arial" w:cs="Arial"/>
                          <w:szCs w:val="24"/>
                          <w:lang w:val="cy-GB"/>
                        </w:rPr>
                        <w:t>).</w:t>
                      </w:r>
                    </w:p>
                  </w:txbxContent>
                </v:textbox>
                <w10:wrap type="square" anchorx="margin" anchory="margin"/>
              </v:shape>
            </w:pict>
          </mc:Fallback>
        </mc:AlternateContent>
      </w:r>
      <w:r w:rsidRPr="00B33273">
        <w:rPr>
          <w:b/>
          <w:bCs/>
          <w:noProof/>
          <w:szCs w:val="24"/>
          <w:lang w:val="cy-GB"/>
        </w:rPr>
        <mc:AlternateContent>
          <mc:Choice Requires="wps">
            <w:drawing>
              <wp:anchor distT="45720" distB="45720" distL="114300" distR="114300" simplePos="0" relativeHeight="251695104" behindDoc="0" locked="0" layoutInCell="1" allowOverlap="1" wp14:anchorId="0C883578" wp14:editId="5765BBDC">
                <wp:simplePos x="0" y="0"/>
                <wp:positionH relativeFrom="margin">
                  <wp:align>left</wp:align>
                </wp:positionH>
                <wp:positionV relativeFrom="margin">
                  <wp:posOffset>-112137</wp:posOffset>
                </wp:positionV>
                <wp:extent cx="6629400" cy="3804285"/>
                <wp:effectExtent l="0" t="0" r="19050" b="24765"/>
                <wp:wrapSquare wrapText="bothSides"/>
                <wp:docPr id="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04285"/>
                        </a:xfrm>
                        <a:prstGeom prst="rect">
                          <a:avLst/>
                        </a:prstGeom>
                        <a:solidFill>
                          <a:srgbClr val="FFFFFF"/>
                        </a:solidFill>
                        <a:ln w="9525">
                          <a:solidFill>
                            <a:srgbClr val="000000"/>
                          </a:solidFill>
                          <a:miter lim="800000"/>
                          <a:headEnd/>
                          <a:tailEnd/>
                        </a:ln>
                      </wps:spPr>
                      <wps:txbx>
                        <w:txbxContent>
                          <w:p w14:paraId="0F246F02" w14:textId="6463ABC5" w:rsidR="0098008F" w:rsidRPr="00FA25E5" w:rsidRDefault="0098008F" w:rsidP="0098008F">
                            <w:pPr>
                              <w:ind w:left="720"/>
                              <w:rPr>
                                <w:rFonts w:cs="Arial"/>
                                <w:smallCaps/>
                                <w:lang w:val="cy-GB"/>
                              </w:rPr>
                            </w:pPr>
                            <w:r w:rsidRPr="00FA25E5">
                              <w:rPr>
                                <w:rFonts w:cs="Arial"/>
                                <w:smallCaps/>
                                <w:lang w:val="cy-GB"/>
                              </w:rPr>
                              <w:t>14. D</w:t>
                            </w:r>
                            <w:r w:rsidR="00FA25E5" w:rsidRPr="00FA25E5">
                              <w:rPr>
                                <w:rFonts w:cs="Arial"/>
                                <w:smallCaps/>
                                <w:lang w:val="cy-GB"/>
                              </w:rPr>
                              <w:t>atganiad</w:t>
                            </w:r>
                          </w:p>
                          <w:p w14:paraId="03C3668A" w14:textId="77777777" w:rsidR="0098008F" w:rsidRPr="00FA25E5" w:rsidRDefault="0098008F" w:rsidP="0098008F">
                            <w:pPr>
                              <w:rPr>
                                <w:rFonts w:cs="Arial"/>
                                <w:sz w:val="16"/>
                                <w:szCs w:val="16"/>
                                <w:lang w:val="cy-GB"/>
                              </w:rPr>
                            </w:pPr>
                          </w:p>
                          <w:p w14:paraId="18E9D036" w14:textId="335834A2" w:rsidR="0098008F" w:rsidRPr="00FA25E5" w:rsidRDefault="00D47415" w:rsidP="0098008F">
                            <w:pPr>
                              <w:tabs>
                                <w:tab w:val="left" w:pos="340"/>
                                <w:tab w:val="left" w:pos="700"/>
                                <w:tab w:val="left" w:pos="2824"/>
                              </w:tabs>
                              <w:jc w:val="both"/>
                              <w:rPr>
                                <w:rFonts w:cs="Arial"/>
                                <w:szCs w:val="24"/>
                                <w:lang w:val="cy-GB"/>
                              </w:rPr>
                            </w:pPr>
                            <w:r w:rsidRPr="00A2630D">
                              <w:rPr>
                                <w:rFonts w:cs="Arial"/>
                                <w:szCs w:val="24"/>
                                <w:lang w:val="cy-GB"/>
                              </w:rPr>
                              <w:t>Mae angen i chi gadarnhau bod y wybodaeth a ddarparwyd gennych yn y cais, hyd y gwyddoch, yn wir.</w:t>
                            </w:r>
                          </w:p>
                          <w:p w14:paraId="5CE56881" w14:textId="77777777" w:rsidR="0098008F" w:rsidRPr="00FA25E5" w:rsidRDefault="0098008F" w:rsidP="0098008F">
                            <w:pPr>
                              <w:tabs>
                                <w:tab w:val="left" w:pos="340"/>
                                <w:tab w:val="left" w:pos="700"/>
                                <w:tab w:val="left" w:pos="2824"/>
                              </w:tabs>
                              <w:jc w:val="both"/>
                              <w:rPr>
                                <w:rFonts w:cs="Arial"/>
                                <w:sz w:val="16"/>
                                <w:szCs w:val="16"/>
                                <w:lang w:val="cy-GB"/>
                              </w:rPr>
                            </w:pPr>
                          </w:p>
                          <w:p w14:paraId="0A102A34" w14:textId="1DC0A185" w:rsidR="0098008F" w:rsidRPr="00FA25E5" w:rsidRDefault="00FA25E5" w:rsidP="0098008F">
                            <w:pPr>
                              <w:tabs>
                                <w:tab w:val="left" w:pos="340"/>
                                <w:tab w:val="left" w:pos="700"/>
                                <w:tab w:val="left" w:pos="2824"/>
                              </w:tabs>
                              <w:jc w:val="both"/>
                              <w:rPr>
                                <w:rFonts w:cs="Arial"/>
                                <w:szCs w:val="24"/>
                                <w:lang w:val="cy-GB"/>
                              </w:rPr>
                            </w:pPr>
                            <w:r w:rsidRPr="00FA25E5">
                              <w:rPr>
                                <w:rFonts w:cs="Arial"/>
                                <w:szCs w:val="24"/>
                                <w:lang w:val="cy-GB"/>
                              </w:rPr>
                              <w:t>Drwy lofnodi’r ddogfen hon rwy’n datgan hyd eithaf fy ngwybodaeth fod yr wybodaeth a roddir yn y cais hwn, yn cynnwys y map a’r holl ddogfennau cefnogi, yn wir.</w:t>
                            </w:r>
                          </w:p>
                          <w:p w14:paraId="731DA096" w14:textId="77777777" w:rsidR="0098008F" w:rsidRPr="00FA25E5" w:rsidRDefault="0098008F" w:rsidP="0098008F">
                            <w:pPr>
                              <w:tabs>
                                <w:tab w:val="left" w:pos="340"/>
                                <w:tab w:val="left" w:pos="700"/>
                                <w:tab w:val="left" w:pos="2824"/>
                              </w:tabs>
                              <w:jc w:val="both"/>
                              <w:rPr>
                                <w:rFonts w:cs="Arial"/>
                                <w:szCs w:val="24"/>
                                <w:lang w:val="cy-GB"/>
                              </w:rPr>
                            </w:pPr>
                          </w:p>
                          <w:p w14:paraId="5D3BA864" w14:textId="77777777" w:rsidR="0098008F" w:rsidRPr="00FA25E5" w:rsidRDefault="0098008F" w:rsidP="0098008F">
                            <w:pPr>
                              <w:tabs>
                                <w:tab w:val="left" w:pos="340"/>
                                <w:tab w:val="left" w:pos="700"/>
                                <w:tab w:val="left" w:pos="2824"/>
                              </w:tabs>
                              <w:jc w:val="both"/>
                              <w:rPr>
                                <w:rFonts w:cs="Arial"/>
                                <w:szCs w:val="24"/>
                                <w:lang w:val="cy-GB"/>
                              </w:rPr>
                            </w:pPr>
                          </w:p>
                          <w:p w14:paraId="2FC1278A" w14:textId="0198A6D3"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LLOFNOD</w:t>
                            </w:r>
                            <w:r w:rsidR="0098008F" w:rsidRPr="00FA25E5">
                              <w:rPr>
                                <w:rFonts w:cs="Arial"/>
                                <w:szCs w:val="24"/>
                                <w:lang w:val="cy-GB"/>
                              </w:rPr>
                              <w:t>:</w:t>
                            </w:r>
                            <w:r w:rsidR="0098008F" w:rsidRPr="00FA25E5">
                              <w:rPr>
                                <w:rFonts w:cs="Arial"/>
                                <w:szCs w:val="24"/>
                                <w:lang w:val="cy-GB"/>
                              </w:rPr>
                              <w:tab/>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049056DF" w14:textId="77777777" w:rsidR="0098008F" w:rsidRPr="00FA25E5" w:rsidRDefault="0098008F" w:rsidP="0098008F">
                            <w:pPr>
                              <w:tabs>
                                <w:tab w:val="left" w:pos="340"/>
                                <w:tab w:val="left" w:pos="700"/>
                                <w:tab w:val="left" w:pos="2824"/>
                              </w:tabs>
                              <w:jc w:val="both"/>
                              <w:rPr>
                                <w:rFonts w:cs="Arial"/>
                                <w:szCs w:val="24"/>
                                <w:u w:val="single"/>
                                <w:lang w:val="cy-GB"/>
                              </w:rPr>
                            </w:pPr>
                          </w:p>
                          <w:p w14:paraId="24A6FC3F" w14:textId="77777777" w:rsidR="0098008F" w:rsidRPr="00FA25E5" w:rsidRDefault="0098008F" w:rsidP="0098008F">
                            <w:pPr>
                              <w:tabs>
                                <w:tab w:val="left" w:pos="340"/>
                                <w:tab w:val="left" w:pos="700"/>
                                <w:tab w:val="left" w:pos="2824"/>
                              </w:tabs>
                              <w:jc w:val="both"/>
                              <w:rPr>
                                <w:rFonts w:cs="Arial"/>
                                <w:szCs w:val="24"/>
                                <w:u w:val="single"/>
                                <w:lang w:val="cy-GB"/>
                              </w:rPr>
                            </w:pPr>
                          </w:p>
                          <w:p w14:paraId="4ED68F42" w14:textId="77777777" w:rsidR="0098008F" w:rsidRPr="00FA25E5" w:rsidRDefault="0098008F" w:rsidP="0098008F">
                            <w:pPr>
                              <w:tabs>
                                <w:tab w:val="left" w:pos="340"/>
                                <w:tab w:val="left" w:pos="700"/>
                                <w:tab w:val="left" w:pos="2824"/>
                              </w:tabs>
                              <w:jc w:val="both"/>
                              <w:rPr>
                                <w:rFonts w:cs="Arial"/>
                                <w:szCs w:val="24"/>
                                <w:u w:val="single"/>
                                <w:lang w:val="cy-GB"/>
                              </w:rPr>
                            </w:pPr>
                          </w:p>
                          <w:p w14:paraId="5274A8DD" w14:textId="04E75E42" w:rsidR="0098008F" w:rsidRPr="00FA25E5" w:rsidRDefault="0098008F" w:rsidP="0098008F">
                            <w:pPr>
                              <w:tabs>
                                <w:tab w:val="left" w:pos="340"/>
                                <w:tab w:val="left" w:pos="700"/>
                                <w:tab w:val="left" w:pos="2824"/>
                              </w:tabs>
                              <w:jc w:val="both"/>
                              <w:rPr>
                                <w:rFonts w:cs="Arial"/>
                                <w:szCs w:val="24"/>
                                <w:u w:val="single"/>
                                <w:lang w:val="cy-GB"/>
                              </w:rPr>
                            </w:pPr>
                            <w:r w:rsidRPr="00FA25E5">
                              <w:rPr>
                                <w:rFonts w:cs="Arial"/>
                                <w:szCs w:val="24"/>
                                <w:lang w:val="cy-GB"/>
                              </w:rPr>
                              <w:t>T</w:t>
                            </w:r>
                            <w:r w:rsidR="00A67122">
                              <w:rPr>
                                <w:rFonts w:cs="Arial"/>
                                <w:szCs w:val="24"/>
                                <w:lang w:val="cy-GB"/>
                              </w:rPr>
                              <w:t>EITL</w:t>
                            </w:r>
                            <w:r w:rsidRPr="00FA25E5">
                              <w:rPr>
                                <w:rFonts w:cs="Arial"/>
                                <w:szCs w:val="24"/>
                                <w:lang w:val="cy-GB"/>
                              </w:rPr>
                              <w:t>:</w:t>
                            </w:r>
                            <w:r w:rsidRPr="00FA25E5">
                              <w:rPr>
                                <w:rFonts w:cs="Arial"/>
                                <w:szCs w:val="24"/>
                                <w:lang w:val="cy-GB"/>
                              </w:rPr>
                              <w:tab/>
                            </w:r>
                            <w:r w:rsidRPr="00FA25E5">
                              <w:rPr>
                                <w:rFonts w:cs="Arial"/>
                                <w:szCs w:val="24"/>
                                <w:u w:val="single"/>
                                <w:lang w:val="cy-GB"/>
                              </w:rPr>
                              <w:tab/>
                            </w:r>
                            <w:r w:rsidRPr="00FA25E5">
                              <w:rPr>
                                <w:rFonts w:cs="Arial"/>
                                <w:szCs w:val="24"/>
                                <w:u w:val="single"/>
                                <w:lang w:val="cy-GB"/>
                              </w:rPr>
                              <w:tab/>
                            </w:r>
                          </w:p>
                          <w:p w14:paraId="2D0A4E72"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103A8A81" w14:textId="2560B95D"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ENW CYNTAF</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1D503860" w14:textId="5FFA929C" w:rsidR="0098008F" w:rsidRPr="00FA25E5" w:rsidRDefault="0098008F" w:rsidP="0098008F">
                            <w:pPr>
                              <w:tabs>
                                <w:tab w:val="left" w:pos="340"/>
                                <w:tab w:val="left" w:pos="700"/>
                                <w:tab w:val="left" w:pos="2824"/>
                              </w:tabs>
                              <w:jc w:val="both"/>
                              <w:rPr>
                                <w:rFonts w:cs="Arial"/>
                                <w:szCs w:val="24"/>
                                <w:u w:val="single"/>
                                <w:lang w:val="cy-GB"/>
                              </w:rPr>
                            </w:pPr>
                            <w:r w:rsidRPr="00FA25E5">
                              <w:rPr>
                                <w:rFonts w:cs="Arial"/>
                                <w:szCs w:val="24"/>
                                <w:lang w:val="cy-GB"/>
                              </w:rPr>
                              <w:br/>
                            </w:r>
                            <w:r w:rsidR="00A67122">
                              <w:rPr>
                                <w:rFonts w:cs="Arial"/>
                                <w:szCs w:val="24"/>
                                <w:lang w:val="cy-GB"/>
                              </w:rPr>
                              <w:t>CYFENW</w:t>
                            </w:r>
                            <w:r w:rsidRPr="00FA25E5">
                              <w:rPr>
                                <w:rFonts w:cs="Arial"/>
                                <w:szCs w:val="24"/>
                                <w:lang w:val="cy-GB"/>
                              </w:rPr>
                              <w:t>:</w:t>
                            </w:r>
                            <w:r w:rsidRPr="00FA25E5">
                              <w:rPr>
                                <w:rFonts w:cs="Arial"/>
                                <w:szCs w:val="24"/>
                                <w:lang w:val="cy-GB"/>
                              </w:rPr>
                              <w:tab/>
                            </w:r>
                            <w:r w:rsidRPr="00FA25E5">
                              <w:rPr>
                                <w:rFonts w:cs="Arial"/>
                                <w:szCs w:val="24"/>
                                <w:u w:val="single"/>
                                <w:lang w:val="cy-GB"/>
                              </w:rPr>
                              <w:tab/>
                            </w:r>
                            <w:r w:rsidRPr="00FA25E5">
                              <w:rPr>
                                <w:rFonts w:cs="Arial"/>
                                <w:szCs w:val="24"/>
                                <w:u w:val="single"/>
                                <w:lang w:val="cy-GB"/>
                              </w:rPr>
                              <w:tab/>
                            </w:r>
                            <w:r w:rsidRPr="00FA25E5">
                              <w:rPr>
                                <w:rFonts w:cs="Arial"/>
                                <w:szCs w:val="24"/>
                                <w:u w:val="single"/>
                                <w:lang w:val="cy-GB"/>
                              </w:rPr>
                              <w:tab/>
                            </w:r>
                            <w:r w:rsidRPr="00FA25E5">
                              <w:rPr>
                                <w:rFonts w:cs="Arial"/>
                                <w:szCs w:val="24"/>
                                <w:u w:val="single"/>
                                <w:lang w:val="cy-GB"/>
                              </w:rPr>
                              <w:tab/>
                            </w:r>
                          </w:p>
                          <w:p w14:paraId="30DC736E"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19969403" w14:textId="67BD7664"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SWYDD</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65AC7458"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063E0AA1" w14:textId="52A91F2A"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DYDDIAD</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1" o:spid="_x0000_s1062" type="#_x0000_t202" style="position:absolute;margin-left:0;margin-top:-8.85pt;width:522pt;height:299.5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K2GwIAADQ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">
                <v:textbox>
                  <w:txbxContent>
                    <w:p w14:paraId="0F246F02" w14:textId="6463ABC5" w:rsidR="0098008F" w:rsidRPr="00FA25E5" w:rsidRDefault="0098008F" w:rsidP="0098008F">
                      <w:pPr>
                        <w:ind w:left="720"/>
                        <w:rPr>
                          <w:rFonts w:cs="Arial"/>
                          <w:smallCaps/>
                          <w:lang w:val="cy-GB"/>
                        </w:rPr>
                      </w:pPr>
                      <w:r w:rsidRPr="00FA25E5">
                        <w:rPr>
                          <w:rFonts w:cs="Arial"/>
                          <w:smallCaps/>
                          <w:lang w:val="cy-GB"/>
                        </w:rPr>
                        <w:t>14. D</w:t>
                      </w:r>
                      <w:r w:rsidR="00FA25E5" w:rsidRPr="00FA25E5">
                        <w:rPr>
                          <w:rFonts w:cs="Arial"/>
                          <w:smallCaps/>
                          <w:lang w:val="cy-GB"/>
                        </w:rPr>
                        <w:t>atganiad</w:t>
                      </w:r>
                    </w:p>
                    <w:p w14:paraId="03C3668A" w14:textId="77777777" w:rsidR="0098008F" w:rsidRPr="00FA25E5" w:rsidRDefault="0098008F" w:rsidP="0098008F">
                      <w:pPr>
                        <w:rPr>
                          <w:rFonts w:cs="Arial"/>
                          <w:sz w:val="16"/>
                          <w:szCs w:val="16"/>
                          <w:lang w:val="cy-GB"/>
                        </w:rPr>
                      </w:pPr>
                    </w:p>
                    <w:p w14:paraId="18E9D036" w14:textId="335834A2" w:rsidR="0098008F" w:rsidRPr="00FA25E5" w:rsidRDefault="00D47415" w:rsidP="0098008F">
                      <w:pPr>
                        <w:tabs>
                          <w:tab w:val="left" w:pos="340"/>
                          <w:tab w:val="left" w:pos="700"/>
                          <w:tab w:val="left" w:pos="2824"/>
                        </w:tabs>
                        <w:jc w:val="both"/>
                        <w:rPr>
                          <w:rFonts w:cs="Arial"/>
                          <w:szCs w:val="24"/>
                          <w:lang w:val="cy-GB"/>
                        </w:rPr>
                      </w:pPr>
                      <w:r w:rsidRPr="00A2630D">
                        <w:rPr>
                          <w:rFonts w:cs="Arial"/>
                          <w:szCs w:val="24"/>
                          <w:lang w:val="cy-GB"/>
                        </w:rPr>
                        <w:t>Mae angen i chi gadarnhau bod y wybodaeth a ddarparwyd gennych yn y cais, hyd y gwyddoch, yn wir.</w:t>
                      </w:r>
                    </w:p>
                    <w:p w14:paraId="5CE56881" w14:textId="77777777" w:rsidR="0098008F" w:rsidRPr="00FA25E5" w:rsidRDefault="0098008F" w:rsidP="0098008F">
                      <w:pPr>
                        <w:tabs>
                          <w:tab w:val="left" w:pos="340"/>
                          <w:tab w:val="left" w:pos="700"/>
                          <w:tab w:val="left" w:pos="2824"/>
                        </w:tabs>
                        <w:jc w:val="both"/>
                        <w:rPr>
                          <w:rFonts w:cs="Arial"/>
                          <w:sz w:val="16"/>
                          <w:szCs w:val="16"/>
                          <w:lang w:val="cy-GB"/>
                        </w:rPr>
                      </w:pPr>
                    </w:p>
                    <w:p w14:paraId="0A102A34" w14:textId="1DC0A185" w:rsidR="0098008F" w:rsidRPr="00FA25E5" w:rsidRDefault="00FA25E5" w:rsidP="0098008F">
                      <w:pPr>
                        <w:tabs>
                          <w:tab w:val="left" w:pos="340"/>
                          <w:tab w:val="left" w:pos="700"/>
                          <w:tab w:val="left" w:pos="2824"/>
                        </w:tabs>
                        <w:jc w:val="both"/>
                        <w:rPr>
                          <w:rFonts w:cs="Arial"/>
                          <w:szCs w:val="24"/>
                          <w:lang w:val="cy-GB"/>
                        </w:rPr>
                      </w:pPr>
                      <w:r w:rsidRPr="00FA25E5">
                        <w:rPr>
                          <w:rFonts w:cs="Arial"/>
                          <w:szCs w:val="24"/>
                          <w:lang w:val="cy-GB"/>
                        </w:rPr>
                        <w:t>Drwy lofnodi’r ddogfen hon rwy’n datgan hyd eithaf fy ngwybodaeth fod yr wybodaeth a roddir yn y cais hwn, yn cynnwys y map a’r holl ddogfennau cefnogi, yn wir.</w:t>
                      </w:r>
                    </w:p>
                    <w:p w14:paraId="731DA096" w14:textId="77777777" w:rsidR="0098008F" w:rsidRPr="00FA25E5" w:rsidRDefault="0098008F" w:rsidP="0098008F">
                      <w:pPr>
                        <w:tabs>
                          <w:tab w:val="left" w:pos="340"/>
                          <w:tab w:val="left" w:pos="700"/>
                          <w:tab w:val="left" w:pos="2824"/>
                        </w:tabs>
                        <w:jc w:val="both"/>
                        <w:rPr>
                          <w:rFonts w:cs="Arial"/>
                          <w:szCs w:val="24"/>
                          <w:lang w:val="cy-GB"/>
                        </w:rPr>
                      </w:pPr>
                    </w:p>
                    <w:p w14:paraId="5D3BA864" w14:textId="77777777" w:rsidR="0098008F" w:rsidRPr="00FA25E5" w:rsidRDefault="0098008F" w:rsidP="0098008F">
                      <w:pPr>
                        <w:tabs>
                          <w:tab w:val="left" w:pos="340"/>
                          <w:tab w:val="left" w:pos="700"/>
                          <w:tab w:val="left" w:pos="2824"/>
                        </w:tabs>
                        <w:jc w:val="both"/>
                        <w:rPr>
                          <w:rFonts w:cs="Arial"/>
                          <w:szCs w:val="24"/>
                          <w:lang w:val="cy-GB"/>
                        </w:rPr>
                      </w:pPr>
                    </w:p>
                    <w:p w14:paraId="2FC1278A" w14:textId="0198A6D3"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LLOFNOD</w:t>
                      </w:r>
                      <w:r w:rsidR="0098008F" w:rsidRPr="00FA25E5">
                        <w:rPr>
                          <w:rFonts w:cs="Arial"/>
                          <w:szCs w:val="24"/>
                          <w:lang w:val="cy-GB"/>
                        </w:rPr>
                        <w:t>:</w:t>
                      </w:r>
                      <w:r w:rsidR="0098008F" w:rsidRPr="00FA25E5">
                        <w:rPr>
                          <w:rFonts w:cs="Arial"/>
                          <w:szCs w:val="24"/>
                          <w:lang w:val="cy-GB"/>
                        </w:rPr>
                        <w:tab/>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049056DF" w14:textId="77777777" w:rsidR="0098008F" w:rsidRPr="00FA25E5" w:rsidRDefault="0098008F" w:rsidP="0098008F">
                      <w:pPr>
                        <w:tabs>
                          <w:tab w:val="left" w:pos="340"/>
                          <w:tab w:val="left" w:pos="700"/>
                          <w:tab w:val="left" w:pos="2824"/>
                        </w:tabs>
                        <w:jc w:val="both"/>
                        <w:rPr>
                          <w:rFonts w:cs="Arial"/>
                          <w:szCs w:val="24"/>
                          <w:u w:val="single"/>
                          <w:lang w:val="cy-GB"/>
                        </w:rPr>
                      </w:pPr>
                    </w:p>
                    <w:p w14:paraId="24A6FC3F" w14:textId="77777777" w:rsidR="0098008F" w:rsidRPr="00FA25E5" w:rsidRDefault="0098008F" w:rsidP="0098008F">
                      <w:pPr>
                        <w:tabs>
                          <w:tab w:val="left" w:pos="340"/>
                          <w:tab w:val="left" w:pos="700"/>
                          <w:tab w:val="left" w:pos="2824"/>
                        </w:tabs>
                        <w:jc w:val="both"/>
                        <w:rPr>
                          <w:rFonts w:cs="Arial"/>
                          <w:szCs w:val="24"/>
                          <w:u w:val="single"/>
                          <w:lang w:val="cy-GB"/>
                        </w:rPr>
                      </w:pPr>
                    </w:p>
                    <w:p w14:paraId="4ED68F42" w14:textId="77777777" w:rsidR="0098008F" w:rsidRPr="00FA25E5" w:rsidRDefault="0098008F" w:rsidP="0098008F">
                      <w:pPr>
                        <w:tabs>
                          <w:tab w:val="left" w:pos="340"/>
                          <w:tab w:val="left" w:pos="700"/>
                          <w:tab w:val="left" w:pos="2824"/>
                        </w:tabs>
                        <w:jc w:val="both"/>
                        <w:rPr>
                          <w:rFonts w:cs="Arial"/>
                          <w:szCs w:val="24"/>
                          <w:u w:val="single"/>
                          <w:lang w:val="cy-GB"/>
                        </w:rPr>
                      </w:pPr>
                    </w:p>
                    <w:p w14:paraId="5274A8DD" w14:textId="04E75E42" w:rsidR="0098008F" w:rsidRPr="00FA25E5" w:rsidRDefault="0098008F" w:rsidP="0098008F">
                      <w:pPr>
                        <w:tabs>
                          <w:tab w:val="left" w:pos="340"/>
                          <w:tab w:val="left" w:pos="700"/>
                          <w:tab w:val="left" w:pos="2824"/>
                        </w:tabs>
                        <w:jc w:val="both"/>
                        <w:rPr>
                          <w:rFonts w:cs="Arial"/>
                          <w:szCs w:val="24"/>
                          <w:u w:val="single"/>
                          <w:lang w:val="cy-GB"/>
                        </w:rPr>
                      </w:pPr>
                      <w:r w:rsidRPr="00FA25E5">
                        <w:rPr>
                          <w:rFonts w:cs="Arial"/>
                          <w:szCs w:val="24"/>
                          <w:lang w:val="cy-GB"/>
                        </w:rPr>
                        <w:t>T</w:t>
                      </w:r>
                      <w:r w:rsidR="00A67122">
                        <w:rPr>
                          <w:rFonts w:cs="Arial"/>
                          <w:szCs w:val="24"/>
                          <w:lang w:val="cy-GB"/>
                        </w:rPr>
                        <w:t>EITL</w:t>
                      </w:r>
                      <w:r w:rsidRPr="00FA25E5">
                        <w:rPr>
                          <w:rFonts w:cs="Arial"/>
                          <w:szCs w:val="24"/>
                          <w:lang w:val="cy-GB"/>
                        </w:rPr>
                        <w:t>:</w:t>
                      </w:r>
                      <w:r w:rsidRPr="00FA25E5">
                        <w:rPr>
                          <w:rFonts w:cs="Arial"/>
                          <w:szCs w:val="24"/>
                          <w:lang w:val="cy-GB"/>
                        </w:rPr>
                        <w:tab/>
                      </w:r>
                      <w:r w:rsidRPr="00FA25E5">
                        <w:rPr>
                          <w:rFonts w:cs="Arial"/>
                          <w:szCs w:val="24"/>
                          <w:u w:val="single"/>
                          <w:lang w:val="cy-GB"/>
                        </w:rPr>
                        <w:tab/>
                      </w:r>
                      <w:r w:rsidRPr="00FA25E5">
                        <w:rPr>
                          <w:rFonts w:cs="Arial"/>
                          <w:szCs w:val="24"/>
                          <w:u w:val="single"/>
                          <w:lang w:val="cy-GB"/>
                        </w:rPr>
                        <w:tab/>
                      </w:r>
                    </w:p>
                    <w:p w14:paraId="2D0A4E72"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103A8A81" w14:textId="2560B95D"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ENW CYNTAF</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1D503860" w14:textId="5FFA929C" w:rsidR="0098008F" w:rsidRPr="00FA25E5" w:rsidRDefault="0098008F" w:rsidP="0098008F">
                      <w:pPr>
                        <w:tabs>
                          <w:tab w:val="left" w:pos="340"/>
                          <w:tab w:val="left" w:pos="700"/>
                          <w:tab w:val="left" w:pos="2824"/>
                        </w:tabs>
                        <w:jc w:val="both"/>
                        <w:rPr>
                          <w:rFonts w:cs="Arial"/>
                          <w:szCs w:val="24"/>
                          <w:u w:val="single"/>
                          <w:lang w:val="cy-GB"/>
                        </w:rPr>
                      </w:pPr>
                      <w:r w:rsidRPr="00FA25E5">
                        <w:rPr>
                          <w:rFonts w:cs="Arial"/>
                          <w:szCs w:val="24"/>
                          <w:lang w:val="cy-GB"/>
                        </w:rPr>
                        <w:br/>
                      </w:r>
                      <w:r w:rsidR="00A67122">
                        <w:rPr>
                          <w:rFonts w:cs="Arial"/>
                          <w:szCs w:val="24"/>
                          <w:lang w:val="cy-GB"/>
                        </w:rPr>
                        <w:t>CYFENW</w:t>
                      </w:r>
                      <w:r w:rsidRPr="00FA25E5">
                        <w:rPr>
                          <w:rFonts w:cs="Arial"/>
                          <w:szCs w:val="24"/>
                          <w:lang w:val="cy-GB"/>
                        </w:rPr>
                        <w:t>:</w:t>
                      </w:r>
                      <w:r w:rsidRPr="00FA25E5">
                        <w:rPr>
                          <w:rFonts w:cs="Arial"/>
                          <w:szCs w:val="24"/>
                          <w:lang w:val="cy-GB"/>
                        </w:rPr>
                        <w:tab/>
                      </w:r>
                      <w:r w:rsidRPr="00FA25E5">
                        <w:rPr>
                          <w:rFonts w:cs="Arial"/>
                          <w:szCs w:val="24"/>
                          <w:u w:val="single"/>
                          <w:lang w:val="cy-GB"/>
                        </w:rPr>
                        <w:tab/>
                      </w:r>
                      <w:r w:rsidRPr="00FA25E5">
                        <w:rPr>
                          <w:rFonts w:cs="Arial"/>
                          <w:szCs w:val="24"/>
                          <w:u w:val="single"/>
                          <w:lang w:val="cy-GB"/>
                        </w:rPr>
                        <w:tab/>
                      </w:r>
                      <w:r w:rsidRPr="00FA25E5">
                        <w:rPr>
                          <w:rFonts w:cs="Arial"/>
                          <w:szCs w:val="24"/>
                          <w:u w:val="single"/>
                          <w:lang w:val="cy-GB"/>
                        </w:rPr>
                        <w:tab/>
                      </w:r>
                      <w:r w:rsidRPr="00FA25E5">
                        <w:rPr>
                          <w:rFonts w:cs="Arial"/>
                          <w:szCs w:val="24"/>
                          <w:u w:val="single"/>
                          <w:lang w:val="cy-GB"/>
                        </w:rPr>
                        <w:tab/>
                      </w:r>
                    </w:p>
                    <w:p w14:paraId="30DC736E"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19969403" w14:textId="67BD7664"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SWYDD</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p w14:paraId="65AC7458" w14:textId="77777777" w:rsidR="0098008F" w:rsidRPr="00FA25E5" w:rsidRDefault="0098008F" w:rsidP="0098008F">
                      <w:pPr>
                        <w:tabs>
                          <w:tab w:val="left" w:pos="340"/>
                          <w:tab w:val="left" w:pos="700"/>
                          <w:tab w:val="left" w:pos="2824"/>
                        </w:tabs>
                        <w:jc w:val="both"/>
                        <w:rPr>
                          <w:rFonts w:cs="Arial"/>
                          <w:sz w:val="16"/>
                          <w:szCs w:val="16"/>
                          <w:u w:val="single"/>
                          <w:lang w:val="cy-GB"/>
                        </w:rPr>
                      </w:pPr>
                    </w:p>
                    <w:p w14:paraId="063E0AA1" w14:textId="52A91F2A" w:rsidR="0098008F" w:rsidRPr="00FA25E5" w:rsidRDefault="00A67122" w:rsidP="0098008F">
                      <w:pPr>
                        <w:tabs>
                          <w:tab w:val="left" w:pos="340"/>
                          <w:tab w:val="left" w:pos="700"/>
                          <w:tab w:val="left" w:pos="2824"/>
                        </w:tabs>
                        <w:jc w:val="both"/>
                        <w:rPr>
                          <w:rFonts w:cs="Arial"/>
                          <w:szCs w:val="24"/>
                          <w:u w:val="single"/>
                          <w:lang w:val="cy-GB"/>
                        </w:rPr>
                      </w:pPr>
                      <w:r>
                        <w:rPr>
                          <w:rFonts w:cs="Arial"/>
                          <w:szCs w:val="24"/>
                          <w:lang w:val="cy-GB"/>
                        </w:rPr>
                        <w:t>DYDDIAD</w:t>
                      </w:r>
                      <w:r w:rsidR="0098008F" w:rsidRPr="00FA25E5">
                        <w:rPr>
                          <w:rFonts w:cs="Arial"/>
                          <w:szCs w:val="24"/>
                          <w:lang w:val="cy-GB"/>
                        </w:rPr>
                        <w:t>:</w:t>
                      </w:r>
                      <w:r w:rsidR="0098008F" w:rsidRPr="00FA25E5">
                        <w:rPr>
                          <w:rFonts w:cs="Arial"/>
                          <w:szCs w:val="24"/>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r w:rsidR="0098008F" w:rsidRPr="00FA25E5">
                        <w:rPr>
                          <w:rFonts w:cs="Arial"/>
                          <w:szCs w:val="24"/>
                          <w:u w:val="single"/>
                          <w:lang w:val="cy-GB"/>
                        </w:rPr>
                        <w:tab/>
                      </w:r>
                    </w:p>
                  </w:txbxContent>
                </v:textbox>
                <w10:wrap type="square" anchorx="margin" anchory="margin"/>
              </v:shape>
            </w:pict>
          </mc:Fallback>
        </mc:AlternateContent>
      </w:r>
    </w:p>
    <w:sectPr w:rsidR="008D595A" w:rsidRPr="00B33273" w:rsidSect="00F0263D">
      <w:headerReference w:type="first" r:id="rId10"/>
      <w:footerReference w:type="first" r:id="rId11"/>
      <w:pgSz w:w="11906" w:h="16838" w:code="9"/>
      <w:pgMar w:top="720" w:right="720" w:bottom="720" w:left="720" w:header="198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3CEDF" w14:textId="77777777" w:rsidR="00553ADB" w:rsidRDefault="00553ADB">
      <w:r>
        <w:separator/>
      </w:r>
    </w:p>
  </w:endnote>
  <w:endnote w:type="continuationSeparator" w:id="0">
    <w:p w14:paraId="23661FCC" w14:textId="77777777" w:rsidR="00553ADB" w:rsidRDefault="0055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B68D" w14:textId="77777777" w:rsidR="002E415F" w:rsidRDefault="002E415F">
    <w:pPr>
      <w:pStyle w:val="Footer"/>
    </w:pPr>
  </w:p>
  <w:p w14:paraId="741E1084" w14:textId="77777777" w:rsidR="002E415F" w:rsidRDefault="00563859">
    <w:pPr>
      <w:pStyle w:val="Footer"/>
    </w:pPr>
    <w:r>
      <w:rPr>
        <w:noProof/>
      </w:rPr>
      <w:drawing>
        <wp:anchor distT="0" distB="0" distL="114300" distR="114300" simplePos="0" relativeHeight="251760640" behindDoc="0" locked="0" layoutInCell="1" allowOverlap="1" wp14:anchorId="55292A7C" wp14:editId="274FB2B0">
          <wp:simplePos x="0" y="0"/>
          <wp:positionH relativeFrom="page">
            <wp:align>right</wp:align>
          </wp:positionH>
          <wp:positionV relativeFrom="page">
            <wp:posOffset>9202994</wp:posOffset>
          </wp:positionV>
          <wp:extent cx="7547259" cy="14819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47259" cy="14819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9CA7" w14:textId="77777777" w:rsidR="00553ADB" w:rsidRDefault="00553ADB">
      <w:r>
        <w:separator/>
      </w:r>
    </w:p>
  </w:footnote>
  <w:footnote w:type="continuationSeparator" w:id="0">
    <w:p w14:paraId="69548D4F" w14:textId="77777777" w:rsidR="00553ADB" w:rsidRDefault="00553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0208" w14:textId="77777777" w:rsidR="002E415F" w:rsidRDefault="004534A9">
    <w:pPr>
      <w:pStyle w:val="Header"/>
    </w:pPr>
    <w:r>
      <w:rPr>
        <w:noProof/>
      </w:rPr>
      <w:drawing>
        <wp:anchor distT="0" distB="0" distL="114300" distR="114300" simplePos="0" relativeHeight="251691008" behindDoc="0" locked="0" layoutInCell="1" allowOverlap="1" wp14:anchorId="0E8C81CD" wp14:editId="3F5C4CB2">
          <wp:simplePos x="0" y="0"/>
          <wp:positionH relativeFrom="margin">
            <wp:posOffset>2693670</wp:posOffset>
          </wp:positionH>
          <wp:positionV relativeFrom="margin">
            <wp:posOffset>-1828800</wp:posOffset>
          </wp:positionV>
          <wp:extent cx="4410075" cy="16122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RI LLWYD LETTR TXT.jpg"/>
                  <pic:cNvPicPr/>
                </pic:nvPicPr>
                <pic:blipFill>
                  <a:blip r:embed="rId1">
                    <a:extLst>
                      <a:ext uri="{28A0092B-C50C-407E-A947-70E740481C1C}">
                        <a14:useLocalDpi xmlns:a14="http://schemas.microsoft.com/office/drawing/2010/main" val="0"/>
                      </a:ext>
                    </a:extLst>
                  </a:blip>
                  <a:stretch>
                    <a:fillRect/>
                  </a:stretch>
                </pic:blipFill>
                <pic:spPr>
                  <a:xfrm>
                    <a:off x="0" y="0"/>
                    <a:ext cx="4410075" cy="1612265"/>
                  </a:xfrm>
                  <a:prstGeom prst="rect">
                    <a:avLst/>
                  </a:prstGeom>
                </pic:spPr>
              </pic:pic>
            </a:graphicData>
          </a:graphic>
        </wp:anchor>
      </w:drawing>
    </w:r>
    <w:r w:rsidR="002E415F">
      <w:rPr>
        <w:noProof/>
      </w:rPr>
      <w:drawing>
        <wp:anchor distT="0" distB="0" distL="114300" distR="114300" simplePos="0" relativeHeight="251621376" behindDoc="0" locked="0" layoutInCell="1" allowOverlap="1" wp14:anchorId="52F71D7B" wp14:editId="6D32E933">
          <wp:simplePos x="0" y="0"/>
          <wp:positionH relativeFrom="margin">
            <wp:posOffset>-11430</wp:posOffset>
          </wp:positionH>
          <wp:positionV relativeFrom="margin">
            <wp:posOffset>-1395095</wp:posOffset>
          </wp:positionV>
          <wp:extent cx="2448560" cy="1101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Crest Colour Side Text.png"/>
                  <pic:cNvPicPr/>
                </pic:nvPicPr>
                <pic:blipFill>
                  <a:blip r:embed="rId2">
                    <a:extLst>
                      <a:ext uri="{28A0092B-C50C-407E-A947-70E740481C1C}">
                        <a14:useLocalDpi xmlns:a14="http://schemas.microsoft.com/office/drawing/2010/main" val="0"/>
                      </a:ext>
                    </a:extLst>
                  </a:blip>
                  <a:stretch>
                    <a:fillRect/>
                  </a:stretch>
                </pic:blipFill>
                <pic:spPr>
                  <a:xfrm>
                    <a:off x="0" y="0"/>
                    <a:ext cx="2448560" cy="1101090"/>
                  </a:xfrm>
                  <a:prstGeom prst="rect">
                    <a:avLst/>
                  </a:prstGeom>
                </pic:spPr>
              </pic:pic>
            </a:graphicData>
          </a:graphic>
          <wp14:sizeRelH relativeFrom="margin">
            <wp14:pctWidth>0</wp14:pctWidth>
          </wp14:sizeRelH>
          <wp14:sizeRelV relativeFrom="margin">
            <wp14:pctHeight>0</wp14:pctHeight>
          </wp14:sizeRelV>
        </wp:anchor>
      </w:drawing>
    </w:r>
  </w:p>
  <w:p w14:paraId="068CD6B5" w14:textId="77777777" w:rsidR="002E415F" w:rsidRDefault="002E4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1AF8"/>
    <w:multiLevelType w:val="hybridMultilevel"/>
    <w:tmpl w:val="B0EE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A4B09"/>
    <w:multiLevelType w:val="hybridMultilevel"/>
    <w:tmpl w:val="455C5800"/>
    <w:lvl w:ilvl="0" w:tplc="81C60E48">
      <w:start w:val="16"/>
      <w:numFmt w:val="bullet"/>
      <w:lvlText w:val=""/>
      <w:lvlJc w:val="left"/>
      <w:pPr>
        <w:ind w:left="2628" w:hanging="360"/>
      </w:pPr>
      <w:rPr>
        <w:rFonts w:ascii="Wingdings" w:eastAsia="Times New Roman" w:hAnsi="Wingdings"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30BE19DB"/>
    <w:multiLevelType w:val="hybridMultilevel"/>
    <w:tmpl w:val="381A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5F1EB6"/>
    <w:multiLevelType w:val="hybridMultilevel"/>
    <w:tmpl w:val="C76E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C5154"/>
    <w:multiLevelType w:val="hybridMultilevel"/>
    <w:tmpl w:val="B19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D7B94"/>
    <w:multiLevelType w:val="hybridMultilevel"/>
    <w:tmpl w:val="173EEF3C"/>
    <w:lvl w:ilvl="0" w:tplc="8996BC86">
      <w:start w:val="10"/>
      <w:numFmt w:val="bullet"/>
      <w:lvlText w:val=""/>
      <w:lvlJc w:val="left"/>
      <w:pPr>
        <w:ind w:left="750" w:hanging="390"/>
      </w:pPr>
      <w:rPr>
        <w:rFonts w:ascii="Wingdings" w:eastAsia="Times New Roman" w:hAnsi="Wingdings" w:cs="Arial" w:hint="default"/>
        <w:color w:val="D9D9D9"/>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E75CE4"/>
    <w:multiLevelType w:val="hybridMultilevel"/>
    <w:tmpl w:val="C33C9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C395D"/>
    <w:multiLevelType w:val="hybridMultilevel"/>
    <w:tmpl w:val="59EC16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6558341">
    <w:abstractNumId w:val="4"/>
  </w:num>
  <w:num w:numId="2" w16cid:durableId="1161311412">
    <w:abstractNumId w:val="1"/>
  </w:num>
  <w:num w:numId="3" w16cid:durableId="1553078804">
    <w:abstractNumId w:val="0"/>
  </w:num>
  <w:num w:numId="4" w16cid:durableId="384834720">
    <w:abstractNumId w:val="2"/>
  </w:num>
  <w:num w:numId="5" w16cid:durableId="1382557979">
    <w:abstractNumId w:val="5"/>
  </w:num>
  <w:num w:numId="6" w16cid:durableId="1029523155">
    <w:abstractNumId w:val="6"/>
  </w:num>
  <w:num w:numId="7" w16cid:durableId="2128505023">
    <w:abstractNumId w:val="7"/>
  </w:num>
  <w:num w:numId="8" w16cid:durableId="852643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ADB"/>
    <w:rsid w:val="00010BB6"/>
    <w:rsid w:val="00010ED9"/>
    <w:rsid w:val="00014ED0"/>
    <w:rsid w:val="000306AC"/>
    <w:rsid w:val="00031477"/>
    <w:rsid w:val="00036304"/>
    <w:rsid w:val="000423B7"/>
    <w:rsid w:val="00043169"/>
    <w:rsid w:val="0004367B"/>
    <w:rsid w:val="00043874"/>
    <w:rsid w:val="00056663"/>
    <w:rsid w:val="0007196E"/>
    <w:rsid w:val="00074058"/>
    <w:rsid w:val="00095FD7"/>
    <w:rsid w:val="000B7F2F"/>
    <w:rsid w:val="000C3F57"/>
    <w:rsid w:val="000C5A92"/>
    <w:rsid w:val="000D7A15"/>
    <w:rsid w:val="000E784D"/>
    <w:rsid w:val="0010157E"/>
    <w:rsid w:val="00103FF5"/>
    <w:rsid w:val="0011730B"/>
    <w:rsid w:val="0012430B"/>
    <w:rsid w:val="00126819"/>
    <w:rsid w:val="0013014D"/>
    <w:rsid w:val="0014122B"/>
    <w:rsid w:val="00142DC8"/>
    <w:rsid w:val="00163643"/>
    <w:rsid w:val="001711A4"/>
    <w:rsid w:val="001770AA"/>
    <w:rsid w:val="0018746E"/>
    <w:rsid w:val="00191FCD"/>
    <w:rsid w:val="00192F57"/>
    <w:rsid w:val="00195F25"/>
    <w:rsid w:val="001A1524"/>
    <w:rsid w:val="001B051E"/>
    <w:rsid w:val="001B4E5A"/>
    <w:rsid w:val="001B7370"/>
    <w:rsid w:val="001C009F"/>
    <w:rsid w:val="001C0A7F"/>
    <w:rsid w:val="001D716C"/>
    <w:rsid w:val="001E6EB5"/>
    <w:rsid w:val="001F7F3D"/>
    <w:rsid w:val="00200C28"/>
    <w:rsid w:val="00201D1F"/>
    <w:rsid w:val="00204F7E"/>
    <w:rsid w:val="00232D6E"/>
    <w:rsid w:val="00241384"/>
    <w:rsid w:val="00266F1B"/>
    <w:rsid w:val="0027078A"/>
    <w:rsid w:val="00275D6A"/>
    <w:rsid w:val="00281642"/>
    <w:rsid w:val="002A3085"/>
    <w:rsid w:val="002B028F"/>
    <w:rsid w:val="002D090E"/>
    <w:rsid w:val="002D439D"/>
    <w:rsid w:val="002E415F"/>
    <w:rsid w:val="002E7739"/>
    <w:rsid w:val="002F22F2"/>
    <w:rsid w:val="003073C7"/>
    <w:rsid w:val="00323AB0"/>
    <w:rsid w:val="00323D9F"/>
    <w:rsid w:val="00330959"/>
    <w:rsid w:val="003407E3"/>
    <w:rsid w:val="003427D5"/>
    <w:rsid w:val="0036427C"/>
    <w:rsid w:val="003717A8"/>
    <w:rsid w:val="00383622"/>
    <w:rsid w:val="00387AF1"/>
    <w:rsid w:val="003A020F"/>
    <w:rsid w:val="003A53B8"/>
    <w:rsid w:val="003B0089"/>
    <w:rsid w:val="003B41D2"/>
    <w:rsid w:val="003E129A"/>
    <w:rsid w:val="003E563C"/>
    <w:rsid w:val="004057DB"/>
    <w:rsid w:val="0040770C"/>
    <w:rsid w:val="00407AE7"/>
    <w:rsid w:val="0041691D"/>
    <w:rsid w:val="004273DD"/>
    <w:rsid w:val="00436FC6"/>
    <w:rsid w:val="00443AA3"/>
    <w:rsid w:val="0045003A"/>
    <w:rsid w:val="004534A9"/>
    <w:rsid w:val="00464612"/>
    <w:rsid w:val="00464686"/>
    <w:rsid w:val="00465B31"/>
    <w:rsid w:val="00487B51"/>
    <w:rsid w:val="004A0C82"/>
    <w:rsid w:val="004A30C2"/>
    <w:rsid w:val="004A3BF5"/>
    <w:rsid w:val="004B2546"/>
    <w:rsid w:val="004C30B2"/>
    <w:rsid w:val="004D2717"/>
    <w:rsid w:val="004D7200"/>
    <w:rsid w:val="004E1B49"/>
    <w:rsid w:val="00511618"/>
    <w:rsid w:val="00525224"/>
    <w:rsid w:val="00552660"/>
    <w:rsid w:val="00553ADB"/>
    <w:rsid w:val="00563859"/>
    <w:rsid w:val="00580575"/>
    <w:rsid w:val="00581FE3"/>
    <w:rsid w:val="00590B19"/>
    <w:rsid w:val="005913E0"/>
    <w:rsid w:val="005A556C"/>
    <w:rsid w:val="005A5F40"/>
    <w:rsid w:val="005C4617"/>
    <w:rsid w:val="005D2510"/>
    <w:rsid w:val="005D2BD5"/>
    <w:rsid w:val="005D6155"/>
    <w:rsid w:val="005D7D29"/>
    <w:rsid w:val="00607E97"/>
    <w:rsid w:val="00615F4D"/>
    <w:rsid w:val="00625060"/>
    <w:rsid w:val="00634A84"/>
    <w:rsid w:val="00643BDE"/>
    <w:rsid w:val="00660322"/>
    <w:rsid w:val="006734F9"/>
    <w:rsid w:val="00674E86"/>
    <w:rsid w:val="006771D1"/>
    <w:rsid w:val="006802AE"/>
    <w:rsid w:val="00681A66"/>
    <w:rsid w:val="006844F6"/>
    <w:rsid w:val="00686920"/>
    <w:rsid w:val="00696A5C"/>
    <w:rsid w:val="006A02D5"/>
    <w:rsid w:val="006C2F3E"/>
    <w:rsid w:val="006C5552"/>
    <w:rsid w:val="006D6CA5"/>
    <w:rsid w:val="006F07D5"/>
    <w:rsid w:val="006F2EDF"/>
    <w:rsid w:val="006F6AB2"/>
    <w:rsid w:val="00704C82"/>
    <w:rsid w:val="00705FCA"/>
    <w:rsid w:val="00706341"/>
    <w:rsid w:val="00707170"/>
    <w:rsid w:val="00715B65"/>
    <w:rsid w:val="00724E9F"/>
    <w:rsid w:val="007255DF"/>
    <w:rsid w:val="00732811"/>
    <w:rsid w:val="00743956"/>
    <w:rsid w:val="00765752"/>
    <w:rsid w:val="007762C4"/>
    <w:rsid w:val="007A6072"/>
    <w:rsid w:val="007A7416"/>
    <w:rsid w:val="007D4998"/>
    <w:rsid w:val="007D640D"/>
    <w:rsid w:val="007D6C58"/>
    <w:rsid w:val="007D7771"/>
    <w:rsid w:val="007E0231"/>
    <w:rsid w:val="007E452E"/>
    <w:rsid w:val="007F406D"/>
    <w:rsid w:val="007F7D34"/>
    <w:rsid w:val="00816E53"/>
    <w:rsid w:val="00817832"/>
    <w:rsid w:val="00830D30"/>
    <w:rsid w:val="00844362"/>
    <w:rsid w:val="0086176C"/>
    <w:rsid w:val="00863E7F"/>
    <w:rsid w:val="008724BD"/>
    <w:rsid w:val="00874BEC"/>
    <w:rsid w:val="0089601A"/>
    <w:rsid w:val="008A01A0"/>
    <w:rsid w:val="008A2474"/>
    <w:rsid w:val="008A7A45"/>
    <w:rsid w:val="008B413B"/>
    <w:rsid w:val="008B4179"/>
    <w:rsid w:val="008B45CA"/>
    <w:rsid w:val="008C4083"/>
    <w:rsid w:val="008C58C7"/>
    <w:rsid w:val="008C5E4B"/>
    <w:rsid w:val="008C651E"/>
    <w:rsid w:val="008C7C3B"/>
    <w:rsid w:val="008D226F"/>
    <w:rsid w:val="008D595A"/>
    <w:rsid w:val="008F0944"/>
    <w:rsid w:val="008F09D6"/>
    <w:rsid w:val="00905518"/>
    <w:rsid w:val="00920FE5"/>
    <w:rsid w:val="0092439C"/>
    <w:rsid w:val="00932D3B"/>
    <w:rsid w:val="00951267"/>
    <w:rsid w:val="009617CF"/>
    <w:rsid w:val="0096473A"/>
    <w:rsid w:val="009744DA"/>
    <w:rsid w:val="00974E81"/>
    <w:rsid w:val="0098008F"/>
    <w:rsid w:val="009954C2"/>
    <w:rsid w:val="009A0A2B"/>
    <w:rsid w:val="009B3538"/>
    <w:rsid w:val="009C116E"/>
    <w:rsid w:val="009F668F"/>
    <w:rsid w:val="00A250C1"/>
    <w:rsid w:val="00A2630D"/>
    <w:rsid w:val="00A27DBE"/>
    <w:rsid w:val="00A350B3"/>
    <w:rsid w:val="00A3753D"/>
    <w:rsid w:val="00A541E6"/>
    <w:rsid w:val="00A6553B"/>
    <w:rsid w:val="00A67122"/>
    <w:rsid w:val="00A70090"/>
    <w:rsid w:val="00A7114D"/>
    <w:rsid w:val="00A7324D"/>
    <w:rsid w:val="00A81740"/>
    <w:rsid w:val="00A83F62"/>
    <w:rsid w:val="00A842AA"/>
    <w:rsid w:val="00A8503B"/>
    <w:rsid w:val="00A86444"/>
    <w:rsid w:val="00A874BD"/>
    <w:rsid w:val="00A87CBF"/>
    <w:rsid w:val="00AA158E"/>
    <w:rsid w:val="00B16941"/>
    <w:rsid w:val="00B235B0"/>
    <w:rsid w:val="00B24260"/>
    <w:rsid w:val="00B25B0D"/>
    <w:rsid w:val="00B33273"/>
    <w:rsid w:val="00B818F8"/>
    <w:rsid w:val="00B836DB"/>
    <w:rsid w:val="00B85DC7"/>
    <w:rsid w:val="00B8734A"/>
    <w:rsid w:val="00B9024A"/>
    <w:rsid w:val="00B9097B"/>
    <w:rsid w:val="00B92AE8"/>
    <w:rsid w:val="00B96ED7"/>
    <w:rsid w:val="00B97E02"/>
    <w:rsid w:val="00BA5FEB"/>
    <w:rsid w:val="00BB4CE0"/>
    <w:rsid w:val="00BB5669"/>
    <w:rsid w:val="00BD4B2F"/>
    <w:rsid w:val="00BE0DFD"/>
    <w:rsid w:val="00C01364"/>
    <w:rsid w:val="00C01800"/>
    <w:rsid w:val="00C044FB"/>
    <w:rsid w:val="00C07D63"/>
    <w:rsid w:val="00C20D10"/>
    <w:rsid w:val="00C22CDB"/>
    <w:rsid w:val="00C32C12"/>
    <w:rsid w:val="00C33ED4"/>
    <w:rsid w:val="00C56249"/>
    <w:rsid w:val="00C63DA5"/>
    <w:rsid w:val="00C656A1"/>
    <w:rsid w:val="00C656AC"/>
    <w:rsid w:val="00C705B9"/>
    <w:rsid w:val="00C77DB5"/>
    <w:rsid w:val="00CA14E1"/>
    <w:rsid w:val="00CA6EAF"/>
    <w:rsid w:val="00CB2ECC"/>
    <w:rsid w:val="00CC22CC"/>
    <w:rsid w:val="00CC4F43"/>
    <w:rsid w:val="00CD262E"/>
    <w:rsid w:val="00CE6134"/>
    <w:rsid w:val="00CF1A7A"/>
    <w:rsid w:val="00CF2BEB"/>
    <w:rsid w:val="00CF7DEE"/>
    <w:rsid w:val="00D00CC5"/>
    <w:rsid w:val="00D0190D"/>
    <w:rsid w:val="00D137D0"/>
    <w:rsid w:val="00D2028B"/>
    <w:rsid w:val="00D31F67"/>
    <w:rsid w:val="00D33DAB"/>
    <w:rsid w:val="00D35F73"/>
    <w:rsid w:val="00D36369"/>
    <w:rsid w:val="00D379FE"/>
    <w:rsid w:val="00D47415"/>
    <w:rsid w:val="00D51A9B"/>
    <w:rsid w:val="00D566DF"/>
    <w:rsid w:val="00D93E98"/>
    <w:rsid w:val="00DA06F6"/>
    <w:rsid w:val="00DB21FA"/>
    <w:rsid w:val="00DC7274"/>
    <w:rsid w:val="00DD4E3A"/>
    <w:rsid w:val="00DD5C3A"/>
    <w:rsid w:val="00DE557E"/>
    <w:rsid w:val="00E04A9A"/>
    <w:rsid w:val="00E1156A"/>
    <w:rsid w:val="00E26EE9"/>
    <w:rsid w:val="00E32ED6"/>
    <w:rsid w:val="00E333C3"/>
    <w:rsid w:val="00E4098A"/>
    <w:rsid w:val="00E43E6B"/>
    <w:rsid w:val="00E43E8C"/>
    <w:rsid w:val="00E46DB2"/>
    <w:rsid w:val="00E646DB"/>
    <w:rsid w:val="00E7718B"/>
    <w:rsid w:val="00E800DB"/>
    <w:rsid w:val="00E80263"/>
    <w:rsid w:val="00E90A60"/>
    <w:rsid w:val="00EC010A"/>
    <w:rsid w:val="00EE6666"/>
    <w:rsid w:val="00EF28AB"/>
    <w:rsid w:val="00EF6573"/>
    <w:rsid w:val="00F00E00"/>
    <w:rsid w:val="00F0263D"/>
    <w:rsid w:val="00F02FFB"/>
    <w:rsid w:val="00F051BA"/>
    <w:rsid w:val="00F05F75"/>
    <w:rsid w:val="00F17765"/>
    <w:rsid w:val="00F23A0C"/>
    <w:rsid w:val="00F24B3C"/>
    <w:rsid w:val="00F434B6"/>
    <w:rsid w:val="00F639DC"/>
    <w:rsid w:val="00F64B34"/>
    <w:rsid w:val="00F73AF0"/>
    <w:rsid w:val="00F77808"/>
    <w:rsid w:val="00F80D81"/>
    <w:rsid w:val="00F861DD"/>
    <w:rsid w:val="00FA1CFA"/>
    <w:rsid w:val="00FA25E5"/>
    <w:rsid w:val="00FB7554"/>
    <w:rsid w:val="00FC6E07"/>
    <w:rsid w:val="00FD389F"/>
    <w:rsid w:val="00FE54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E9B0E9"/>
  <w15:docId w15:val="{57C9D5D4-0D37-44D5-AD18-F6BD0BEE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78A"/>
    <w:pPr>
      <w:overflowPunct w:val="0"/>
      <w:autoSpaceDE w:val="0"/>
      <w:autoSpaceDN w:val="0"/>
      <w:adjustRightInd w:val="0"/>
      <w:textAlignment w:val="baseline"/>
    </w:pPr>
    <w:rPr>
      <w:rFonts w:ascii="Arial" w:hAnsi="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66DF"/>
    <w:pPr>
      <w:tabs>
        <w:tab w:val="center" w:pos="4153"/>
        <w:tab w:val="right" w:pos="8306"/>
      </w:tabs>
    </w:pPr>
  </w:style>
  <w:style w:type="paragraph" w:styleId="Footer">
    <w:name w:val="footer"/>
    <w:basedOn w:val="Normal"/>
    <w:link w:val="FooterChar"/>
    <w:uiPriority w:val="99"/>
    <w:rsid w:val="00D566DF"/>
    <w:pPr>
      <w:tabs>
        <w:tab w:val="center" w:pos="4153"/>
        <w:tab w:val="right" w:pos="8306"/>
      </w:tabs>
    </w:pPr>
  </w:style>
  <w:style w:type="paragraph" w:customStyle="1" w:styleId="OmniPage3">
    <w:name w:val="OmniPage #3"/>
    <w:rsid w:val="0027078A"/>
    <w:pPr>
      <w:tabs>
        <w:tab w:val="left" w:pos="50"/>
        <w:tab w:val="right" w:pos="1168"/>
      </w:tabs>
      <w:overflowPunct w:val="0"/>
      <w:autoSpaceDE w:val="0"/>
      <w:autoSpaceDN w:val="0"/>
      <w:adjustRightInd w:val="0"/>
      <w:textAlignment w:val="baseline"/>
    </w:pPr>
    <w:rPr>
      <w:rFonts w:ascii="Tms Rmn" w:hAnsi="Tms Rmn"/>
      <w:lang w:val="en-US"/>
    </w:rPr>
  </w:style>
  <w:style w:type="paragraph" w:customStyle="1" w:styleId="OmniPage4">
    <w:name w:val="OmniPage #4"/>
    <w:rsid w:val="0027078A"/>
    <w:pPr>
      <w:tabs>
        <w:tab w:val="left" w:pos="50"/>
        <w:tab w:val="right" w:pos="646"/>
      </w:tabs>
      <w:overflowPunct w:val="0"/>
      <w:autoSpaceDE w:val="0"/>
      <w:autoSpaceDN w:val="0"/>
      <w:adjustRightInd w:val="0"/>
      <w:textAlignment w:val="baseline"/>
    </w:pPr>
    <w:rPr>
      <w:rFonts w:ascii="Tms Rmn" w:hAnsi="Tms Rmn"/>
      <w:lang w:val="en-US"/>
    </w:rPr>
  </w:style>
  <w:style w:type="paragraph" w:customStyle="1" w:styleId="OmniPage1">
    <w:name w:val="OmniPage #1"/>
    <w:rsid w:val="0027078A"/>
    <w:pPr>
      <w:tabs>
        <w:tab w:val="right" w:pos="645"/>
      </w:tabs>
      <w:ind w:left="50" w:right="50"/>
    </w:pPr>
    <w:rPr>
      <w:rFonts w:ascii="Tms Rmn" w:hAnsi="Tms Rmn"/>
      <w:lang w:val="en-US" w:eastAsia="en-US"/>
    </w:rPr>
  </w:style>
  <w:style w:type="paragraph" w:customStyle="1" w:styleId="OmniPage2">
    <w:name w:val="OmniPage #2"/>
    <w:rsid w:val="0027078A"/>
    <w:pPr>
      <w:tabs>
        <w:tab w:val="left" w:pos="50"/>
        <w:tab w:val="right" w:pos="910"/>
      </w:tabs>
    </w:pPr>
    <w:rPr>
      <w:rFonts w:ascii="Tms Rmn" w:hAnsi="Tms Rmn"/>
      <w:lang w:val="en-US" w:eastAsia="en-US"/>
    </w:rPr>
  </w:style>
  <w:style w:type="paragraph" w:styleId="BalloonText">
    <w:name w:val="Balloon Text"/>
    <w:basedOn w:val="Normal"/>
    <w:link w:val="BalloonTextChar"/>
    <w:rsid w:val="00D00CC5"/>
    <w:rPr>
      <w:rFonts w:ascii="Tahoma" w:hAnsi="Tahoma" w:cs="Tahoma"/>
      <w:sz w:val="16"/>
      <w:szCs w:val="16"/>
    </w:rPr>
  </w:style>
  <w:style w:type="character" w:customStyle="1" w:styleId="BalloonTextChar">
    <w:name w:val="Balloon Text Char"/>
    <w:link w:val="BalloonText"/>
    <w:rsid w:val="00D00CC5"/>
    <w:rPr>
      <w:rFonts w:ascii="Tahoma" w:hAnsi="Tahoma" w:cs="Tahoma"/>
      <w:sz w:val="16"/>
      <w:szCs w:val="16"/>
    </w:rPr>
  </w:style>
  <w:style w:type="character" w:customStyle="1" w:styleId="HeaderChar">
    <w:name w:val="Header Char"/>
    <w:basedOn w:val="DefaultParagraphFont"/>
    <w:link w:val="Header"/>
    <w:uiPriority w:val="99"/>
    <w:rsid w:val="00095FD7"/>
    <w:rPr>
      <w:rFonts w:ascii="Arial" w:hAnsi="Arial"/>
      <w:sz w:val="24"/>
      <w:szCs w:val="28"/>
    </w:rPr>
  </w:style>
  <w:style w:type="character" w:customStyle="1" w:styleId="FooterChar">
    <w:name w:val="Footer Char"/>
    <w:basedOn w:val="DefaultParagraphFont"/>
    <w:link w:val="Footer"/>
    <w:uiPriority w:val="99"/>
    <w:rsid w:val="00B25B0D"/>
    <w:rPr>
      <w:rFonts w:ascii="Arial" w:hAnsi="Arial"/>
      <w:sz w:val="24"/>
      <w:szCs w:val="28"/>
    </w:rPr>
  </w:style>
  <w:style w:type="paragraph" w:styleId="ListParagraph">
    <w:name w:val="List Paragraph"/>
    <w:basedOn w:val="Normal"/>
    <w:uiPriority w:val="34"/>
    <w:qFormat/>
    <w:rsid w:val="00553ADB"/>
    <w:pPr>
      <w:widowControl w:val="0"/>
      <w:overflowPunct/>
      <w:autoSpaceDE/>
      <w:autoSpaceDN/>
      <w:adjustRightInd/>
      <w:ind w:left="720"/>
      <w:textAlignment w:val="auto"/>
    </w:pPr>
    <w:rPr>
      <w:rFonts w:ascii="Times New Roman" w:hAnsi="Times New Roman"/>
      <w:snapToGrid w:val="0"/>
      <w:szCs w:val="20"/>
      <w:lang w:val="en-US" w:eastAsia="en-US"/>
    </w:rPr>
  </w:style>
  <w:style w:type="character" w:styleId="Hyperlink">
    <w:name w:val="Hyperlink"/>
    <w:basedOn w:val="DefaultParagraphFont"/>
    <w:unhideWhenUsed/>
    <w:rsid w:val="00B235B0"/>
    <w:rPr>
      <w:color w:val="0000FF" w:themeColor="hyperlink"/>
      <w:u w:val="single"/>
    </w:rPr>
  </w:style>
  <w:style w:type="character" w:styleId="UnresolvedMention">
    <w:name w:val="Unresolved Mention"/>
    <w:basedOn w:val="DefaultParagraphFont"/>
    <w:uiPriority w:val="99"/>
    <w:semiHidden/>
    <w:unhideWhenUsed/>
    <w:rsid w:val="00B235B0"/>
    <w:rPr>
      <w:color w:val="605E5C"/>
      <w:shd w:val="clear" w:color="auto" w:fill="E1DFDD"/>
    </w:rPr>
  </w:style>
  <w:style w:type="character" w:styleId="PlaceholderText">
    <w:name w:val="Placeholder Text"/>
    <w:basedOn w:val="DefaultParagraphFont"/>
    <w:uiPriority w:val="99"/>
    <w:semiHidden/>
    <w:rsid w:val="00724E9F"/>
    <w:rPr>
      <w:color w:val="808080"/>
    </w:rPr>
  </w:style>
  <w:style w:type="character" w:styleId="FollowedHyperlink">
    <w:name w:val="FollowedHyperlink"/>
    <w:basedOn w:val="DefaultParagraphFont"/>
    <w:semiHidden/>
    <w:unhideWhenUsed/>
    <w:rsid w:val="00A87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551430">
      <w:bodyDiv w:val="1"/>
      <w:marLeft w:val="0"/>
      <w:marRight w:val="0"/>
      <w:marTop w:val="0"/>
      <w:marBottom w:val="0"/>
      <w:divBdr>
        <w:top w:val="none" w:sz="0" w:space="0" w:color="auto"/>
        <w:left w:val="none" w:sz="0" w:space="0" w:color="auto"/>
        <w:bottom w:val="none" w:sz="0" w:space="0" w:color="auto"/>
        <w:right w:val="none" w:sz="0" w:space="0" w:color="auto"/>
      </w:divBdr>
    </w:div>
    <w:div w:id="1731536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companies-house.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organisations/companies-house.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niflow-master\letterheads\RHODRI%20LLWYD%20LETTERHEAD%20JAN%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EA27B-A666-4957-8A2A-F06F91327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RHODRI LLWYD LETTERHEAD JAN 2022</Template>
  <TotalTime>717</TotalTime>
  <Pages>9</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Cyngor Sir Ceredigion CC</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Lewis</dc:creator>
  <cp:keywords/>
  <dc:description/>
  <cp:lastModifiedBy>Carys Howells</cp:lastModifiedBy>
  <cp:revision>171</cp:revision>
  <cp:lastPrinted>2019-04-30T09:57:00Z</cp:lastPrinted>
  <dcterms:created xsi:type="dcterms:W3CDTF">2024-01-18T10:19:00Z</dcterms:created>
  <dcterms:modified xsi:type="dcterms:W3CDTF">2024-02-16T12:04:00Z</dcterms:modified>
</cp:coreProperties>
</file>